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3957" w14:textId="37170A0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91009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1"/>
        <w:gridCol w:w="6713"/>
      </w:tblGrid>
      <w:tr w:rsidR="00140C27" w:rsidRPr="00140C27" w14:paraId="3919CFA9" w14:textId="77777777">
        <w:tc>
          <w:tcPr>
            <w:tcW w:w="2268" w:type="dxa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AA9B6E" w14:textId="717F8D73" w:rsidR="00140C27" w:rsidRPr="00140C27" w:rsidRDefault="00E330C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Zakup i d</w:t>
            </w:r>
            <w:r w:rsidR="00634C4E" w:rsidRPr="00634C4E">
              <w:rPr>
                <w:rFonts w:ascii="Arial" w:hAnsi="Arial" w:cs="Arial"/>
                <w:bCs/>
              </w:rPr>
              <w:t xml:space="preserve">ostawa implantów </w:t>
            </w:r>
            <w:r w:rsidR="004B201A">
              <w:rPr>
                <w:rFonts w:ascii="Arial" w:hAnsi="Arial" w:cs="Arial"/>
                <w:bCs/>
              </w:rPr>
              <w:t>endoprotez stawów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4ECC428" w14:textId="00260D7E" w:rsidR="00481976" w:rsidRPr="00140C27" w:rsidRDefault="00E330C7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481976" w:rsidRPr="00481976">
              <w:rPr>
                <w:rFonts w:ascii="Arial" w:hAnsi="Arial" w:cs="Arial"/>
                <w:bCs/>
              </w:rPr>
              <w:t>ZP-271-</w:t>
            </w:r>
            <w:r>
              <w:rPr>
                <w:rFonts w:ascii="Arial" w:hAnsi="Arial" w:cs="Arial"/>
                <w:bCs/>
              </w:rPr>
              <w:t>2</w:t>
            </w:r>
            <w:r w:rsidR="004B201A">
              <w:rPr>
                <w:rFonts w:ascii="Arial" w:hAnsi="Arial" w:cs="Arial"/>
                <w:bCs/>
              </w:rPr>
              <w:t>5</w:t>
            </w:r>
            <w:r w:rsidR="00481976" w:rsidRPr="00481976">
              <w:rPr>
                <w:rFonts w:ascii="Arial" w:hAnsi="Arial" w:cs="Arial"/>
                <w:bCs/>
              </w:rPr>
              <w:t>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2E363A8" w14:textId="5376474E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75pt;height:19.9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2B4D4C5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E7374EC">
                <v:shape id="_x0000_i1043" type="#_x0000_t75" style="width:314.55pt;height:19.9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7455AB9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7E59458A">
                <v:shape id="_x0000_i1045" type="#_x0000_t75" style="width:314.55pt;height:19.9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43E2994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41CDCE19">
                <v:shape id="_x0000_i1047" type="#_x0000_t75" style="width:314.55pt;height:19.9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4A2A689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F685E71">
                <v:shape id="_x0000_i1049" type="#_x0000_t75" style="width:314.55pt;height:19.9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19235E2C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1FBC1DC">
                <v:shape id="_x0000_i1051" type="#_x0000_t75" style="width:108pt;height:19.9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91009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549A6ABD" w14:textId="7EAA30E7" w:rsidR="00A8509D" w:rsidRDefault="00494E0B" w:rsidP="00A9100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</w:rPr>
        <w:t xml:space="preserve">podaną w załączniku nr </w:t>
      </w:r>
      <w:r w:rsidR="00E330C7">
        <w:rPr>
          <w:rFonts w:ascii="Arial" w:hAnsi="Arial" w:cs="Arial"/>
        </w:rPr>
        <w:t>1a</w:t>
      </w:r>
      <w:r>
        <w:rPr>
          <w:rFonts w:ascii="Arial" w:hAnsi="Arial" w:cs="Arial"/>
        </w:rPr>
        <w:t xml:space="preserve"> do SWZ</w:t>
      </w:r>
      <w:r w:rsidR="00A91009">
        <w:rPr>
          <w:rFonts w:ascii="Arial" w:hAnsi="Arial" w:cs="Arial"/>
        </w:rPr>
        <w:t xml:space="preserve"> i zgodnie z opisem przedmiotu zamówienia w zał. nr 1 do SWZ</w:t>
      </w:r>
      <w:r w:rsidR="00E05F92">
        <w:rPr>
          <w:rFonts w:ascii="Arial" w:hAnsi="Arial" w:cs="Arial"/>
        </w:rPr>
        <w:t>.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44D0D3A9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2248E03A">
          <v:shape id="_x0000_i1082" type="#_x0000_t75" style="width:142.1pt;height:17.05pt" o:ole="">
            <v:imagedata r:id="rId20" o:title=""/>
          </v:shape>
          <w:control r:id="rId21" w:name="CheckBox1" w:shapeid="_x0000_i1082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15FDAFBF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60CED999">
          <v:shape id="_x0000_i1081" type="#_x0000_t75" style="width:180.95pt;height:21.8pt" o:ole="">
            <v:imagedata r:id="rId22" o:title=""/>
          </v:shape>
          <w:control r:id="rId23" w:name="CheckBox2" w:shapeid="_x0000_i1081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p w14:paraId="7BE2C49D" w14:textId="77777777" w:rsidR="008E78C1" w:rsidRPr="008E78C1" w:rsidRDefault="008E78C1" w:rsidP="008E78C1">
      <w:pPr>
        <w:ind w:left="284"/>
        <w:rPr>
          <w:rFonts w:ascii="Arial" w:hAnsi="Arial" w:cs="Arial"/>
          <w:bCs/>
          <w:i/>
          <w:iCs/>
          <w:color w:val="4472C4" w:themeColor="accent1"/>
          <w:sz w:val="20"/>
          <w:szCs w:val="20"/>
        </w:rPr>
      </w:pPr>
      <w:r w:rsidRPr="008E78C1">
        <w:rPr>
          <w:rFonts w:ascii="Arial" w:hAnsi="Arial" w:cs="Arial"/>
          <w:bCs/>
          <w:i/>
          <w:iCs/>
          <w:color w:val="4472C4" w:themeColor="accent1"/>
          <w:sz w:val="20"/>
          <w:szCs w:val="20"/>
        </w:rPr>
        <w:t>(W przypadku nie skreślenia żadnej z powyższych pozycji, Zamawiający uzna, iż po stronie Zamawiającego nie powstanie obowiązek podatkowy.)</w:t>
      </w:r>
    </w:p>
    <w:p w14:paraId="0ABA3624" w14:textId="77777777" w:rsidR="008E78C1" w:rsidRDefault="008E78C1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00075E16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_________@________.___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lastRenderedPageBreak/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2F5" w14:textId="27A43923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330C7">
      <w:rPr>
        <w:sz w:val="20"/>
        <w:szCs w:val="20"/>
      </w:rPr>
      <w:t>D</w:t>
    </w:r>
    <w:r w:rsidR="00481976">
      <w:rPr>
        <w:sz w:val="20"/>
        <w:szCs w:val="20"/>
      </w:rPr>
      <w:t>ZP-271-</w:t>
    </w:r>
    <w:r w:rsidR="00E330C7">
      <w:rPr>
        <w:sz w:val="20"/>
        <w:szCs w:val="20"/>
      </w:rPr>
      <w:t>2</w:t>
    </w:r>
    <w:r w:rsidR="004B201A">
      <w:rPr>
        <w:sz w:val="20"/>
        <w:szCs w:val="20"/>
      </w:rPr>
      <w:t>5</w:t>
    </w:r>
    <w:r w:rsidR="00481976">
      <w:rPr>
        <w:sz w:val="20"/>
        <w:szCs w:val="20"/>
      </w:rPr>
      <w:t>/2</w:t>
    </w:r>
    <w:r w:rsidR="00E330C7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203559"/>
    <w:multiLevelType w:val="hybridMultilevel"/>
    <w:tmpl w:val="7A5CAA98"/>
    <w:lvl w:ilvl="0" w:tplc="7E842248">
      <w:start w:val="1"/>
      <w:numFmt w:val="lowerLetter"/>
      <w:lvlText w:val="%1)"/>
      <w:lvlJc w:val="left"/>
      <w:pPr>
        <w:ind w:left="1287" w:hanging="360"/>
      </w:pPr>
      <w:rPr>
        <w:rFonts w:eastAsia="ArialMT, 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1" w15:restartNumberingAfterBreak="0">
    <w:nsid w:val="771F3B02"/>
    <w:multiLevelType w:val="hybridMultilevel"/>
    <w:tmpl w:val="94782BCE"/>
    <w:lvl w:ilvl="0" w:tplc="49661BB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8"/>
  </w:num>
  <w:num w:numId="2" w16cid:durableId="1882670393">
    <w:abstractNumId w:val="5"/>
  </w:num>
  <w:num w:numId="3" w16cid:durableId="1839035877">
    <w:abstractNumId w:val="7"/>
  </w:num>
  <w:num w:numId="4" w16cid:durableId="692263631">
    <w:abstractNumId w:val="12"/>
  </w:num>
  <w:num w:numId="5" w16cid:durableId="1640308861">
    <w:abstractNumId w:val="9"/>
  </w:num>
  <w:num w:numId="6" w16cid:durableId="1573615757">
    <w:abstractNumId w:val="0"/>
  </w:num>
  <w:num w:numId="7" w16cid:durableId="2124834960">
    <w:abstractNumId w:val="3"/>
  </w:num>
  <w:num w:numId="8" w16cid:durableId="499925605">
    <w:abstractNumId w:val="1"/>
  </w:num>
  <w:num w:numId="9" w16cid:durableId="1784694282">
    <w:abstractNumId w:val="10"/>
  </w:num>
  <w:num w:numId="10" w16cid:durableId="393889950">
    <w:abstractNumId w:val="6"/>
  </w:num>
  <w:num w:numId="11" w16cid:durableId="131598501">
    <w:abstractNumId w:val="4"/>
  </w:num>
  <w:num w:numId="12" w16cid:durableId="1188324656">
    <w:abstractNumId w:val="11"/>
  </w:num>
  <w:num w:numId="13" w16cid:durableId="871266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9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1435D"/>
    <w:rsid w:val="00043DDE"/>
    <w:rsid w:val="000770F4"/>
    <w:rsid w:val="00077EBA"/>
    <w:rsid w:val="00083EC6"/>
    <w:rsid w:val="001063D3"/>
    <w:rsid w:val="00111CB2"/>
    <w:rsid w:val="001129C0"/>
    <w:rsid w:val="00140C27"/>
    <w:rsid w:val="00153A6A"/>
    <w:rsid w:val="00180BF9"/>
    <w:rsid w:val="00193F60"/>
    <w:rsid w:val="001C7D84"/>
    <w:rsid w:val="001F1C13"/>
    <w:rsid w:val="00202EA9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4E0B"/>
    <w:rsid w:val="00497AEE"/>
    <w:rsid w:val="004B201A"/>
    <w:rsid w:val="004C59EC"/>
    <w:rsid w:val="004D4F17"/>
    <w:rsid w:val="004D57D0"/>
    <w:rsid w:val="004D5A42"/>
    <w:rsid w:val="004E4F1B"/>
    <w:rsid w:val="00525EFF"/>
    <w:rsid w:val="00544E43"/>
    <w:rsid w:val="00546F4A"/>
    <w:rsid w:val="005564F9"/>
    <w:rsid w:val="00563DC0"/>
    <w:rsid w:val="00574A9C"/>
    <w:rsid w:val="005844F6"/>
    <w:rsid w:val="005E5768"/>
    <w:rsid w:val="005F6F5F"/>
    <w:rsid w:val="00602FE0"/>
    <w:rsid w:val="00634C4E"/>
    <w:rsid w:val="00640768"/>
    <w:rsid w:val="006522FA"/>
    <w:rsid w:val="00657A78"/>
    <w:rsid w:val="006B63D6"/>
    <w:rsid w:val="006C641D"/>
    <w:rsid w:val="006D052F"/>
    <w:rsid w:val="006D09E0"/>
    <w:rsid w:val="007D475B"/>
    <w:rsid w:val="007D66DD"/>
    <w:rsid w:val="007E331F"/>
    <w:rsid w:val="007F3E87"/>
    <w:rsid w:val="00814ACA"/>
    <w:rsid w:val="008C5531"/>
    <w:rsid w:val="008E78C1"/>
    <w:rsid w:val="009312B4"/>
    <w:rsid w:val="00932E17"/>
    <w:rsid w:val="0094558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91009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5784C"/>
    <w:rsid w:val="00D613AB"/>
    <w:rsid w:val="00D94D38"/>
    <w:rsid w:val="00DC336F"/>
    <w:rsid w:val="00E05F92"/>
    <w:rsid w:val="00E0692D"/>
    <w:rsid w:val="00E1735C"/>
    <w:rsid w:val="00E31595"/>
    <w:rsid w:val="00E330C7"/>
    <w:rsid w:val="00E65008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557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2026-07-21T11:36:00Z</cp:lastPrinted>
  <dcterms:created xsi:type="dcterms:W3CDTF">2026-07-22T06:51:00Z</dcterms:created>
  <dcterms:modified xsi:type="dcterms:W3CDTF">2026-07-22T07:02:00Z</dcterms:modified>
</cp:coreProperties>
</file>