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32DAB75E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0E1923" w:rsidRPr="000E1923">
        <w:rPr>
          <w:rFonts w:ascii="Verdana" w:hAnsi="Verdana"/>
          <w:b/>
          <w:sz w:val="20"/>
          <w:szCs w:val="20"/>
        </w:rPr>
        <w:t>Usługa szkoleniowa (cykl 4 szkoleń) z systemowego zarządzania jakością i stabilnością procesów w przemyśle motoryzacyjnym dla kadry dydaktycznej w ramach projektu KOMPAS AGH - KC-DE-zp.25.219.2026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ustawy Pzp.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18DCC4C" w:rsidR="00A821A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</w:t>
      </w:r>
    </w:p>
    <w:p w14:paraId="19D12C99" w14:textId="2D2FD956" w:rsidR="00526FB8" w:rsidRPr="00DF7ABF" w:rsidRDefault="00526FB8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6FB8">
        <w:rPr>
          <w:rFonts w:ascii="Verdana" w:eastAsia="Times New Roman" w:hAnsi="Verdana" w:cstheme="minorHAnsi"/>
          <w:sz w:val="20"/>
          <w:szCs w:val="20"/>
          <w:lang w:eastAsia="pl-PL"/>
        </w:rPr>
        <w:t>albo</w:t>
      </w:r>
      <w:r w:rsidRPr="00526FB8">
        <w:rPr>
          <w:rFonts w:ascii="Verdana" w:eastAsia="Times New Roman" w:hAnsi="Verdana" w:cstheme="minorHAnsi"/>
          <w:sz w:val="20"/>
          <w:szCs w:val="20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9385" w14:textId="77777777" w:rsidR="00817D2D" w:rsidRDefault="00817D2D" w:rsidP="0038231F">
      <w:pPr>
        <w:spacing w:after="0" w:line="240" w:lineRule="auto"/>
      </w:pPr>
      <w:r>
        <w:separator/>
      </w:r>
    </w:p>
  </w:endnote>
  <w:endnote w:type="continuationSeparator" w:id="0">
    <w:p w14:paraId="743C022F" w14:textId="77777777" w:rsidR="00817D2D" w:rsidRDefault="00817D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D920" w14:textId="77777777" w:rsidR="00B13BC8" w:rsidRDefault="00B13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B9F4" w14:textId="77777777" w:rsidR="00B13BC8" w:rsidRDefault="00B13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C886C" w14:textId="77777777" w:rsidR="00817D2D" w:rsidRDefault="00817D2D" w:rsidP="0038231F">
      <w:pPr>
        <w:spacing w:after="0" w:line="240" w:lineRule="auto"/>
      </w:pPr>
      <w:r>
        <w:separator/>
      </w:r>
    </w:p>
  </w:footnote>
  <w:footnote w:type="continuationSeparator" w:id="0">
    <w:p w14:paraId="6D19D9B7" w14:textId="77777777" w:rsidR="00817D2D" w:rsidRDefault="00817D2D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pkt 4, pkt 5, pkt 6, pkt 7, pkt 8, pkt 9 i pkt 10 ustawy Pzp.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3775" w14:textId="77777777" w:rsidR="00B13BC8" w:rsidRDefault="00B13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14FABF5B" w:rsidR="00B13BC8" w:rsidRPr="00B13BC8" w:rsidRDefault="00B13BC8" w:rsidP="00B13BC8">
    <w:pPr>
      <w:pStyle w:val="Nagwek"/>
      <w:jc w:val="center"/>
      <w:rPr>
        <w:i/>
      </w:rPr>
    </w:pPr>
    <w:r w:rsidRPr="00B13BC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4A3862A5" wp14:editId="1AB46105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525354112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9E7637" w14:textId="77777777" w:rsidR="00B13BC8" w:rsidRDefault="00B13BC8" w:rsidP="00B13B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3862A5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E9E7637" w14:textId="77777777" w:rsidR="00B13BC8" w:rsidRDefault="00B13BC8" w:rsidP="00B13B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B13BC8">
      <w:rPr>
        <w:noProof/>
      </w:rPr>
      <w:drawing>
        <wp:anchor distT="0" distB="0" distL="114300" distR="114300" simplePos="0" relativeHeight="251660288" behindDoc="0" locked="0" layoutInCell="1" allowOverlap="1" wp14:anchorId="702D22D7" wp14:editId="3AD7625F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28347513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140B71D4" w:rsidR="008128AD" w:rsidRPr="007407DE" w:rsidRDefault="008128AD" w:rsidP="00AB1B6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B79C" w14:textId="77777777" w:rsidR="00B13BC8" w:rsidRDefault="00B13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10306">
    <w:abstractNumId w:val="9"/>
  </w:num>
  <w:num w:numId="2" w16cid:durableId="620308812">
    <w:abstractNumId w:val="1"/>
  </w:num>
  <w:num w:numId="3" w16cid:durableId="1891837510">
    <w:abstractNumId w:val="8"/>
  </w:num>
  <w:num w:numId="4" w16cid:durableId="231552304">
    <w:abstractNumId w:val="11"/>
  </w:num>
  <w:num w:numId="5" w16cid:durableId="647589967">
    <w:abstractNumId w:val="10"/>
  </w:num>
  <w:num w:numId="6" w16cid:durableId="1105926604">
    <w:abstractNumId w:val="7"/>
  </w:num>
  <w:num w:numId="7" w16cid:durableId="2072078194">
    <w:abstractNumId w:val="2"/>
  </w:num>
  <w:num w:numId="8" w16cid:durableId="225535026">
    <w:abstractNumId w:val="4"/>
  </w:num>
  <w:num w:numId="9" w16cid:durableId="1178928136">
    <w:abstractNumId w:val="3"/>
  </w:num>
  <w:num w:numId="10" w16cid:durableId="335311243">
    <w:abstractNumId w:val="6"/>
  </w:num>
  <w:num w:numId="11" w16cid:durableId="864634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9842244">
    <w:abstractNumId w:val="0"/>
  </w:num>
  <w:num w:numId="13" w16cid:durableId="1583566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26FB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17D2D"/>
    <w:rsid w:val="00825A09"/>
    <w:rsid w:val="00830AB1"/>
    <w:rsid w:val="00833FCD"/>
    <w:rsid w:val="00842991"/>
    <w:rsid w:val="00844C3E"/>
    <w:rsid w:val="008757E1"/>
    <w:rsid w:val="0088526B"/>
    <w:rsid w:val="00892E48"/>
    <w:rsid w:val="0089769E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13BC8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3</cp:revision>
  <cp:lastPrinted>2023-09-12T08:07:00Z</cp:lastPrinted>
  <dcterms:created xsi:type="dcterms:W3CDTF">2026-05-18T10:57:00Z</dcterms:created>
  <dcterms:modified xsi:type="dcterms:W3CDTF">2026-07-16T08:03:00Z</dcterms:modified>
</cp:coreProperties>
</file>