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8EFCC" w14:textId="6F214EE1" w:rsidR="008D2AB8" w:rsidRPr="00A80320" w:rsidRDefault="008D2AB8" w:rsidP="00A8032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b w:val="0"/>
          <w:sz w:val="20"/>
          <w:szCs w:val="20"/>
        </w:rPr>
        <w:tab/>
      </w:r>
      <w:r w:rsidRPr="00A80320">
        <w:rPr>
          <w:rFonts w:ascii="Verdana" w:hAnsi="Verdana"/>
          <w:sz w:val="20"/>
          <w:szCs w:val="20"/>
        </w:rPr>
        <w:t xml:space="preserve">Załącznik nr </w:t>
      </w:r>
      <w:r w:rsidR="00012286" w:rsidRPr="00A80320">
        <w:rPr>
          <w:rFonts w:ascii="Verdana" w:hAnsi="Verdana"/>
          <w:sz w:val="20"/>
          <w:szCs w:val="20"/>
        </w:rPr>
        <w:t>1</w:t>
      </w:r>
    </w:p>
    <w:p w14:paraId="391429D2" w14:textId="77777777" w:rsidR="008D2AB8" w:rsidRPr="00A80320" w:rsidRDefault="008D2AB8" w:rsidP="00A8032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595266B" w14:textId="77777777" w:rsidR="008D2AB8" w:rsidRPr="00A80320" w:rsidRDefault="008D2AB8" w:rsidP="00A8032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>FORMULARZ OFERTY</w:t>
      </w:r>
    </w:p>
    <w:p w14:paraId="55EFBB80" w14:textId="77777777" w:rsidR="008D2AB8" w:rsidRPr="00A80320" w:rsidRDefault="008D2AB8" w:rsidP="00A8032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8F8F52A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1E23A07" w14:textId="70A8AF68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FORMA PROWADZONEJ DZIAŁALNOŚCI: .............................................................</w:t>
      </w:r>
    </w:p>
    <w:p w14:paraId="4ED8FC5A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555F26B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D41D805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80320">
        <w:rPr>
          <w:rFonts w:ascii="Verdana" w:hAnsi="Verdana"/>
          <w:sz w:val="20"/>
          <w:szCs w:val="20"/>
          <w:lang w:val="de-DE"/>
        </w:rPr>
        <w:t>TEL.</w:t>
      </w:r>
      <w:r w:rsidRPr="00A8032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2094069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80320">
        <w:rPr>
          <w:rFonts w:ascii="Verdana" w:hAnsi="Verdana"/>
          <w:sz w:val="20"/>
          <w:szCs w:val="20"/>
          <w:lang w:val="de-DE"/>
        </w:rPr>
        <w:t xml:space="preserve">FAX </w:t>
      </w:r>
      <w:r w:rsidRPr="00A8032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7F8DB15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8032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0F96D6D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8032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BE7BC4D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EB0BBD1" w14:textId="77777777" w:rsidR="00A80320" w:rsidRDefault="00A80320" w:rsidP="00A80320">
      <w:pPr>
        <w:rPr>
          <w:rFonts w:ascii="Verdana" w:hAnsi="Verdana"/>
          <w:sz w:val="20"/>
          <w:szCs w:val="20"/>
        </w:rPr>
      </w:pPr>
    </w:p>
    <w:p w14:paraId="442F974F" w14:textId="125E174E" w:rsidR="008D2AB8" w:rsidRPr="00A80320" w:rsidRDefault="008D2AB8" w:rsidP="00A80320">
      <w:pPr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Do: Nazwa i siedziba Zamawiającego:</w:t>
      </w:r>
    </w:p>
    <w:p w14:paraId="4DD53316" w14:textId="0CF0A462" w:rsidR="00AC0929" w:rsidRPr="00A80320" w:rsidRDefault="00AC0929" w:rsidP="00A80320">
      <w:pPr>
        <w:ind w:right="-110"/>
        <w:rPr>
          <w:rFonts w:ascii="Verdana" w:hAnsi="Verdana"/>
          <w:b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 xml:space="preserve">Akademia Górniczo </w:t>
      </w:r>
      <w:r w:rsidR="00A80320">
        <w:rPr>
          <w:rFonts w:ascii="Verdana" w:hAnsi="Verdana"/>
          <w:b/>
          <w:sz w:val="20"/>
          <w:szCs w:val="20"/>
        </w:rPr>
        <w:t>–</w:t>
      </w:r>
      <w:r w:rsidRPr="00A80320">
        <w:rPr>
          <w:rFonts w:ascii="Verdana" w:hAnsi="Verdana"/>
          <w:b/>
          <w:sz w:val="20"/>
          <w:szCs w:val="20"/>
        </w:rPr>
        <w:t xml:space="preserve"> Hutnicz</w:t>
      </w:r>
      <w:r w:rsidR="00A80320">
        <w:rPr>
          <w:rFonts w:ascii="Verdana" w:hAnsi="Verdana"/>
          <w:b/>
          <w:sz w:val="20"/>
          <w:szCs w:val="20"/>
        </w:rPr>
        <w:t xml:space="preserve">a </w:t>
      </w:r>
      <w:r w:rsidRPr="00A80320">
        <w:rPr>
          <w:rFonts w:ascii="Verdana" w:hAnsi="Verdana"/>
          <w:b/>
          <w:sz w:val="20"/>
          <w:szCs w:val="20"/>
        </w:rPr>
        <w:t>im. Stanisława Staszica w Krakowie</w:t>
      </w:r>
    </w:p>
    <w:p w14:paraId="70CC9A85" w14:textId="0715AC63" w:rsidR="008D2AB8" w:rsidRPr="00A80320" w:rsidRDefault="00AC0929" w:rsidP="00A80320">
      <w:pPr>
        <w:ind w:right="-110"/>
        <w:rPr>
          <w:rFonts w:ascii="Verdana" w:hAnsi="Verdana"/>
          <w:b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>Dział Zamówień Publicznych</w:t>
      </w:r>
      <w:r w:rsidR="008D2AB8" w:rsidRPr="00A80320">
        <w:rPr>
          <w:rFonts w:ascii="Verdana" w:hAnsi="Verdana"/>
          <w:b/>
          <w:sz w:val="20"/>
          <w:szCs w:val="20"/>
        </w:rPr>
        <w:t xml:space="preserve">  </w:t>
      </w:r>
    </w:p>
    <w:p w14:paraId="5E6BB882" w14:textId="33BB15E8" w:rsidR="008D2AB8" w:rsidRPr="00A80320" w:rsidRDefault="00AC0929" w:rsidP="00A80320">
      <w:pPr>
        <w:ind w:right="-110"/>
        <w:rPr>
          <w:rFonts w:ascii="Verdana" w:hAnsi="Verdana"/>
          <w:b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>Al. Mickiewicza</w:t>
      </w:r>
      <w:r w:rsidR="008D2AB8" w:rsidRPr="00A80320">
        <w:rPr>
          <w:rFonts w:ascii="Verdana" w:hAnsi="Verdana"/>
          <w:b/>
          <w:sz w:val="20"/>
          <w:szCs w:val="20"/>
        </w:rPr>
        <w:t xml:space="preserve"> </w:t>
      </w:r>
      <w:r w:rsidRPr="00A80320">
        <w:rPr>
          <w:rFonts w:ascii="Verdana" w:hAnsi="Verdana"/>
          <w:b/>
          <w:sz w:val="20"/>
          <w:szCs w:val="20"/>
        </w:rPr>
        <w:t>30</w:t>
      </w:r>
      <w:r w:rsidR="00A80320">
        <w:rPr>
          <w:rFonts w:ascii="Verdana" w:hAnsi="Verdana"/>
          <w:b/>
          <w:sz w:val="20"/>
          <w:szCs w:val="20"/>
        </w:rPr>
        <w:t xml:space="preserve">, </w:t>
      </w:r>
      <w:r w:rsidRPr="00A80320">
        <w:rPr>
          <w:rFonts w:ascii="Verdana" w:hAnsi="Verdana"/>
          <w:b/>
          <w:sz w:val="20"/>
          <w:szCs w:val="20"/>
        </w:rPr>
        <w:t>30-059</w:t>
      </w:r>
      <w:r w:rsidR="008D2AB8" w:rsidRPr="00A80320">
        <w:rPr>
          <w:rFonts w:ascii="Verdana" w:hAnsi="Verdana"/>
          <w:b/>
          <w:sz w:val="20"/>
          <w:szCs w:val="20"/>
        </w:rPr>
        <w:t xml:space="preserve"> </w:t>
      </w:r>
      <w:r w:rsidRPr="00A80320">
        <w:rPr>
          <w:rFonts w:ascii="Verdana" w:hAnsi="Verdana"/>
          <w:b/>
          <w:sz w:val="20"/>
          <w:szCs w:val="20"/>
        </w:rPr>
        <w:t>Kraków</w:t>
      </w:r>
      <w:r w:rsidR="008D2AB8" w:rsidRPr="00A80320">
        <w:rPr>
          <w:rFonts w:ascii="Verdana" w:hAnsi="Verdana"/>
          <w:b/>
          <w:sz w:val="20"/>
          <w:szCs w:val="20"/>
        </w:rPr>
        <w:t xml:space="preserve">,  </w:t>
      </w:r>
    </w:p>
    <w:p w14:paraId="65922DAA" w14:textId="77777777" w:rsidR="008D2AB8" w:rsidRPr="00A80320" w:rsidRDefault="008D2AB8" w:rsidP="00A80320">
      <w:pPr>
        <w:ind w:firstLine="3969"/>
        <w:rPr>
          <w:rFonts w:ascii="Verdana" w:hAnsi="Verdana"/>
          <w:b/>
          <w:sz w:val="20"/>
          <w:szCs w:val="20"/>
        </w:rPr>
      </w:pPr>
    </w:p>
    <w:p w14:paraId="33EEB5D0" w14:textId="6FF4EAF2" w:rsidR="008D2AB8" w:rsidRPr="00A80320" w:rsidRDefault="008D2AB8" w:rsidP="00A8032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C0929" w:rsidRPr="00A80320">
        <w:rPr>
          <w:rFonts w:ascii="Verdana" w:hAnsi="Verdana"/>
          <w:b/>
          <w:sz w:val="20"/>
          <w:szCs w:val="20"/>
        </w:rPr>
        <w:t>Usługa szkoleniowa (cykl 4 szkoleń) z systemowego zarządzania jakością i stabilnością procesów w przemyśle motoryzacyjnym dla kadry dydaktycznej w ramach projektu KOMPAS AGH - KC-DE-zp.25.219.2026</w:t>
      </w:r>
      <w:r w:rsidRPr="00A80320">
        <w:rPr>
          <w:rFonts w:ascii="Verdana" w:hAnsi="Verdana"/>
          <w:b/>
          <w:sz w:val="20"/>
          <w:szCs w:val="20"/>
        </w:rPr>
        <w:t xml:space="preserve">, </w:t>
      </w:r>
      <w:r w:rsidRPr="00A80320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7C1CB58" w14:textId="77777777" w:rsidR="008D2AB8" w:rsidRPr="00A80320" w:rsidRDefault="008D2AB8" w:rsidP="00A8032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E47D23C" w14:textId="64ACB694" w:rsidR="00A80320" w:rsidRDefault="00A80320" w:rsidP="00A80320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A80320">
        <w:rPr>
          <w:rFonts w:ascii="Verdana" w:hAnsi="Verdana"/>
          <w:b/>
          <w:bCs/>
          <w:sz w:val="20"/>
          <w:szCs w:val="20"/>
        </w:rPr>
        <w:t>Cena brutto*za całość przedmiotu zamówienia</w:t>
      </w:r>
      <w:r w:rsidRPr="00A80320">
        <w:rPr>
          <w:rFonts w:ascii="Verdana" w:hAnsi="Verdana"/>
          <w:sz w:val="20"/>
          <w:szCs w:val="20"/>
        </w:rPr>
        <w:t xml:space="preserve"> (</w:t>
      </w:r>
      <w:r w:rsidR="003F5ECA">
        <w:rPr>
          <w:rFonts w:ascii="Verdana" w:hAnsi="Verdana"/>
          <w:sz w:val="20"/>
          <w:szCs w:val="20"/>
        </w:rPr>
        <w:t>za</w:t>
      </w:r>
      <w:r w:rsidRPr="00F504F0">
        <w:rPr>
          <w:rFonts w:ascii="Verdana" w:hAnsi="Verdana"/>
          <w:sz w:val="20"/>
          <w:szCs w:val="20"/>
        </w:rPr>
        <w:t xml:space="preserve"> max. 20 osób)  ………………….. PLN </w:t>
      </w:r>
      <w:r w:rsidRPr="00F504F0">
        <w:rPr>
          <w:rFonts w:ascii="Verdana" w:hAnsi="Verdana"/>
          <w:i/>
          <w:sz w:val="20"/>
          <w:szCs w:val="20"/>
        </w:rPr>
        <w:t>(sło</w:t>
      </w:r>
      <w:r w:rsidRPr="00A80320">
        <w:rPr>
          <w:rFonts w:ascii="Verdana" w:hAnsi="Verdana"/>
          <w:i/>
          <w:sz w:val="20"/>
          <w:szCs w:val="20"/>
        </w:rPr>
        <w:t>wnie brutto: …………………………………………………..)</w:t>
      </w:r>
    </w:p>
    <w:p w14:paraId="456371A4" w14:textId="77777777" w:rsidR="006C72B8" w:rsidRPr="006C72B8" w:rsidRDefault="006C72B8" w:rsidP="006C72B8">
      <w:pPr>
        <w:widowControl w:val="0"/>
        <w:ind w:right="1"/>
        <w:jc w:val="both"/>
        <w:rPr>
          <w:rFonts w:ascii="Verdana" w:hAnsi="Verdana"/>
          <w:b/>
          <w:i/>
          <w:sz w:val="20"/>
          <w:szCs w:val="20"/>
        </w:rPr>
      </w:pPr>
      <w:bookmarkStart w:id="0" w:name="_Hlk211935874"/>
      <w:r w:rsidRPr="006C72B8">
        <w:rPr>
          <w:rFonts w:ascii="Verdana" w:hAnsi="Verdana"/>
          <w:b/>
          <w:i/>
          <w:sz w:val="20"/>
          <w:szCs w:val="20"/>
        </w:rPr>
        <w:t>Cena brutto* za szkolenie 1 osoby:  …………………  PLN</w:t>
      </w:r>
      <w:bookmarkEnd w:id="0"/>
    </w:p>
    <w:p w14:paraId="06474A4A" w14:textId="77777777" w:rsidR="003F5ECA" w:rsidRPr="00A80320" w:rsidRDefault="003F5ECA" w:rsidP="00A8032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4C14C293" w14:textId="77777777" w:rsidR="006548EA" w:rsidRPr="006548EA" w:rsidRDefault="006548EA" w:rsidP="006548EA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6548EA">
        <w:rPr>
          <w:rFonts w:ascii="Verdana" w:hAnsi="Verdana"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2021 poz. 685 ze zm)</w:t>
      </w:r>
    </w:p>
    <w:p w14:paraId="545948F9" w14:textId="77777777" w:rsidR="00A80320" w:rsidRPr="00A80320" w:rsidRDefault="00A80320" w:rsidP="00A8032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05157FF" w14:textId="77777777" w:rsidR="00A80320" w:rsidRPr="00A80320" w:rsidRDefault="00A80320" w:rsidP="00A80320">
      <w:pPr>
        <w:widowControl w:val="0"/>
        <w:ind w:right="1"/>
        <w:jc w:val="both"/>
        <w:rPr>
          <w:rFonts w:ascii="Verdana" w:hAnsi="Verdana"/>
          <w:b/>
          <w:color w:val="0070C0"/>
          <w:sz w:val="20"/>
          <w:szCs w:val="20"/>
          <w:u w:val="single"/>
        </w:rPr>
      </w:pPr>
      <w:r w:rsidRPr="00A80320">
        <w:rPr>
          <w:rFonts w:ascii="Verdana" w:hAnsi="Verdana"/>
          <w:b/>
          <w:color w:val="0070C0"/>
          <w:sz w:val="20"/>
          <w:szCs w:val="20"/>
          <w:u w:val="single"/>
        </w:rPr>
        <w:t>Kryterium oceny ofert:</w:t>
      </w:r>
    </w:p>
    <w:p w14:paraId="4BA97574" w14:textId="77777777" w:rsidR="00A80320" w:rsidRPr="00A80320" w:rsidRDefault="00A80320" w:rsidP="00A80320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>Osoba wyznaczona do realizacji zamówienia</w:t>
      </w:r>
    </w:p>
    <w:p w14:paraId="3F0BB63D" w14:textId="77777777" w:rsidR="00A80320" w:rsidRPr="00A80320" w:rsidRDefault="00A80320" w:rsidP="00A8032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077"/>
        <w:gridCol w:w="5653"/>
      </w:tblGrid>
      <w:tr w:rsidR="006C72B8" w:rsidRPr="006C72B8" w14:paraId="51B6D577" w14:textId="77777777" w:rsidTr="003D1348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12149" w14:textId="77777777" w:rsidR="006C72B8" w:rsidRPr="006C72B8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 w:rsidRPr="006C72B8">
              <w:rPr>
                <w:rFonts w:ascii="Verdana" w:hAnsi="Verdana"/>
                <w:b/>
                <w:sz w:val="20"/>
                <w:szCs w:val="20"/>
              </w:rPr>
              <w:t>L.p</w:t>
            </w:r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C93B" w14:textId="7DC3F9E5" w:rsidR="006C72B8" w:rsidRPr="006C72B8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 w:rsidRPr="006C72B8">
              <w:rPr>
                <w:rFonts w:ascii="Verdana" w:hAnsi="Verdana"/>
                <w:b/>
                <w:sz w:val="20"/>
                <w:szCs w:val="20"/>
              </w:rPr>
              <w:t>Imię i nazwisko</w:t>
            </w:r>
            <w:r w:rsidR="00362A51">
              <w:rPr>
                <w:rFonts w:ascii="Verdana" w:hAnsi="Verdana"/>
                <w:b/>
                <w:sz w:val="20"/>
                <w:szCs w:val="20"/>
              </w:rPr>
              <w:t xml:space="preserve"> osoby skierowanej do realizacji zamówienia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C2DD" w14:textId="77777777" w:rsidR="006C72B8" w:rsidRPr="006C72B8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 w:rsidRPr="006C72B8">
              <w:rPr>
                <w:rFonts w:ascii="Verdana" w:hAnsi="Verdana"/>
                <w:b/>
                <w:sz w:val="20"/>
                <w:szCs w:val="20"/>
              </w:rPr>
              <w:t xml:space="preserve">Ilość </w:t>
            </w:r>
          </w:p>
          <w:p w14:paraId="52BA5760" w14:textId="77777777" w:rsidR="006C72B8" w:rsidRPr="006C72B8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 w:rsidRPr="006C72B8">
              <w:rPr>
                <w:rFonts w:ascii="Verdana" w:hAnsi="Verdana"/>
                <w:b/>
                <w:sz w:val="20"/>
                <w:szCs w:val="20"/>
              </w:rPr>
              <w:t>Szkoleń z tematyki objętej szkoleniem</w:t>
            </w:r>
          </w:p>
        </w:tc>
      </w:tr>
      <w:tr w:rsidR="006C72B8" w:rsidRPr="006C72B8" w14:paraId="1AEEAEE7" w14:textId="77777777" w:rsidTr="003D1348">
        <w:trPr>
          <w:trHeight w:val="36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1D08" w14:textId="77777777" w:rsidR="006C72B8" w:rsidRPr="006C72B8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 w:rsidRPr="006C72B8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419E" w14:textId="77777777" w:rsidR="006C72B8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</w:p>
          <w:p w14:paraId="13EE9DD7" w14:textId="17A400A5" w:rsidR="003D1348" w:rsidRPr="006C72B8" w:rsidRDefault="003D134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……………………….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042B" w14:textId="1E12D6BF" w:rsidR="006C72B8" w:rsidRPr="00362A51" w:rsidRDefault="006C72B8" w:rsidP="006C72B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Cs/>
                <w:sz w:val="20"/>
                <w:szCs w:val="20"/>
              </w:rPr>
            </w:pPr>
            <w:r w:rsidRPr="00362A51">
              <w:rPr>
                <w:rFonts w:ascii="Verdana" w:hAnsi="Verdana"/>
                <w:bCs/>
                <w:sz w:val="20"/>
                <w:szCs w:val="20"/>
              </w:rPr>
              <w:t xml:space="preserve">W okresie </w:t>
            </w:r>
            <w:r w:rsidR="003D1348">
              <w:rPr>
                <w:rFonts w:ascii="Verdana" w:hAnsi="Verdana"/>
                <w:bCs/>
                <w:sz w:val="20"/>
                <w:szCs w:val="20"/>
              </w:rPr>
              <w:t>3 lat</w:t>
            </w:r>
            <w:r w:rsidRPr="00362A51">
              <w:rPr>
                <w:rFonts w:ascii="Verdana" w:hAnsi="Verdana"/>
                <w:bCs/>
                <w:sz w:val="20"/>
                <w:szCs w:val="20"/>
              </w:rPr>
              <w:t xml:space="preserve"> od daty składania ofert, wskazana osoba przeprowadziła szkolenia </w:t>
            </w:r>
            <w:r w:rsidR="00362A51" w:rsidRPr="00362A51">
              <w:rPr>
                <w:rFonts w:ascii="Verdana" w:hAnsi="Verdana"/>
                <w:bCs/>
                <w:iCs/>
                <w:sz w:val="20"/>
                <w:szCs w:val="20"/>
              </w:rPr>
              <w:t>z zakresu systemów zarządzania jakością w przemyśle motoryzacyjnym</w:t>
            </w:r>
            <w:r w:rsidRPr="00362A51">
              <w:rPr>
                <w:rFonts w:ascii="Verdana" w:hAnsi="Verdana"/>
                <w:bCs/>
                <w:sz w:val="20"/>
                <w:szCs w:val="20"/>
              </w:rPr>
              <w:t xml:space="preserve">, w liczbie: ……… /wpisać ilość szkoleń/ </w:t>
            </w:r>
          </w:p>
        </w:tc>
      </w:tr>
      <w:tr w:rsidR="003D1348" w:rsidRPr="006C72B8" w14:paraId="291589E3" w14:textId="77777777" w:rsidTr="003D1348">
        <w:trPr>
          <w:trHeight w:val="36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8DC8" w14:textId="70FE8A65" w:rsidR="003D1348" w:rsidRPr="006C72B8" w:rsidRDefault="003D1348" w:rsidP="003D134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  <w:r w:rsidRPr="006C72B8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1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2EB3" w14:textId="77777777" w:rsidR="003D1348" w:rsidRDefault="003D1348" w:rsidP="003D134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</w:p>
          <w:p w14:paraId="44B5EDD3" w14:textId="2C0E430C" w:rsidR="003D1348" w:rsidRPr="006C72B8" w:rsidRDefault="003D1348" w:rsidP="003D134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……………………….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8C06" w14:textId="31A60BC7" w:rsidR="003D1348" w:rsidRPr="00362A51" w:rsidRDefault="003D1348" w:rsidP="003D1348">
            <w:pPr>
              <w:tabs>
                <w:tab w:val="left" w:pos="708"/>
              </w:tabs>
              <w:jc w:val="both"/>
              <w:outlineLvl w:val="1"/>
              <w:rPr>
                <w:rFonts w:ascii="Verdana" w:hAnsi="Verdana"/>
                <w:bCs/>
                <w:sz w:val="20"/>
                <w:szCs w:val="20"/>
              </w:rPr>
            </w:pPr>
            <w:r w:rsidRPr="00362A51">
              <w:rPr>
                <w:rFonts w:ascii="Verdana" w:hAnsi="Verdana"/>
                <w:bCs/>
                <w:sz w:val="20"/>
                <w:szCs w:val="20"/>
              </w:rPr>
              <w:t xml:space="preserve">W okresie </w:t>
            </w:r>
            <w:r>
              <w:rPr>
                <w:rFonts w:ascii="Verdana" w:hAnsi="Verdana"/>
                <w:bCs/>
                <w:sz w:val="20"/>
                <w:szCs w:val="20"/>
              </w:rPr>
              <w:t>3 lat</w:t>
            </w:r>
            <w:r w:rsidRPr="00362A51">
              <w:rPr>
                <w:rFonts w:ascii="Verdana" w:hAnsi="Verdana"/>
                <w:bCs/>
                <w:sz w:val="20"/>
                <w:szCs w:val="20"/>
              </w:rPr>
              <w:t xml:space="preserve"> od daty składania ofert, wskazana osoba przeprowadziła szkolenia </w:t>
            </w:r>
            <w:r w:rsidRPr="00362A51">
              <w:rPr>
                <w:rFonts w:ascii="Verdana" w:hAnsi="Verdana"/>
                <w:bCs/>
                <w:iCs/>
                <w:sz w:val="20"/>
                <w:szCs w:val="20"/>
              </w:rPr>
              <w:t>z zakresu systemów zarządzania jakością w przemyśle motoryzacyjnym</w:t>
            </w:r>
            <w:r w:rsidRPr="00362A51">
              <w:rPr>
                <w:rFonts w:ascii="Verdana" w:hAnsi="Verdana"/>
                <w:bCs/>
                <w:sz w:val="20"/>
                <w:szCs w:val="20"/>
              </w:rPr>
              <w:t xml:space="preserve">, w liczbie: ……… /wpisać ilość szkoleń/ </w:t>
            </w:r>
          </w:p>
        </w:tc>
      </w:tr>
    </w:tbl>
    <w:p w14:paraId="51B8A01F" w14:textId="77777777" w:rsidR="006C72B8" w:rsidRPr="006C72B8" w:rsidRDefault="006C72B8" w:rsidP="006C72B8">
      <w:pPr>
        <w:tabs>
          <w:tab w:val="left" w:pos="708"/>
        </w:tabs>
        <w:jc w:val="both"/>
        <w:outlineLvl w:val="1"/>
        <w:rPr>
          <w:rFonts w:ascii="Verdana" w:hAnsi="Verdana"/>
          <w:bCs/>
          <w:iCs/>
          <w:sz w:val="16"/>
          <w:szCs w:val="16"/>
        </w:rPr>
      </w:pPr>
      <w:r w:rsidRPr="006C72B8">
        <w:rPr>
          <w:rFonts w:ascii="Verdana" w:hAnsi="Verdana"/>
          <w:bCs/>
          <w:iCs/>
          <w:sz w:val="16"/>
          <w:szCs w:val="16"/>
        </w:rPr>
        <w:t>* brak wskazania na Formularzu oferty imienia i nazwiska oraz doświadczenia osoby wyznaczonej do realizacji zamówienia, będzie skutkował nieprzyznaniem punktów w kryterium</w:t>
      </w:r>
    </w:p>
    <w:p w14:paraId="1B29CA3B" w14:textId="77777777" w:rsidR="00A80320" w:rsidRPr="00A80320" w:rsidRDefault="00A80320" w:rsidP="00A80320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2D3FFE85" w14:textId="768940A7" w:rsidR="00A80320" w:rsidRPr="00A80320" w:rsidRDefault="00A80320" w:rsidP="00A80320">
      <w:pPr>
        <w:tabs>
          <w:tab w:val="left" w:pos="708"/>
        </w:tabs>
        <w:jc w:val="both"/>
        <w:outlineLvl w:val="1"/>
        <w:rPr>
          <w:rFonts w:ascii="Verdana" w:hAnsi="Verdana"/>
          <w:b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 xml:space="preserve">Termin realizacji umowy: </w:t>
      </w:r>
      <w:r w:rsidR="003D1348">
        <w:rPr>
          <w:rFonts w:ascii="Verdana" w:hAnsi="Verdana"/>
          <w:b/>
          <w:sz w:val="20"/>
          <w:szCs w:val="20"/>
        </w:rPr>
        <w:t>do 3 miesięcy od daty podpisania umowy</w:t>
      </w:r>
      <w:r w:rsidRPr="00A80320">
        <w:rPr>
          <w:rFonts w:ascii="Verdana" w:hAnsi="Verdana"/>
          <w:b/>
          <w:sz w:val="20"/>
          <w:szCs w:val="20"/>
        </w:rPr>
        <w:t xml:space="preserve"> </w:t>
      </w:r>
    </w:p>
    <w:p w14:paraId="0B13F9EE" w14:textId="77777777" w:rsidR="00A80320" w:rsidRPr="00A80320" w:rsidRDefault="00A80320" w:rsidP="00A80320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1867C920" w14:textId="77777777" w:rsidR="00A80320" w:rsidRPr="00A80320" w:rsidRDefault="00A80320" w:rsidP="00A80320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 xml:space="preserve">Termin płatności: </w:t>
      </w:r>
      <w:r w:rsidRPr="00A80320">
        <w:rPr>
          <w:rFonts w:ascii="Verdana" w:hAnsi="Verdana"/>
          <w:sz w:val="20"/>
          <w:szCs w:val="20"/>
        </w:rPr>
        <w:t>po zrealizowaniu szkolenia,</w:t>
      </w:r>
      <w:r w:rsidRPr="00A80320">
        <w:rPr>
          <w:rFonts w:ascii="Verdana" w:hAnsi="Verdana"/>
          <w:b/>
          <w:sz w:val="20"/>
          <w:szCs w:val="20"/>
        </w:rPr>
        <w:t xml:space="preserve"> </w:t>
      </w:r>
      <w:r w:rsidRPr="00A80320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8C2CFB9" w14:textId="77777777" w:rsidR="00A80320" w:rsidRPr="00A80320" w:rsidRDefault="00A80320" w:rsidP="00A80320">
      <w:pPr>
        <w:rPr>
          <w:rFonts w:ascii="Verdana" w:hAnsi="Verdana"/>
          <w:b/>
          <w:sz w:val="20"/>
          <w:szCs w:val="20"/>
          <w:u w:val="single"/>
        </w:rPr>
      </w:pPr>
    </w:p>
    <w:p w14:paraId="44A7DF4C" w14:textId="77777777" w:rsidR="00A80320" w:rsidRPr="00A80320" w:rsidRDefault="00A80320" w:rsidP="00A80320">
      <w:pPr>
        <w:rPr>
          <w:rFonts w:ascii="Verdana" w:hAnsi="Verdana"/>
          <w:b/>
          <w:sz w:val="20"/>
          <w:szCs w:val="20"/>
          <w:u w:val="single"/>
        </w:rPr>
      </w:pPr>
      <w:r w:rsidRPr="00A80320">
        <w:rPr>
          <w:rFonts w:ascii="Verdana" w:hAnsi="Verdana"/>
          <w:b/>
          <w:sz w:val="20"/>
          <w:szCs w:val="20"/>
          <w:u w:val="single"/>
        </w:rPr>
        <w:lastRenderedPageBreak/>
        <w:t>Jednocześnie oświadczamy, że:</w:t>
      </w:r>
    </w:p>
    <w:p w14:paraId="772E4072" w14:textId="77777777" w:rsidR="00A80320" w:rsidRDefault="00A80320" w:rsidP="00A8032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A8032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13049B57" w14:textId="77777777" w:rsidR="00362A51" w:rsidRDefault="00362A51" w:rsidP="00362A5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Oświadczamy, że posiadamy wdrożony i udokumentowany system zapewnienia jakości usług szkoleniowych potwierdzony jednym z następujących dokumentów:</w:t>
      </w:r>
    </w:p>
    <w:p w14:paraId="32C812D3" w14:textId="2F7F83B2" w:rsidR="00362A51" w:rsidRDefault="00362A51" w:rsidP="00362A51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- </w:t>
      </w:r>
      <w:r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362A51">
        <w:rPr>
          <w:rFonts w:ascii="Verdana" w:hAnsi="Verdana"/>
          <w:color w:val="000000"/>
          <w:sz w:val="18"/>
          <w:szCs w:val="18"/>
        </w:rPr>
        <w:t>certyfikat ISO 9001 w zakresie usług szkoleniowych lub</w:t>
      </w:r>
    </w:p>
    <w:p w14:paraId="408707A9" w14:textId="6A7764D8" w:rsidR="00362A51" w:rsidRDefault="00362A51" w:rsidP="00362A51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- </w:t>
      </w:r>
      <w:r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362A51">
        <w:rPr>
          <w:rFonts w:ascii="Verdana" w:hAnsi="Verdana"/>
          <w:color w:val="000000"/>
          <w:sz w:val="18"/>
          <w:szCs w:val="18"/>
        </w:rPr>
        <w:t>certyfikat Standard Usług Szkoleniowych (SUS 2.0) lub</w:t>
      </w:r>
    </w:p>
    <w:p w14:paraId="173DC486" w14:textId="4A18D692" w:rsidR="00362A51" w:rsidRDefault="00362A51" w:rsidP="00362A51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- </w:t>
      </w:r>
      <w:r>
        <w:rPr>
          <w:rFonts w:ascii="Verdana" w:hAnsi="Verdana"/>
          <w:color w:val="000000"/>
          <w:sz w:val="18"/>
          <w:szCs w:val="18"/>
          <w:highlight w:val="yellow"/>
        </w:rPr>
        <w:t>*</w:t>
      </w:r>
      <w:r w:rsidRPr="00362A51">
        <w:rPr>
          <w:rFonts w:ascii="Verdana" w:hAnsi="Verdana"/>
          <w:color w:val="000000"/>
          <w:sz w:val="18"/>
          <w:szCs w:val="18"/>
        </w:rPr>
        <w:t>aktualny wpis do systemu jakości usług szkoleniowych finansowanych ze środków publicznych (np. MSUES lub równoważny)</w:t>
      </w:r>
      <w:r>
        <w:rPr>
          <w:rFonts w:ascii="Verdana" w:hAnsi="Verdana"/>
          <w:color w:val="000000"/>
          <w:sz w:val="18"/>
          <w:szCs w:val="18"/>
        </w:rPr>
        <w:t>.</w:t>
      </w:r>
    </w:p>
    <w:p w14:paraId="37A91243" w14:textId="77777777" w:rsidR="00362A51" w:rsidRDefault="00362A51" w:rsidP="00362A51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highlight w:val="yellow"/>
        </w:rPr>
        <w:t>* niewłaściwe skreślić</w:t>
      </w:r>
    </w:p>
    <w:p w14:paraId="5D739DCE" w14:textId="77777777" w:rsidR="00362A51" w:rsidRPr="00A80320" w:rsidRDefault="00362A51" w:rsidP="00362A51">
      <w:pPr>
        <w:tabs>
          <w:tab w:val="left" w:pos="2520"/>
          <w:tab w:val="left" w:pos="2586"/>
        </w:tabs>
        <w:ind w:left="360"/>
        <w:rPr>
          <w:rFonts w:ascii="Verdana" w:hAnsi="Verdana"/>
          <w:color w:val="000000"/>
          <w:sz w:val="20"/>
          <w:szCs w:val="20"/>
        </w:rPr>
      </w:pPr>
    </w:p>
    <w:p w14:paraId="446B4D73" w14:textId="77777777" w:rsidR="00A80320" w:rsidRPr="00A80320" w:rsidRDefault="00A80320" w:rsidP="00A803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A8032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80320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3870E51" w14:textId="77777777" w:rsidR="00A80320" w:rsidRPr="00A80320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A80320">
        <w:rPr>
          <w:rFonts w:ascii="Verdana" w:hAnsi="Verdana"/>
          <w:sz w:val="20"/>
          <w:szCs w:val="20"/>
          <w:vertAlign w:val="superscript"/>
        </w:rPr>
        <w:t>1</w:t>
      </w:r>
      <w:r w:rsidRPr="00A80320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A80320">
        <w:rPr>
          <w:rFonts w:ascii="Verdana" w:hAnsi="Verdana"/>
          <w:sz w:val="20"/>
          <w:szCs w:val="20"/>
          <w:vertAlign w:val="superscript"/>
        </w:rPr>
        <w:t>2</w:t>
      </w:r>
      <w:r w:rsidRPr="00A80320">
        <w:rPr>
          <w:rFonts w:ascii="Verdana" w:hAnsi="Verdana"/>
          <w:sz w:val="20"/>
          <w:szCs w:val="20"/>
        </w:rPr>
        <w:t xml:space="preserve"> </w:t>
      </w:r>
    </w:p>
    <w:p w14:paraId="4F3D1596" w14:textId="77777777" w:rsidR="00A80320" w:rsidRPr="006548EA" w:rsidRDefault="00A80320" w:rsidP="00A8032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548EA">
        <w:rPr>
          <w:rFonts w:ascii="Verdana" w:hAnsi="Verdana"/>
          <w:i/>
          <w:sz w:val="16"/>
          <w:szCs w:val="16"/>
          <w:vertAlign w:val="superscript"/>
        </w:rPr>
        <w:t>1</w:t>
      </w:r>
      <w:r w:rsidRPr="006548EA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72055D" w14:textId="77777777" w:rsidR="00A80320" w:rsidRPr="006548EA" w:rsidRDefault="00A80320" w:rsidP="00A8032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548EA">
        <w:rPr>
          <w:rFonts w:ascii="Verdana" w:hAnsi="Verdana"/>
          <w:i/>
          <w:sz w:val="16"/>
          <w:szCs w:val="16"/>
          <w:vertAlign w:val="superscript"/>
        </w:rPr>
        <w:t>2</w:t>
      </w:r>
      <w:r w:rsidRPr="006548EA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44B3E0" w14:textId="77777777" w:rsidR="00A80320" w:rsidRPr="00A80320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Oświadczam/y, że warunek określony w pkt. 8.2 ppkt 4 SWZ spełniamy osobiście / powołujemy się na zasoby podmiotu trzeciego** w następującym zakresie …………………………………………………</w:t>
      </w:r>
    </w:p>
    <w:p w14:paraId="10B57238" w14:textId="77777777" w:rsidR="00A80320" w:rsidRPr="00A80320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A80320" w:rsidRPr="00A80320" w14:paraId="2D9915ED" w14:textId="77777777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B79A8" w14:textId="77777777" w:rsidR="00A80320" w:rsidRPr="00A80320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D50F" w14:textId="77777777" w:rsidR="00A80320" w:rsidRPr="00A80320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22486EAD" w14:textId="77777777" w:rsidR="00A80320" w:rsidRPr="00A80320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AAE99" w14:textId="77777777" w:rsidR="00A80320" w:rsidRPr="00A80320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>Nazwa podwykonawcy</w:t>
            </w:r>
            <w:r w:rsidRPr="00A80320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A80320" w:rsidRPr="00A80320" w14:paraId="6324C188" w14:textId="77777777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ADF9D" w14:textId="77777777" w:rsidR="00A80320" w:rsidRPr="00A80320" w:rsidRDefault="00A80320" w:rsidP="00A8032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184EB" w14:textId="77777777" w:rsidR="00A80320" w:rsidRPr="00A80320" w:rsidRDefault="00A80320" w:rsidP="00A8032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50103" w14:textId="77777777" w:rsidR="00A80320" w:rsidRPr="00A80320" w:rsidRDefault="00A80320" w:rsidP="00A80320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4215866" w14:textId="77777777" w:rsidR="00A80320" w:rsidRPr="00A80320" w:rsidRDefault="00A80320" w:rsidP="00A80320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A80320">
        <w:rPr>
          <w:rFonts w:ascii="Verdana" w:hAnsi="Verdana"/>
          <w:b/>
          <w:sz w:val="20"/>
          <w:szCs w:val="20"/>
        </w:rPr>
        <w:t xml:space="preserve">Oświadczenie, w przypadku </w:t>
      </w:r>
      <w:r w:rsidRPr="00A80320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A80320">
        <w:rPr>
          <w:rFonts w:ascii="Verdana" w:hAnsi="Verdana"/>
          <w:sz w:val="20"/>
          <w:szCs w:val="20"/>
        </w:rPr>
        <w:t>zgodne z pkt 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A80320" w:rsidRPr="00A80320" w14:paraId="16B061DF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48FA4C" w14:textId="77777777" w:rsidR="00A80320" w:rsidRPr="00A80320" w:rsidRDefault="00A80320" w:rsidP="00A8032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B72D1F" w14:textId="77777777" w:rsidR="00A80320" w:rsidRPr="00A80320" w:rsidRDefault="00A80320" w:rsidP="00A8032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ACD3C" w14:textId="77777777" w:rsidR="00A80320" w:rsidRPr="00A80320" w:rsidRDefault="00A80320" w:rsidP="00A80320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A80320" w:rsidRPr="00A80320" w14:paraId="3C6587D8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A77138" w14:textId="77777777" w:rsidR="00A80320" w:rsidRPr="00A80320" w:rsidRDefault="00A80320" w:rsidP="00A8032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AF3694" w14:textId="77777777" w:rsidR="00A80320" w:rsidRPr="00A80320" w:rsidRDefault="00A80320" w:rsidP="00A8032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D9F51" w14:textId="77777777" w:rsidR="00A80320" w:rsidRPr="00A80320" w:rsidRDefault="00A80320" w:rsidP="00A8032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A80320" w:rsidRPr="00A80320" w14:paraId="6B28255B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E1943C2" w14:textId="77777777" w:rsidR="00A80320" w:rsidRPr="00A80320" w:rsidRDefault="00A80320" w:rsidP="00A80320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A8032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493E98" w14:textId="77777777" w:rsidR="00A80320" w:rsidRPr="00A80320" w:rsidRDefault="00A80320" w:rsidP="00A8032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343E" w14:textId="77777777" w:rsidR="00A80320" w:rsidRPr="00A80320" w:rsidRDefault="00A80320" w:rsidP="00A80320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2E178E" w14:textId="77777777" w:rsidR="00A80320" w:rsidRPr="00A80320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94A9A65" w14:textId="77777777" w:rsidR="00A80320" w:rsidRPr="00A80320" w:rsidRDefault="00A80320" w:rsidP="00A80320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A80320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  <w:r w:rsidRPr="00A80320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4E11FF9D" w14:textId="77777777" w:rsidR="00A80320" w:rsidRPr="00A80320" w:rsidRDefault="00A80320" w:rsidP="00A80320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A80320">
        <w:rPr>
          <w:rFonts w:ascii="Verdana" w:hAnsi="Verdana"/>
          <w:sz w:val="20"/>
          <w:szCs w:val="20"/>
        </w:rPr>
        <w:tab/>
      </w:r>
      <w:r w:rsidRPr="00A80320">
        <w:rPr>
          <w:rFonts w:ascii="Verdana" w:hAnsi="Verdana"/>
          <w:sz w:val="20"/>
          <w:szCs w:val="20"/>
        </w:rPr>
        <w:tab/>
        <w:t xml:space="preserve"> </w:t>
      </w:r>
    </w:p>
    <w:p w14:paraId="23880B98" w14:textId="77777777" w:rsidR="00A80320" w:rsidRPr="00A80320" w:rsidRDefault="00A80320" w:rsidP="00A80320">
      <w:pPr>
        <w:tabs>
          <w:tab w:val="left" w:pos="426"/>
        </w:tabs>
        <w:ind w:right="1"/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ab/>
        <w:t xml:space="preserve"> </w:t>
      </w:r>
    </w:p>
    <w:p w14:paraId="35318CBA" w14:textId="77777777" w:rsidR="00A80320" w:rsidRPr="00A80320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48F0927D" w14:textId="77777777" w:rsidR="00A80320" w:rsidRPr="00A80320" w:rsidRDefault="00A80320" w:rsidP="00A80320">
      <w:pPr>
        <w:jc w:val="both"/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03093DC" w14:textId="77777777" w:rsidR="00A80320" w:rsidRPr="00A80320" w:rsidRDefault="00A80320" w:rsidP="00A80320">
      <w:pPr>
        <w:jc w:val="both"/>
        <w:rPr>
          <w:rFonts w:ascii="Verdana" w:hAnsi="Verdana"/>
          <w:sz w:val="20"/>
          <w:szCs w:val="20"/>
        </w:rPr>
      </w:pPr>
    </w:p>
    <w:p w14:paraId="72A53F94" w14:textId="77777777" w:rsidR="00A80320" w:rsidRPr="00A80320" w:rsidRDefault="00A80320" w:rsidP="00A80320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A80320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A80320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A80320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A80320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A80320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A80320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A80320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A80320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4884F6BE" w14:textId="77777777" w:rsidR="00A80320" w:rsidRPr="00A80320" w:rsidRDefault="00A80320" w:rsidP="00A80320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</w:p>
    <w:p w14:paraId="2FFAB91B" w14:textId="77777777" w:rsidR="00A80320" w:rsidRPr="00A80320" w:rsidRDefault="00A80320" w:rsidP="00A8032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</w:p>
    <w:p w14:paraId="409C11BB" w14:textId="77777777" w:rsidR="00A80320" w:rsidRPr="00A80320" w:rsidRDefault="00A80320" w:rsidP="00A80320">
      <w:pPr>
        <w:rPr>
          <w:rFonts w:ascii="Verdana" w:hAnsi="Verdana"/>
          <w:sz w:val="20"/>
          <w:szCs w:val="20"/>
        </w:rPr>
      </w:pPr>
    </w:p>
    <w:p w14:paraId="3E61135E" w14:textId="77777777" w:rsidR="00A80320" w:rsidRPr="00A80320" w:rsidRDefault="00A80320" w:rsidP="00A80320">
      <w:pPr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t>**niepotrzebne skreślić</w:t>
      </w:r>
    </w:p>
    <w:p w14:paraId="2D30CE39" w14:textId="77777777" w:rsidR="00A80320" w:rsidRPr="00A80320" w:rsidRDefault="00A80320" w:rsidP="00A80320">
      <w:pPr>
        <w:rPr>
          <w:rFonts w:ascii="Verdana" w:hAnsi="Verdana"/>
          <w:sz w:val="20"/>
          <w:szCs w:val="20"/>
        </w:rPr>
      </w:pPr>
      <w:r w:rsidRPr="00A80320">
        <w:rPr>
          <w:rFonts w:ascii="Verdana" w:hAnsi="Verdana"/>
          <w:sz w:val="20"/>
          <w:szCs w:val="20"/>
        </w:rPr>
        <w:lastRenderedPageBreak/>
        <w:t>***jeżeli dotyczy</w:t>
      </w:r>
    </w:p>
    <w:p w14:paraId="446428B7" w14:textId="77777777" w:rsidR="00A80320" w:rsidRPr="00A80320" w:rsidRDefault="00A80320" w:rsidP="00A80320">
      <w:pPr>
        <w:rPr>
          <w:rFonts w:ascii="Verdana" w:hAnsi="Verdana"/>
          <w:sz w:val="20"/>
          <w:szCs w:val="20"/>
        </w:rPr>
      </w:pPr>
    </w:p>
    <w:p w14:paraId="30E5ED7E" w14:textId="77777777" w:rsidR="00FE545C" w:rsidRPr="00A80320" w:rsidRDefault="00FE545C" w:rsidP="00A80320">
      <w:pPr>
        <w:jc w:val="right"/>
        <w:rPr>
          <w:rFonts w:ascii="Verdana" w:hAnsi="Verdana"/>
          <w:sz w:val="20"/>
          <w:szCs w:val="20"/>
        </w:rPr>
      </w:pPr>
    </w:p>
    <w:sectPr w:rsidR="00FE545C" w:rsidRPr="00A803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83253" w14:textId="77777777" w:rsidR="00FB103C" w:rsidRDefault="00FB103C">
      <w:r>
        <w:separator/>
      </w:r>
    </w:p>
  </w:endnote>
  <w:endnote w:type="continuationSeparator" w:id="0">
    <w:p w14:paraId="61071DF8" w14:textId="77777777" w:rsidR="00FB103C" w:rsidRDefault="00FB1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7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B2186" w14:textId="77777777" w:rsidR="00FB103C" w:rsidRDefault="00FB103C">
      <w:r>
        <w:separator/>
      </w:r>
    </w:p>
  </w:footnote>
  <w:footnote w:type="continuationSeparator" w:id="0">
    <w:p w14:paraId="59834E94" w14:textId="77777777" w:rsidR="00FB103C" w:rsidRDefault="00FB1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6F53" w14:textId="40427777" w:rsidR="0046776A" w:rsidRDefault="00FB103C" w:rsidP="0046776A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noProof/>
      </w:rPr>
      <w:pict w14:anchorId="38F050B7">
        <v:shape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39B6151A" w14:textId="77777777" w:rsidR="0046776A" w:rsidRDefault="0046776A" w:rsidP="0046776A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323A12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5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14:paraId="51E913E8" w14:textId="77777777" w:rsidR="0046776A" w:rsidRDefault="004677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95739"/>
    <w:multiLevelType w:val="hybridMultilevel"/>
    <w:tmpl w:val="4BA0C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67584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1251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4345382">
    <w:abstractNumId w:val="0"/>
  </w:num>
  <w:num w:numId="4" w16cid:durableId="1725180259">
    <w:abstractNumId w:val="2"/>
  </w:num>
  <w:num w:numId="5" w16cid:durableId="36622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EB7"/>
    <w:rsid w:val="00012286"/>
    <w:rsid w:val="00020D47"/>
    <w:rsid w:val="00042A79"/>
    <w:rsid w:val="000704FC"/>
    <w:rsid w:val="00071CCC"/>
    <w:rsid w:val="000A56DF"/>
    <w:rsid w:val="000B731D"/>
    <w:rsid w:val="000D6134"/>
    <w:rsid w:val="000E09C7"/>
    <w:rsid w:val="000F6589"/>
    <w:rsid w:val="00106636"/>
    <w:rsid w:val="00116EC6"/>
    <w:rsid w:val="001248C1"/>
    <w:rsid w:val="0013287F"/>
    <w:rsid w:val="001801DD"/>
    <w:rsid w:val="001D4612"/>
    <w:rsid w:val="00207E98"/>
    <w:rsid w:val="002723B0"/>
    <w:rsid w:val="00315A4A"/>
    <w:rsid w:val="00362A51"/>
    <w:rsid w:val="003D1348"/>
    <w:rsid w:val="003F5ECA"/>
    <w:rsid w:val="00420E50"/>
    <w:rsid w:val="0046776A"/>
    <w:rsid w:val="004B7300"/>
    <w:rsid w:val="004C6753"/>
    <w:rsid w:val="004D383C"/>
    <w:rsid w:val="00595C87"/>
    <w:rsid w:val="005D2C65"/>
    <w:rsid w:val="005E6D94"/>
    <w:rsid w:val="00603577"/>
    <w:rsid w:val="0063384F"/>
    <w:rsid w:val="00643C6F"/>
    <w:rsid w:val="00646202"/>
    <w:rsid w:val="0065290F"/>
    <w:rsid w:val="006548EA"/>
    <w:rsid w:val="006761BF"/>
    <w:rsid w:val="006815F6"/>
    <w:rsid w:val="006C72B8"/>
    <w:rsid w:val="007748F0"/>
    <w:rsid w:val="007A4321"/>
    <w:rsid w:val="00833933"/>
    <w:rsid w:val="00853083"/>
    <w:rsid w:val="008B2F0C"/>
    <w:rsid w:val="008B4928"/>
    <w:rsid w:val="008D2AB8"/>
    <w:rsid w:val="008F1C66"/>
    <w:rsid w:val="00947EB7"/>
    <w:rsid w:val="00970FE4"/>
    <w:rsid w:val="00A0022B"/>
    <w:rsid w:val="00A346FE"/>
    <w:rsid w:val="00A47B4D"/>
    <w:rsid w:val="00A80320"/>
    <w:rsid w:val="00A83018"/>
    <w:rsid w:val="00AC0929"/>
    <w:rsid w:val="00B70E6B"/>
    <w:rsid w:val="00B774DC"/>
    <w:rsid w:val="00C969A6"/>
    <w:rsid w:val="00CA7D36"/>
    <w:rsid w:val="00CF2198"/>
    <w:rsid w:val="00CF243D"/>
    <w:rsid w:val="00D24208"/>
    <w:rsid w:val="00D60C38"/>
    <w:rsid w:val="00D66893"/>
    <w:rsid w:val="00D90ACB"/>
    <w:rsid w:val="00DC1500"/>
    <w:rsid w:val="00DC7E15"/>
    <w:rsid w:val="00E44371"/>
    <w:rsid w:val="00E949B0"/>
    <w:rsid w:val="00EC0BEA"/>
    <w:rsid w:val="00EF2B03"/>
    <w:rsid w:val="00F00591"/>
    <w:rsid w:val="00F504F0"/>
    <w:rsid w:val="00F51688"/>
    <w:rsid w:val="00F53146"/>
    <w:rsid w:val="00F91018"/>
    <w:rsid w:val="00FA0F30"/>
    <w:rsid w:val="00FA51A4"/>
    <w:rsid w:val="00FB103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ECC41"/>
  <w15:chartTrackingRefBased/>
  <w15:docId w15:val="{9603D7B7-C01D-49AE-B3EA-9F86E5AE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467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804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2026-07-15T08:53:00Z</cp:lastPrinted>
  <dcterms:created xsi:type="dcterms:W3CDTF">2026-07-16T08:25:00Z</dcterms:created>
  <dcterms:modified xsi:type="dcterms:W3CDTF">2026-07-21T12:56:00Z</dcterms:modified>
</cp:coreProperties>
</file>