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F45560" w:rsidRPr="00F45560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45560" w:rsidRPr="00C14101" w:rsidTr="004223F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45560" w:rsidRPr="00C14101" w:rsidRDefault="00F45560" w:rsidP="004223F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F45560" w:rsidRPr="00C14101" w:rsidRDefault="00F45560" w:rsidP="004223F0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F45560">
              <w:rPr>
                <w:rFonts w:ascii="Arial" w:eastAsia="Times New Roman" w:hAnsi="Arial" w:cs="Arial"/>
                <w:lang w:eastAsia="pl-PL"/>
              </w:rPr>
              <w:t>(t.j. Dz. U. z 2024 r. poz. 1320 ze zm.)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F45560" w:rsidRPr="00C14101" w:rsidRDefault="00F45560" w:rsidP="004223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F45560" w:rsidRPr="00C14101" w:rsidRDefault="00F45560" w:rsidP="004223F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F45560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D62E6E" w:rsidRPr="00D62E6E" w:rsidRDefault="00F4556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55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i dostawa implantów ortopedycznych do osteosyntezy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F45560" w:rsidRPr="00D62E6E" w:rsidTr="004223F0">
        <w:tc>
          <w:tcPr>
            <w:tcW w:w="2269" w:type="dxa"/>
          </w:tcPr>
          <w:p w:rsidR="00F45560" w:rsidRPr="00D62E6E" w:rsidRDefault="00F45560" w:rsidP="004223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F45560" w:rsidRPr="00D62E6E" w:rsidRDefault="00F45560" w:rsidP="004223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F4556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DZP-271-24/26</w:t>
            </w:r>
          </w:p>
        </w:tc>
      </w:tr>
    </w:tbl>
    <w:p w:rsidR="00BC121E" w:rsidRDefault="00F45560" w:rsidP="00A64FCF">
      <w:pPr>
        <w:spacing w:before="240" w:after="24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F45560">
        <w:rPr>
          <w:rFonts w:ascii="Arial" w:eastAsia="Times New Roman" w:hAnsi="Arial" w:cs="Arial"/>
          <w:b/>
          <w:sz w:val="24"/>
          <w:szCs w:val="24"/>
          <w:lang w:eastAsia="pl-PL"/>
        </w:rPr>
        <w:t>Szpital Specjalistyczny im. Stefana Żeromskiego SPZOZ w Krakowie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A64FCF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Nie przynależę / Przynależę </w:t>
      </w:r>
      <w:r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</w:t>
      </w:r>
      <w:r>
        <w:rPr>
          <w:rFonts w:ascii="Arial" w:eastAsia="Times New Roman" w:hAnsi="Arial" w:cs="Arial"/>
          <w:b/>
          <w:bCs/>
          <w:color w:val="0070C0"/>
          <w:sz w:val="28"/>
          <w:szCs w:val="28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t.j. Dz.U.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  <w:r w:rsidR="00CF03EF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1E4022" w:rsidRPr="00A64FCF">
        <w:rPr>
          <w:rFonts w:ascii="Arial" w:eastAsia="Times New Roman" w:hAnsi="Arial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C14101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color w:val="0070C0"/>
          <w:sz w:val="20"/>
          <w:szCs w:val="20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CF03EF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Niepotrzebne skreślić lub usunąć</w:t>
      </w:r>
    </w:p>
    <w:p w:rsidR="00CF03EF" w:rsidRPr="00067B62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lastRenderedPageBreak/>
        <w:t>**</w:t>
      </w:r>
      <w:r>
        <w:rPr>
          <w:rFonts w:ascii="Arial" w:eastAsia="Times New Roman" w:hAnsi="Arial" w:cs="Arial"/>
          <w:color w:val="0070C0"/>
          <w:sz w:val="20"/>
          <w:szCs w:val="20"/>
          <w:lang w:eastAsia="pl-PL"/>
        </w:rPr>
        <w:t xml:space="preserve"> Wypełnić jeżeli dotyczy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F45560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1E4022"/>
    <w:sectPr w:rsidR="00106AC7" w:rsidRPr="00BC121E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058B2" w:rsidRDefault="001058B2">
      <w:r>
        <w:separator/>
      </w:r>
    </w:p>
  </w:endnote>
  <w:endnote w:type="continuationSeparator" w:id="0">
    <w:p w:rsidR="001058B2" w:rsidRDefault="00105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45560" w:rsidRDefault="00F455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058B2" w:rsidRDefault="001058B2">
      <w:r>
        <w:separator/>
      </w:r>
    </w:p>
  </w:footnote>
  <w:footnote w:type="continuationSeparator" w:id="0">
    <w:p w:rsidR="001058B2" w:rsidRDefault="001058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45560" w:rsidRDefault="00F455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45560" w:rsidRDefault="00F455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45560" w:rsidRDefault="00F455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732895374">
    <w:abstractNumId w:val="13"/>
  </w:num>
  <w:num w:numId="2" w16cid:durableId="990520656">
    <w:abstractNumId w:val="0"/>
  </w:num>
  <w:num w:numId="3" w16cid:durableId="467359150">
    <w:abstractNumId w:val="11"/>
  </w:num>
  <w:num w:numId="4" w16cid:durableId="973175453">
    <w:abstractNumId w:val="8"/>
  </w:num>
  <w:num w:numId="5" w16cid:durableId="931738741">
    <w:abstractNumId w:val="7"/>
  </w:num>
  <w:num w:numId="6" w16cid:durableId="984896325">
    <w:abstractNumId w:val="1"/>
  </w:num>
  <w:num w:numId="7" w16cid:durableId="1089544405">
    <w:abstractNumId w:val="6"/>
  </w:num>
  <w:num w:numId="8" w16cid:durableId="1066609181">
    <w:abstractNumId w:val="3"/>
  </w:num>
  <w:num w:numId="9" w16cid:durableId="1450273621">
    <w:abstractNumId w:val="2"/>
  </w:num>
  <w:num w:numId="10" w16cid:durableId="1922981771">
    <w:abstractNumId w:val="5"/>
  </w:num>
  <w:num w:numId="11" w16cid:durableId="418598996">
    <w:abstractNumId w:val="10"/>
  </w:num>
  <w:num w:numId="12" w16cid:durableId="2064016991">
    <w:abstractNumId w:val="4"/>
  </w:num>
  <w:num w:numId="13" w16cid:durableId="368530313">
    <w:abstractNumId w:val="9"/>
  </w:num>
  <w:num w:numId="14" w16cid:durableId="232592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58B2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58B2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5560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7109734E-1E36-4F31-9C1C-D0AFE1A76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Iwona Wolnicka</cp:lastModifiedBy>
  <cp:revision>2</cp:revision>
  <cp:lastPrinted>2010-01-07T09:39:00Z</cp:lastPrinted>
  <dcterms:created xsi:type="dcterms:W3CDTF">2026-07-16T08:00:00Z</dcterms:created>
  <dcterms:modified xsi:type="dcterms:W3CDTF">2026-07-16T08:00:00Z</dcterms:modified>
</cp:coreProperties>
</file>