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F3957" w14:textId="37170A06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A91009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1CBA83E4" w14:textId="77777777" w:rsidR="00F31EAC" w:rsidRDefault="002E612D" w:rsidP="004D57D0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140C27" w:rsidRPr="00140C27" w14:paraId="3919CFA9" w14:textId="77777777">
        <w:tc>
          <w:tcPr>
            <w:tcW w:w="2268" w:type="dxa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1AA9B6E" w14:textId="497BC1F5" w:rsidR="00140C27" w:rsidRPr="00140C27" w:rsidRDefault="00E330C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Zakup i d</w:t>
            </w:r>
            <w:r w:rsidR="00634C4E" w:rsidRPr="00634C4E">
              <w:rPr>
                <w:rFonts w:ascii="Arial" w:hAnsi="Arial" w:cs="Arial"/>
                <w:bCs/>
              </w:rPr>
              <w:t xml:space="preserve">ostawa implantów </w:t>
            </w:r>
            <w:r>
              <w:rPr>
                <w:rFonts w:ascii="Arial" w:hAnsi="Arial" w:cs="Arial"/>
                <w:bCs/>
              </w:rPr>
              <w:t>ortopedycznych do osteosyntezy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4ECC428" w14:textId="01FDE673" w:rsidR="00481976" w:rsidRPr="00140C27" w:rsidRDefault="00E330C7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</w:t>
            </w:r>
            <w:r w:rsidR="00481976" w:rsidRPr="00481976">
              <w:rPr>
                <w:rFonts w:ascii="Arial" w:hAnsi="Arial" w:cs="Arial"/>
                <w:bCs/>
              </w:rPr>
              <w:t>ZP-271-</w:t>
            </w:r>
            <w:r>
              <w:rPr>
                <w:rFonts w:ascii="Arial" w:hAnsi="Arial" w:cs="Arial"/>
                <w:bCs/>
              </w:rPr>
              <w:t>2</w:t>
            </w:r>
            <w:r w:rsidR="00634C4E">
              <w:rPr>
                <w:rFonts w:ascii="Arial" w:hAnsi="Arial" w:cs="Arial"/>
                <w:bCs/>
              </w:rPr>
              <w:t>4</w:t>
            </w:r>
            <w:r w:rsidR="00481976" w:rsidRPr="00481976">
              <w:rPr>
                <w:rFonts w:ascii="Arial" w:hAnsi="Arial" w:cs="Arial"/>
                <w:bCs/>
              </w:rPr>
              <w:t>/2</w:t>
            </w:r>
            <w:r>
              <w:rPr>
                <w:rFonts w:ascii="Arial" w:hAnsi="Arial" w:cs="Arial"/>
                <w:bCs/>
              </w:rPr>
              <w:t>6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2E363A8" w14:textId="45ABA3F5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15pt;height:20.5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14318F1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E7374EC">
                <v:shape id="_x0000_i1043" type="#_x0000_t75" style="width:314.1pt;height:20.5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4129B918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7E59458A">
                <v:shape id="_x0000_i1045" type="#_x0000_t75" style="width:314.1pt;height:20.5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16FDEE9B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41CDCE19">
                <v:shape id="_x0000_i1047" type="#_x0000_t75" style="width:314.1pt;height:20.5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66DBAE0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F685E71">
                <v:shape id="_x0000_i1049" type="#_x0000_t75" style="width:314.1pt;height:20.5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2720A583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1FBC1DC">
                <v:shape id="_x0000_i1051" type="#_x0000_t75" style="width:108.4pt;height:20.5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D386115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1952326" w14:textId="30E57594" w:rsid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DDC7139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3552D57" w14:textId="36F14948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E97AF1B" w14:textId="77777777" w:rsidR="004D57D0" w:rsidRPr="004D57D0" w:rsidRDefault="00B964C4" w:rsidP="00A91009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494E0B">
        <w:rPr>
          <w:rFonts w:ascii="Arial" w:hAnsi="Arial" w:cs="Arial"/>
        </w:rPr>
        <w:t xml:space="preserve"> </w:t>
      </w:r>
    </w:p>
    <w:p w14:paraId="549A6ABD" w14:textId="7EAA30E7" w:rsidR="00A8509D" w:rsidRDefault="00494E0B" w:rsidP="00A9100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</w:rPr>
        <w:t xml:space="preserve">podaną w załączniku nr </w:t>
      </w:r>
      <w:r w:rsidR="00E330C7">
        <w:rPr>
          <w:rFonts w:ascii="Arial" w:hAnsi="Arial" w:cs="Arial"/>
        </w:rPr>
        <w:t>1a</w:t>
      </w:r>
      <w:r>
        <w:rPr>
          <w:rFonts w:ascii="Arial" w:hAnsi="Arial" w:cs="Arial"/>
        </w:rPr>
        <w:t xml:space="preserve"> do SWZ</w:t>
      </w:r>
      <w:r w:rsidR="00A91009">
        <w:rPr>
          <w:rFonts w:ascii="Arial" w:hAnsi="Arial" w:cs="Arial"/>
        </w:rPr>
        <w:t xml:space="preserve"> i zgodnie z opisem przedmiotu zamówienia w zał. nr 1 do SWZ</w:t>
      </w:r>
      <w:r w:rsidR="00E05F92">
        <w:rPr>
          <w:rFonts w:ascii="Arial" w:hAnsi="Arial" w:cs="Arial"/>
        </w:rPr>
        <w:t>.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2D033210" w:rsidR="00481976" w:rsidRPr="004D57D0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A46BBF" w14:textId="77777777" w:rsidR="004D57D0" w:rsidRPr="009E385A" w:rsidRDefault="004D57D0" w:rsidP="004D57D0">
      <w:pPr>
        <w:pStyle w:val="Akapitzlist"/>
        <w:spacing w:before="120"/>
        <w:ind w:left="567"/>
        <w:jc w:val="both"/>
        <w:rPr>
          <w:rFonts w:ascii="Arial" w:hAnsi="Arial" w:cs="Arial"/>
        </w:rPr>
      </w:pPr>
    </w:p>
    <w:p w14:paraId="1D468A50" w14:textId="5EA5886C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043DDE" w14:paraId="6A7CEDB1" w14:textId="77777777" w:rsidTr="00CC6CE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58D9E" w14:textId="5F7EAEE0" w:rsidR="00043DDE" w:rsidRPr="00043DDE" w:rsidRDefault="00043DDE" w:rsidP="00043DDE">
            <w:pPr>
              <w:autoSpaceDE w:val="0"/>
              <w:autoSpaceDN w:val="0"/>
              <w:adjustRightInd w:val="0"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6D200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F2F72E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18DDB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BE4FF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043DDE" w14:paraId="4617C620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77E3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2A2F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5EB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8072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3DDE" w14:paraId="560B2EA4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9AB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E15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4FB3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7897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609381A" w14:textId="77777777" w:rsidR="00043DDE" w:rsidRDefault="00043DDE" w:rsidP="00043DDE">
      <w:pPr>
        <w:ind w:left="644"/>
        <w:contextualSpacing/>
        <w:jc w:val="both"/>
        <w:rPr>
          <w:sz w:val="6"/>
          <w:szCs w:val="6"/>
        </w:rPr>
      </w:pPr>
    </w:p>
    <w:p w14:paraId="2AB9EDDA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5B82B421" w14:textId="4FBBB98D" w:rsidR="00640768" w:rsidRPr="004D57D0" w:rsidRDefault="00FF57EE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D57D0">
        <w:rPr>
          <w:rFonts w:ascii="Arial" w:hAnsi="Arial" w:cs="Arial"/>
        </w:rPr>
        <w:t xml:space="preserve">zapoznaliśmy się z </w:t>
      </w:r>
      <w:r w:rsidR="00A50E18" w:rsidRPr="004D57D0">
        <w:rPr>
          <w:rFonts w:ascii="Arial" w:hAnsi="Arial" w:cs="Arial"/>
        </w:rPr>
        <w:t xml:space="preserve">projektowanymi </w:t>
      </w:r>
      <w:r w:rsidRPr="004D57D0">
        <w:rPr>
          <w:rFonts w:ascii="Arial" w:hAnsi="Arial" w:cs="Arial"/>
        </w:rPr>
        <w:t>postanowieniami umowy</w:t>
      </w:r>
      <w:r w:rsidR="00A50E18" w:rsidRPr="004D57D0">
        <w:rPr>
          <w:rFonts w:ascii="Arial" w:hAnsi="Arial" w:cs="Arial"/>
        </w:rPr>
        <w:t xml:space="preserve"> w sprawie zamówienia publicznego</w:t>
      </w:r>
      <w:r w:rsidRPr="004D57D0">
        <w:rPr>
          <w:rFonts w:ascii="Arial" w:hAnsi="Arial" w:cs="Arial"/>
        </w:rPr>
        <w:t>, które zostały zawarte w S</w:t>
      </w:r>
      <w:r w:rsidR="006522FA" w:rsidRPr="004D57D0">
        <w:rPr>
          <w:rFonts w:ascii="Arial" w:hAnsi="Arial" w:cs="Arial"/>
        </w:rPr>
        <w:t>WZ</w:t>
      </w:r>
      <w:r w:rsidRPr="004D57D0">
        <w:rPr>
          <w:rFonts w:ascii="Arial" w:hAnsi="Arial" w:cs="Arial"/>
        </w:rPr>
        <w:t xml:space="preserve"> i zobowiązujemy się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w przypadku wyboru naszej oferty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D57D0">
        <w:rPr>
          <w:rFonts w:ascii="Arial" w:hAnsi="Arial" w:cs="Arial"/>
        </w:rPr>
        <w:t>,</w:t>
      </w:r>
    </w:p>
    <w:p w14:paraId="40453E88" w14:textId="12709536" w:rsidR="00525EFF" w:rsidRDefault="00FF57EE" w:rsidP="004D57D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418FAB5" w14:textId="4D56AD2C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3B7CB149" w14:textId="77777777" w:rsidR="002C23F2" w:rsidRPr="00CE1552" w:rsidRDefault="004E4F1B" w:rsidP="004D57D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00DE1D40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2248E03A">
          <v:shape id="_x0000_i1053" type="#_x0000_t75" style="width:142.4pt;height:17.4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1B2AC392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60CED999">
          <v:shape id="_x0000_i1055" type="#_x0000_t75" style="width:180.4pt;height:21.3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4D57D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180BF9">
        <w:tc>
          <w:tcPr>
            <w:tcW w:w="1968" w:type="dxa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180BF9">
        <w:tc>
          <w:tcPr>
            <w:tcW w:w="1968" w:type="dxa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180BF9">
        <w:tc>
          <w:tcPr>
            <w:tcW w:w="1968" w:type="dxa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6751431" w14:textId="77777777" w:rsidR="004D57D0" w:rsidRDefault="004D57D0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40A1C596" w14:textId="11EB99B9" w:rsidR="00180BF9" w:rsidRPr="004D57D0" w:rsidRDefault="00180BF9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D57D0">
        <w:rPr>
          <w:rFonts w:ascii="Arial" w:hAnsi="Arial" w:cs="Arial"/>
          <w:b/>
          <w:bCs/>
        </w:rPr>
        <w:t>Dane do umowy</w:t>
      </w:r>
      <w:r w:rsidRPr="004D57D0">
        <w:rPr>
          <w:rFonts w:ascii="Arial" w:hAnsi="Arial" w:cs="Arial"/>
        </w:rPr>
        <w:t>:</w:t>
      </w:r>
    </w:p>
    <w:p w14:paraId="1925F0F3" w14:textId="00075E16" w:rsidR="00180BF9" w:rsidRPr="00180BF9" w:rsidRDefault="00180BF9" w:rsidP="00180BF9">
      <w:pPr>
        <w:pStyle w:val="Akapitzlist"/>
        <w:numPr>
          <w:ilvl w:val="0"/>
          <w:numId w:val="8"/>
        </w:numPr>
        <w:spacing w:before="240" w:line="276" w:lineRule="auto"/>
        <w:jc w:val="both"/>
        <w:rPr>
          <w:rFonts w:ascii="Arial" w:hAnsi="Arial" w:cs="Arial"/>
        </w:rPr>
      </w:pPr>
      <w:r w:rsidRPr="00180BF9">
        <w:rPr>
          <w:rFonts w:ascii="Arial" w:hAnsi="Arial" w:cs="Arial"/>
        </w:rPr>
        <w:t>przekazanie do Dostawcy przez Zamawiającego informacji o zużyciu będzie następowało mailowo na adres: _______@______</w:t>
      </w:r>
    </w:p>
    <w:p w14:paraId="16F27AAB" w14:textId="0B6ED18B" w:rsidR="00180BF9" w:rsidRPr="004D57D0" w:rsidRDefault="00180BF9" w:rsidP="004D57D0">
      <w:pPr>
        <w:pStyle w:val="Akapitzlist"/>
        <w:numPr>
          <w:ilvl w:val="0"/>
          <w:numId w:val="8"/>
        </w:numPr>
        <w:spacing w:after="120"/>
        <w:ind w:left="567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4D57D0">
        <w:rPr>
          <w:rFonts w:ascii="Arial" w:hAnsi="Arial" w:cs="Arial"/>
        </w:rPr>
        <w:t>osobą odpowiedzialną za realizację Umowy będzie:</w:t>
      </w:r>
      <w:r w:rsidR="004D57D0">
        <w:rPr>
          <w:rFonts w:ascii="Arial" w:hAnsi="Arial" w:cs="Arial"/>
        </w:rPr>
        <w:t xml:space="preserve"> </w:t>
      </w:r>
      <w:r w:rsidRPr="004D57D0">
        <w:rPr>
          <w:rFonts w:ascii="Arial" w:hAnsi="Arial" w:cs="Arial"/>
        </w:rPr>
        <w:t>_________________________</w:t>
      </w:r>
      <w:r w:rsidR="004D57D0">
        <w:rPr>
          <w:rFonts w:ascii="Arial" w:hAnsi="Arial" w:cs="Arial"/>
        </w:rPr>
        <w:t>____________</w:t>
      </w:r>
      <w:r w:rsidRPr="004D57D0">
        <w:rPr>
          <w:rFonts w:ascii="Arial" w:hAnsi="Arial" w:cs="Arial"/>
        </w:rPr>
        <w:t>___, tel. ________________</w:t>
      </w:r>
      <w:r w:rsidRPr="004D57D0">
        <w:rPr>
          <w:rFonts w:ascii="Arial" w:hAnsi="Arial" w:cs="Arial"/>
        </w:rPr>
        <w:br/>
        <w:t>adres e-mail: _________@________.___</w:t>
      </w:r>
    </w:p>
    <w:p w14:paraId="4C017E23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A28F73D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13E5B6C" w14:textId="7050E332" w:rsidR="00525EFF" w:rsidRDefault="009B316D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82F5" w14:textId="5C77811F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330C7">
      <w:rPr>
        <w:sz w:val="20"/>
        <w:szCs w:val="20"/>
      </w:rPr>
      <w:t>D</w:t>
    </w:r>
    <w:r w:rsidR="00481976">
      <w:rPr>
        <w:sz w:val="20"/>
        <w:szCs w:val="20"/>
      </w:rPr>
      <w:t>ZP-271-</w:t>
    </w:r>
    <w:r w:rsidR="00E330C7">
      <w:rPr>
        <w:sz w:val="20"/>
        <w:szCs w:val="20"/>
      </w:rPr>
      <w:t>2</w:t>
    </w:r>
    <w:r w:rsidR="00634C4E">
      <w:rPr>
        <w:sz w:val="20"/>
        <w:szCs w:val="20"/>
      </w:rPr>
      <w:t>4</w:t>
    </w:r>
    <w:r w:rsidR="00481976">
      <w:rPr>
        <w:sz w:val="20"/>
        <w:szCs w:val="20"/>
      </w:rPr>
      <w:t>/2</w:t>
    </w:r>
    <w:r w:rsidR="00E330C7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203559"/>
    <w:multiLevelType w:val="hybridMultilevel"/>
    <w:tmpl w:val="7A5CAA98"/>
    <w:lvl w:ilvl="0" w:tplc="7E842248">
      <w:start w:val="1"/>
      <w:numFmt w:val="lowerLetter"/>
      <w:lvlText w:val="%1)"/>
      <w:lvlJc w:val="left"/>
      <w:pPr>
        <w:ind w:left="1287" w:hanging="360"/>
      </w:pPr>
      <w:rPr>
        <w:rFonts w:eastAsia="ArialMT, 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363BD"/>
    <w:multiLevelType w:val="hybridMultilevel"/>
    <w:tmpl w:val="DD105042"/>
    <w:lvl w:ilvl="0" w:tplc="8B26B9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7442418"/>
    <w:multiLevelType w:val="hybridMultilevel"/>
    <w:tmpl w:val="19620D1A"/>
    <w:lvl w:ilvl="0" w:tplc="4ADE8858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04609F6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 w15:restartNumberingAfterBreak="0">
    <w:nsid w:val="73DD2DD4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1" w15:restartNumberingAfterBreak="0">
    <w:nsid w:val="771F3B02"/>
    <w:multiLevelType w:val="hybridMultilevel"/>
    <w:tmpl w:val="94782BCE"/>
    <w:lvl w:ilvl="0" w:tplc="49661BBE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8"/>
  </w:num>
  <w:num w:numId="2" w16cid:durableId="1882670393">
    <w:abstractNumId w:val="5"/>
  </w:num>
  <w:num w:numId="3" w16cid:durableId="1839035877">
    <w:abstractNumId w:val="7"/>
  </w:num>
  <w:num w:numId="4" w16cid:durableId="692263631">
    <w:abstractNumId w:val="12"/>
  </w:num>
  <w:num w:numId="5" w16cid:durableId="1640308861">
    <w:abstractNumId w:val="9"/>
  </w:num>
  <w:num w:numId="6" w16cid:durableId="1573615757">
    <w:abstractNumId w:val="0"/>
  </w:num>
  <w:num w:numId="7" w16cid:durableId="2124834960">
    <w:abstractNumId w:val="3"/>
  </w:num>
  <w:num w:numId="8" w16cid:durableId="499925605">
    <w:abstractNumId w:val="1"/>
  </w:num>
  <w:num w:numId="9" w16cid:durableId="1784694282">
    <w:abstractNumId w:val="10"/>
  </w:num>
  <w:num w:numId="10" w16cid:durableId="393889950">
    <w:abstractNumId w:val="6"/>
  </w:num>
  <w:num w:numId="11" w16cid:durableId="131598501">
    <w:abstractNumId w:val="4"/>
  </w:num>
  <w:num w:numId="12" w16cid:durableId="1188324656">
    <w:abstractNumId w:val="11"/>
  </w:num>
  <w:num w:numId="13" w16cid:durableId="871266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1435D"/>
    <w:rsid w:val="00043DDE"/>
    <w:rsid w:val="000770F4"/>
    <w:rsid w:val="00077EBA"/>
    <w:rsid w:val="00083EC6"/>
    <w:rsid w:val="001063D3"/>
    <w:rsid w:val="00111CB2"/>
    <w:rsid w:val="001129C0"/>
    <w:rsid w:val="00140C27"/>
    <w:rsid w:val="00153A6A"/>
    <w:rsid w:val="00180BF9"/>
    <w:rsid w:val="00193F60"/>
    <w:rsid w:val="001C7D84"/>
    <w:rsid w:val="001F1C13"/>
    <w:rsid w:val="00202EA9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81976"/>
    <w:rsid w:val="00494E0B"/>
    <w:rsid w:val="00497AEE"/>
    <w:rsid w:val="004C59EC"/>
    <w:rsid w:val="004D4F17"/>
    <w:rsid w:val="004D57D0"/>
    <w:rsid w:val="004D5A42"/>
    <w:rsid w:val="004E4F1B"/>
    <w:rsid w:val="00525EFF"/>
    <w:rsid w:val="00544E43"/>
    <w:rsid w:val="00546F4A"/>
    <w:rsid w:val="005564F9"/>
    <w:rsid w:val="00563DC0"/>
    <w:rsid w:val="00574A9C"/>
    <w:rsid w:val="005844F6"/>
    <w:rsid w:val="005E5768"/>
    <w:rsid w:val="005F6F5F"/>
    <w:rsid w:val="00634C4E"/>
    <w:rsid w:val="00640768"/>
    <w:rsid w:val="006522FA"/>
    <w:rsid w:val="00657A78"/>
    <w:rsid w:val="006B63D6"/>
    <w:rsid w:val="006C641D"/>
    <w:rsid w:val="006D052F"/>
    <w:rsid w:val="006D09E0"/>
    <w:rsid w:val="007D475B"/>
    <w:rsid w:val="007E331F"/>
    <w:rsid w:val="007F3E87"/>
    <w:rsid w:val="00814ACA"/>
    <w:rsid w:val="008C5531"/>
    <w:rsid w:val="009312B4"/>
    <w:rsid w:val="00932E17"/>
    <w:rsid w:val="0094558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91009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5784C"/>
    <w:rsid w:val="00D613AB"/>
    <w:rsid w:val="00D94D38"/>
    <w:rsid w:val="00DC336F"/>
    <w:rsid w:val="00E05F92"/>
    <w:rsid w:val="00E0692D"/>
    <w:rsid w:val="00E1735C"/>
    <w:rsid w:val="00E31595"/>
    <w:rsid w:val="00E330C7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DDE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494E0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2026-07-21T11:36:00Z</cp:lastPrinted>
  <dcterms:created xsi:type="dcterms:W3CDTF">2026-07-21T11:30:00Z</dcterms:created>
  <dcterms:modified xsi:type="dcterms:W3CDTF">2026-07-21T11:36:00Z</dcterms:modified>
</cp:coreProperties>
</file>