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A26C" w14:textId="4AF7FD6E" w:rsidR="00F245C5" w:rsidRPr="00353FDC" w:rsidRDefault="00013C27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013C27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013C27">
        <w:rPr>
          <w:rFonts w:ascii="Arial" w:hAnsi="Arial" w:cs="Arial"/>
        </w:rPr>
        <w:t>2026-07-2</w:t>
      </w:r>
      <w:r w:rsidR="00452D03">
        <w:rPr>
          <w:rFonts w:ascii="Arial" w:hAnsi="Arial" w:cs="Arial"/>
        </w:rPr>
        <w:t>2</w:t>
      </w:r>
    </w:p>
    <w:p w14:paraId="34E1DA75" w14:textId="2D7C186E" w:rsidR="00F245C5" w:rsidRPr="00353FDC" w:rsidRDefault="00013C27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013C27">
        <w:rPr>
          <w:rFonts w:ascii="Arial" w:hAnsi="Arial" w:cs="Arial"/>
          <w:b/>
          <w:bCs/>
        </w:rPr>
        <w:t>Szpital Specjalistyczny im. Stefana Żeromskiego SP ZOZ w Krakowie</w:t>
      </w:r>
    </w:p>
    <w:p w14:paraId="57869072" w14:textId="70FCA3E0" w:rsidR="00F245C5" w:rsidRPr="00353FDC" w:rsidRDefault="00013C27" w:rsidP="00F245C5">
      <w:pPr>
        <w:spacing w:line="360" w:lineRule="auto"/>
        <w:ind w:right="3969"/>
        <w:rPr>
          <w:rFonts w:ascii="Arial" w:hAnsi="Arial" w:cs="Arial"/>
        </w:rPr>
      </w:pPr>
      <w:r w:rsidRPr="00013C27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013C27">
        <w:rPr>
          <w:rFonts w:ascii="Arial" w:hAnsi="Arial" w:cs="Arial"/>
        </w:rPr>
        <w:t>66</w:t>
      </w:r>
    </w:p>
    <w:p w14:paraId="60604C5D" w14:textId="4F380FF0" w:rsidR="00F245C5" w:rsidRPr="00353FDC" w:rsidRDefault="00013C27" w:rsidP="00D30F1F">
      <w:pPr>
        <w:ind w:right="4253"/>
        <w:rPr>
          <w:rFonts w:ascii="Arial" w:hAnsi="Arial" w:cs="Arial"/>
        </w:rPr>
      </w:pPr>
      <w:r w:rsidRPr="00013C27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013C27">
        <w:rPr>
          <w:rFonts w:ascii="Arial" w:hAnsi="Arial" w:cs="Arial"/>
        </w:rPr>
        <w:t>Kraków</w:t>
      </w:r>
    </w:p>
    <w:p w14:paraId="695E7BA7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BA96C6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A83B511" w14:textId="47CAC3AF" w:rsidR="00267533" w:rsidRDefault="00267533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DZP-271-18/26-882.AF</w:t>
      </w:r>
    </w:p>
    <w:p w14:paraId="5937135A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0EE5357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E91A248" w14:textId="77777777" w:rsidTr="002716A3">
        <w:tc>
          <w:tcPr>
            <w:tcW w:w="10065" w:type="dxa"/>
            <w:shd w:val="clear" w:color="auto" w:fill="F2F2F2"/>
            <w:hideMark/>
          </w:tcPr>
          <w:p w14:paraId="41FFFCCF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49260A0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40B7AEC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0777969D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650546C0" w14:textId="77777777" w:rsidTr="002716A3">
        <w:tc>
          <w:tcPr>
            <w:tcW w:w="2269" w:type="dxa"/>
          </w:tcPr>
          <w:p w14:paraId="11D9C793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ACA1144" w14:textId="03CC5C5D" w:rsidR="00F245C5" w:rsidRPr="00353FDC" w:rsidRDefault="00013C27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Zakup i dostawa odzieży i obuwia operacyjnego i ochronnego dla personelu medycznego Szpitala.</w:t>
            </w:r>
          </w:p>
        </w:tc>
      </w:tr>
      <w:tr w:rsidR="00013C27" w:rsidRPr="00353FDC" w14:paraId="0E44CAC7" w14:textId="77777777" w:rsidTr="00D75003">
        <w:tc>
          <w:tcPr>
            <w:tcW w:w="2269" w:type="dxa"/>
          </w:tcPr>
          <w:p w14:paraId="4AE716F0" w14:textId="77777777" w:rsidR="00013C27" w:rsidRPr="00353FDC" w:rsidRDefault="00013C27" w:rsidP="00D750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E67C6DD" w14:textId="7F4DE1E7" w:rsidR="00013C27" w:rsidRPr="00353FDC" w:rsidRDefault="00013C27" w:rsidP="00D750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DZP-271-18/26</w:t>
            </w:r>
          </w:p>
        </w:tc>
      </w:tr>
    </w:tbl>
    <w:p w14:paraId="39F2FC7E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9CD316F" w14:textId="3DEA67F1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13C27" w:rsidRPr="00013C27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13C27" w:rsidRPr="00013C27">
        <w:rPr>
          <w:rFonts w:ascii="Arial" w:hAnsi="Arial" w:cs="Arial"/>
        </w:rPr>
        <w:t>(</w:t>
      </w:r>
      <w:proofErr w:type="spellStart"/>
      <w:r w:rsidR="00013C27" w:rsidRPr="00013C27">
        <w:rPr>
          <w:rFonts w:ascii="Arial" w:hAnsi="Arial" w:cs="Arial"/>
        </w:rPr>
        <w:t>t.j</w:t>
      </w:r>
      <w:proofErr w:type="spellEnd"/>
      <w:r w:rsidR="00013C27" w:rsidRPr="00013C27">
        <w:rPr>
          <w:rFonts w:ascii="Arial" w:hAnsi="Arial" w:cs="Arial"/>
        </w:rPr>
        <w:t>. Dz. U. z 202</w:t>
      </w:r>
      <w:r w:rsidR="00AB3D92">
        <w:rPr>
          <w:rFonts w:ascii="Arial" w:hAnsi="Arial" w:cs="Arial"/>
        </w:rPr>
        <w:t>6</w:t>
      </w:r>
      <w:r w:rsidR="00013C27" w:rsidRPr="00013C27">
        <w:rPr>
          <w:rFonts w:ascii="Arial" w:hAnsi="Arial" w:cs="Arial"/>
        </w:rPr>
        <w:t xml:space="preserve"> r. poz. </w:t>
      </w:r>
      <w:r w:rsidR="00AB3D92">
        <w:rPr>
          <w:rFonts w:ascii="Arial" w:hAnsi="Arial" w:cs="Arial"/>
        </w:rPr>
        <w:t>793</w:t>
      </w:r>
      <w:r w:rsidR="00013C27" w:rsidRPr="00013C27">
        <w:rPr>
          <w:rFonts w:ascii="Arial" w:hAnsi="Arial" w:cs="Arial"/>
        </w:rPr>
        <w:t xml:space="preserve">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13C27" w14:paraId="3868BBF1" w14:textId="77777777" w:rsidTr="00D750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4E1F7" w14:textId="43A55371" w:rsidR="00013C27" w:rsidRPr="00F245C5" w:rsidRDefault="00013C27" w:rsidP="00D7500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13C2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13C27">
              <w:rPr>
                <w:rFonts w:ascii="Arial" w:hAnsi="Arial" w:cs="Arial"/>
              </w:rPr>
              <w:t>Odzież operacyjna</w:t>
            </w:r>
          </w:p>
          <w:p w14:paraId="4DCDB5FE" w14:textId="7A863B52" w:rsidR="00013C27" w:rsidRPr="00F245C5" w:rsidRDefault="00013C27" w:rsidP="00D7500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13C27">
              <w:rPr>
                <w:rFonts w:ascii="Arial" w:hAnsi="Arial" w:cs="Arial"/>
                <w:b/>
              </w:rPr>
              <w:t xml:space="preserve">GARMEX A. </w:t>
            </w:r>
            <w:proofErr w:type="spellStart"/>
            <w:r w:rsidRPr="00013C27">
              <w:rPr>
                <w:rFonts w:ascii="Arial" w:hAnsi="Arial" w:cs="Arial"/>
                <w:b/>
              </w:rPr>
              <w:t>Jafiszow</w:t>
            </w:r>
            <w:proofErr w:type="spellEnd"/>
            <w:r w:rsidRPr="00013C27">
              <w:rPr>
                <w:rFonts w:ascii="Arial" w:hAnsi="Arial" w:cs="Arial"/>
                <w:b/>
              </w:rPr>
              <w:t>, W. Kamiński spółka jawna</w:t>
            </w:r>
          </w:p>
          <w:p w14:paraId="67CBB573" w14:textId="628F6E7B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Ignatki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40B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/-</w:t>
            </w:r>
          </w:p>
          <w:p w14:paraId="0CFCF75D" w14:textId="7A8C9EBE" w:rsidR="00013C27" w:rsidRPr="00F245C5" w:rsidRDefault="00013C27" w:rsidP="00D7500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16-001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Kleosin</w:t>
            </w:r>
          </w:p>
          <w:p w14:paraId="5FAA648E" w14:textId="0B13B271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13C27">
              <w:rPr>
                <w:rFonts w:ascii="Arial" w:hAnsi="Arial" w:cs="Arial"/>
                <w:b/>
              </w:rPr>
              <w:t>238 728.60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E07726" w14:textId="77777777" w:rsidR="00013C27" w:rsidRPr="00F245C5" w:rsidRDefault="00013C27" w:rsidP="00D7500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47C54C" w14:textId="3F5A528E" w:rsidR="00013C27" w:rsidRPr="00F245C5" w:rsidRDefault="00013C27" w:rsidP="00D75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13C27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013C27" w14:paraId="73E37E7E" w14:textId="77777777" w:rsidTr="00D750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AB8" w14:textId="1B5B6B3A" w:rsidR="00013C27" w:rsidRPr="00F245C5" w:rsidRDefault="00013C27" w:rsidP="00D7500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13C2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13C27">
              <w:rPr>
                <w:rFonts w:ascii="Arial" w:hAnsi="Arial" w:cs="Arial"/>
              </w:rPr>
              <w:t>Obuwie operacyjne</w:t>
            </w:r>
          </w:p>
          <w:p w14:paraId="1F5C831D" w14:textId="6F1A45C9" w:rsidR="00013C27" w:rsidRPr="00F245C5" w:rsidRDefault="00013C27" w:rsidP="00D7500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13C27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013C27">
              <w:rPr>
                <w:rFonts w:ascii="Arial" w:hAnsi="Arial" w:cs="Arial"/>
                <w:b/>
              </w:rPr>
              <w:t>Promedyk</w:t>
            </w:r>
            <w:proofErr w:type="spellEnd"/>
          </w:p>
          <w:p w14:paraId="3B1EA0D7" w14:textId="0BD31477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Kielecka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0D1F84" w14:textId="1510E4C7" w:rsidR="00013C27" w:rsidRPr="00F245C5" w:rsidRDefault="00013C27" w:rsidP="00D7500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Radom</w:t>
            </w:r>
          </w:p>
          <w:p w14:paraId="0F7EC267" w14:textId="6BA9216E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13C27">
              <w:rPr>
                <w:rFonts w:ascii="Arial" w:hAnsi="Arial" w:cs="Arial"/>
                <w:b/>
              </w:rPr>
              <w:t>52 259.63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F4ACC8" w14:textId="77777777" w:rsidR="00013C27" w:rsidRPr="00F245C5" w:rsidRDefault="00013C27" w:rsidP="00D7500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953373" w14:textId="6F0752AA" w:rsidR="00013C27" w:rsidRPr="00F245C5" w:rsidRDefault="00013C27" w:rsidP="00D75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13C27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013C27" w14:paraId="235EBEA3" w14:textId="77777777" w:rsidTr="00D750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3E6B" w14:textId="52DA8C6E" w:rsidR="00013C27" w:rsidRPr="00F245C5" w:rsidRDefault="00013C27" w:rsidP="00D7500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13C2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13C27">
              <w:rPr>
                <w:rFonts w:ascii="Arial" w:hAnsi="Arial" w:cs="Arial"/>
              </w:rPr>
              <w:t>Odzież ochronna dla personelu medycznego</w:t>
            </w:r>
          </w:p>
          <w:p w14:paraId="6F964FAE" w14:textId="2D539564" w:rsidR="00013C27" w:rsidRPr="00F245C5" w:rsidRDefault="00013C27" w:rsidP="00D7500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13C27">
              <w:rPr>
                <w:rFonts w:ascii="Arial" w:hAnsi="Arial" w:cs="Arial"/>
                <w:b/>
              </w:rPr>
              <w:t>MIRAFO Sp. z o.o.</w:t>
            </w:r>
          </w:p>
          <w:p w14:paraId="747BCAFB" w14:textId="3E77C778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Toruńska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C26FA4A" w14:textId="247DCDAE" w:rsidR="00013C27" w:rsidRPr="00F245C5" w:rsidRDefault="00013C27" w:rsidP="00D7500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93-487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Łódź</w:t>
            </w:r>
          </w:p>
          <w:p w14:paraId="0E5CD382" w14:textId="341090FD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13C27">
              <w:rPr>
                <w:rFonts w:ascii="Arial" w:hAnsi="Arial" w:cs="Arial"/>
                <w:b/>
              </w:rPr>
              <w:t>334 867.50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A2AE7EA" w14:textId="77777777" w:rsidR="00013C27" w:rsidRPr="00F245C5" w:rsidRDefault="00013C27" w:rsidP="00D7500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0FACA2" w14:textId="4D87ABB7" w:rsidR="00013C27" w:rsidRPr="00F245C5" w:rsidRDefault="00013C27" w:rsidP="00D75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13C27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013C27" w14:paraId="7E582A86" w14:textId="77777777" w:rsidTr="00D750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37C52" w14:textId="797E8688" w:rsidR="00013C27" w:rsidRPr="00F245C5" w:rsidRDefault="00013C27" w:rsidP="00D7500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13C2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13C27">
              <w:rPr>
                <w:rFonts w:ascii="Arial" w:hAnsi="Arial" w:cs="Arial"/>
              </w:rPr>
              <w:t>Obuwie ochronne dla personelu medycznego</w:t>
            </w:r>
          </w:p>
          <w:p w14:paraId="145544C3" w14:textId="316E4B50" w:rsidR="00013C27" w:rsidRPr="00F245C5" w:rsidRDefault="00013C27" w:rsidP="00D7500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13C27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013C27">
              <w:rPr>
                <w:rFonts w:ascii="Arial" w:hAnsi="Arial" w:cs="Arial"/>
                <w:b/>
              </w:rPr>
              <w:t>Promedyk</w:t>
            </w:r>
            <w:proofErr w:type="spellEnd"/>
          </w:p>
          <w:p w14:paraId="263BA0B1" w14:textId="5698773B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Kielecka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907473" w14:textId="3B3C79A7" w:rsidR="00013C27" w:rsidRPr="00F245C5" w:rsidRDefault="00013C27" w:rsidP="00D7500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13C27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13C27">
              <w:rPr>
                <w:rFonts w:ascii="Arial" w:hAnsi="Arial" w:cs="Arial"/>
                <w:bCs/>
              </w:rPr>
              <w:t>Radom</w:t>
            </w:r>
          </w:p>
          <w:p w14:paraId="38D04AED" w14:textId="023578F8" w:rsidR="00013C27" w:rsidRPr="00F245C5" w:rsidRDefault="00013C27" w:rsidP="00D750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13C27">
              <w:rPr>
                <w:rFonts w:ascii="Arial" w:hAnsi="Arial" w:cs="Arial"/>
                <w:b/>
              </w:rPr>
              <w:t>52 029.00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D73633" w14:textId="77777777" w:rsidR="00013C27" w:rsidRPr="00F245C5" w:rsidRDefault="00013C27" w:rsidP="00D7500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046FCAC" w14:textId="6774DCF5" w:rsidR="00013C27" w:rsidRPr="00F245C5" w:rsidRDefault="00013C27" w:rsidP="00D7500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13C27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00808182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52935598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F5179D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97D580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E67147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94B292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13C27" w14:paraId="141DB597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B52C" w14:textId="6926CCD7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4840" w14:textId="18C2CE0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GARMEX A.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Jafiszow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, W. Kamiński spółka jawna</w:t>
            </w:r>
          </w:p>
          <w:p w14:paraId="19C7B557" w14:textId="5140B0E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Ignatki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40B/-</w:t>
            </w:r>
          </w:p>
          <w:p w14:paraId="1D848846" w14:textId="6D928EA4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Kleosin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7E02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Wydłużenie terminu gwarancji - 20.00</w:t>
            </w:r>
          </w:p>
          <w:p w14:paraId="5C3C4A4D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006CABB7" w14:textId="0FFB637D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Cena - 60.00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4D7E" w14:textId="1FC4B9E4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3C27" w14:paraId="3F79A164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28F5" w14:textId="03D67AC3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23A2" w14:textId="1443960F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ZAKŁAD PRODUKCJI POŚCIELI ŚWIT IZABELA WINTONIAK</w:t>
            </w:r>
          </w:p>
          <w:p w14:paraId="71CFD584" w14:textId="63AF9E38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ul. 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5 B</w:t>
            </w:r>
          </w:p>
          <w:p w14:paraId="4D3F16B9" w14:textId="69D4BB30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D9B3F" w14:textId="62312BD2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1 - Wydłużenie terminu gwarancji </w:t>
            </w:r>
            <w:r w:rsidR="00411B5D">
              <w:rPr>
                <w:rFonts w:ascii="Arial" w:hAnsi="Arial" w:cs="Arial"/>
                <w:sz w:val="22"/>
                <w:szCs w:val="22"/>
              </w:rPr>
              <w:t>–</w:t>
            </w:r>
            <w:r w:rsidRPr="00013C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1B5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4D32D7D" w14:textId="4464FCE5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2 - Termin dostawy </w:t>
            </w:r>
            <w:r w:rsidR="00411B5D">
              <w:rPr>
                <w:rFonts w:ascii="Arial" w:hAnsi="Arial" w:cs="Arial"/>
                <w:sz w:val="22"/>
                <w:szCs w:val="22"/>
              </w:rPr>
              <w:t>–</w:t>
            </w:r>
            <w:r w:rsidRPr="00013C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1B5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8579519" w14:textId="1527D086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3 - Cena </w:t>
            </w:r>
            <w:r w:rsidR="00411B5D">
              <w:rPr>
                <w:rFonts w:ascii="Arial" w:hAnsi="Arial" w:cs="Arial"/>
                <w:sz w:val="22"/>
                <w:szCs w:val="22"/>
              </w:rPr>
              <w:t>–</w:t>
            </w:r>
            <w:r w:rsidRPr="00013C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1B5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840D" w14:textId="0446D717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11B5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013C27" w14:paraId="7A326F19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E39B" w14:textId="0D3B53B4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8BF9" w14:textId="797377E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15D0A10F" w14:textId="5FABEFB0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FBF6881" w14:textId="13C559A6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AD20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Wydłużenie terminu gwarancji - 0.00</w:t>
            </w:r>
          </w:p>
          <w:p w14:paraId="090F4BA1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6D191592" w14:textId="2AD51656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73DA" w14:textId="21CA68E4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753780E0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AB8C" w14:textId="430CD7F1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06F4" w14:textId="4BD7BB8C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14:paraId="5367AA76" w14:textId="0FCC35FF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4B035964" w14:textId="66B98F67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C451E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CF4963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- 20.00</w:t>
            </w:r>
          </w:p>
          <w:p w14:paraId="5A893A14" w14:textId="743F4642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E88E" w14:textId="0F397938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3C27" w14:paraId="25854323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12BE" w14:textId="620557CA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BBBF" w14:textId="31138AE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Handlowo Usługowa "SOLLO PLUS" S.C. Zbigniew Kałużny, Iwona Kałużna</w:t>
            </w:r>
          </w:p>
          <w:p w14:paraId="010A5520" w14:textId="2101FA3C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lastRenderedPageBreak/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04704BB9" w14:textId="17CF89C7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10C9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lastRenderedPageBreak/>
              <w:t>1 - Cena - 46.89</w:t>
            </w:r>
          </w:p>
          <w:p w14:paraId="655757BA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- 20.00</w:t>
            </w:r>
          </w:p>
          <w:p w14:paraId="6315BA4B" w14:textId="62CD67BD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BC86" w14:textId="2AAB101C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86,89</w:t>
            </w:r>
          </w:p>
        </w:tc>
      </w:tr>
      <w:tr w:rsidR="00013C27" w14:paraId="529C657E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5BE09" w14:textId="28381A35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647E" w14:textId="6B74C51B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14:paraId="0D240E1E" w14:textId="0622145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MAZAŃCOWICE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289</w:t>
            </w:r>
          </w:p>
          <w:p w14:paraId="3B3E4E4B" w14:textId="00363FFF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43-391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21BA0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CC10AE1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604E7254" w14:textId="24CB3F7E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ED9D" w14:textId="1B9C14B2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6BD66388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ADBB" w14:textId="5B3EFD8D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BA33" w14:textId="695A31D2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14:paraId="4176F325" w14:textId="7ABC45FA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B5AAA43" w14:textId="15B3EBCE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FE8E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AA6E2F9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30427B52" w14:textId="0F5E1EAF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CE5C" w14:textId="31E4A36F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6AF996DE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AB4C" w14:textId="5C7F131F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5182" w14:textId="280CD9D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MIRAFO Sp. z o.o.</w:t>
            </w:r>
          </w:p>
          <w:p w14:paraId="10E9CC55" w14:textId="69A66E38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Toruńska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7450A621" w14:textId="03F0190B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93-487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696CA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366CC1C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- 20.00</w:t>
            </w:r>
          </w:p>
          <w:p w14:paraId="5502243E" w14:textId="69B10611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539DC" w14:textId="631ACDC2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3C27" w14:paraId="6AD0D2C7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6FCF" w14:textId="209968EC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13FE" w14:textId="11D58C9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ZAKŁAD PRODUKCJI POŚCIELI ŚWIT IZABELA WINTONIAK</w:t>
            </w:r>
          </w:p>
          <w:p w14:paraId="27D5CF2B" w14:textId="3C56F3A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ul. 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5 B</w:t>
            </w:r>
          </w:p>
          <w:p w14:paraId="50795A92" w14:textId="429F45D4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2BF8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A2C5E92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5A94647C" w14:textId="0334C409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D3E6" w14:textId="3958FAA2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3DEF5315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E0EF" w14:textId="1F6388F1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00A0" w14:textId="564611B8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Wojdak Sp. z o.o.</w:t>
            </w:r>
          </w:p>
          <w:p w14:paraId="0109BEC3" w14:textId="7A30B1E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Hauke Bosaka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DE80100" w14:textId="526ECA30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25-217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9997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70CDEEB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787B45BF" w14:textId="73D0C49F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B995" w14:textId="367D4EC7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4C9DA6FF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F3D3" w14:textId="2530B9EC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9CB9" w14:textId="533A7385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Jullita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Fashion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 Aneta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Czekierda</w:t>
            </w:r>
            <w:proofErr w:type="spellEnd"/>
          </w:p>
          <w:p w14:paraId="3BA25274" w14:textId="490E5FC5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W. Witosa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D420DEC" w14:textId="3D118735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37-710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ŻURAWICA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D7E4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B603234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4A1CF226" w14:textId="1472EEF4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665C" w14:textId="4563C9AF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2166C26A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1472" w14:textId="3B333EBB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61308" w14:textId="19DA88BA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35550DE5" w14:textId="7C030D29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B02EAED" w14:textId="0027401F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EB72D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5408EE5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59FB4CAE" w14:textId="38B6BFAF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D19" w14:textId="35D99220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3C7BCC65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9D1B" w14:textId="73FBCECE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2F996" w14:textId="275BCCF3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Handlowe SZENO Urszula Szewczyk</w:t>
            </w:r>
          </w:p>
          <w:p w14:paraId="388DD52C" w14:textId="0E313C28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Zakopiańska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4a/1</w:t>
            </w:r>
          </w:p>
          <w:p w14:paraId="3437BF1E" w14:textId="09E348A4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81-314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FA66C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8B1AF46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59ABBC56" w14:textId="139DEBFF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124D" w14:textId="5D94F189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5FC90F4D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2EB9D" w14:textId="603BA4C7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AD85" w14:textId="42F95EE7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14:paraId="3FAE85BB" w14:textId="06894CA2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254D3C8A" w14:textId="49AC459E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409F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B59A25E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- 20.00</w:t>
            </w:r>
          </w:p>
          <w:p w14:paraId="1F18394D" w14:textId="48B6CDF5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F72A" w14:textId="59CFD9B9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3C27" w14:paraId="00FA5631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704B" w14:textId="038456E5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097CE" w14:textId="1754FEF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Pofam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-Jedność Sp. z o.o.</w:t>
            </w:r>
          </w:p>
          <w:p w14:paraId="6F0C9A44" w14:textId="7177CA3C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Lindego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1871A23" w14:textId="1926C9A0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60-573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1DD6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- 37.60</w:t>
            </w:r>
          </w:p>
          <w:p w14:paraId="3B1ACB77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47029F3C" w14:textId="0DFC762A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lastRenderedPageBreak/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9790" w14:textId="2D6CEF33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lastRenderedPageBreak/>
              <w:t xml:space="preserve">  57,60</w:t>
            </w:r>
          </w:p>
        </w:tc>
      </w:tr>
      <w:tr w:rsidR="00013C27" w14:paraId="4EBB06E2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47DA" w14:textId="42D3A3ED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453E" w14:textId="7BF0656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Wojdak Sp. z o.o.</w:t>
            </w:r>
          </w:p>
          <w:p w14:paraId="1E434D91" w14:textId="22240648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Hauke Bosaka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70378B0" w14:textId="006454D9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25-217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35B1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89FE578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7B39B693" w14:textId="6932FB1E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1FE8" w14:textId="06ED178A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0239C518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C526" w14:textId="66C405E4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2F9B" w14:textId="19A244D4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14:paraId="1472F6E6" w14:textId="1224B2EB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MAZAŃCOWICE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289</w:t>
            </w:r>
          </w:p>
          <w:p w14:paraId="197681C4" w14:textId="1CAE9FB2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43-391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8E6A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F733234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725CF61F" w14:textId="6159EAFA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ECC2" w14:textId="5D2EDD7A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13C27" w14:paraId="69B06D36" w14:textId="77777777" w:rsidTr="00D750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79B1" w14:textId="04739CD9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13C27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7C7A" w14:textId="6EC1911E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013C27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14:paraId="0E0433DB" w14:textId="24B5D166" w:rsidR="00013C27" w:rsidRPr="007D7932" w:rsidRDefault="00013C27" w:rsidP="00D7500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3C27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524622BD" w14:textId="208CEB84" w:rsidR="00013C27" w:rsidRPr="007D7932" w:rsidRDefault="00013C27" w:rsidP="00D7500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3C2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4ECA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9C32B08" w14:textId="77777777" w:rsidR="00013C27" w:rsidRPr="00013C27" w:rsidRDefault="00013C27" w:rsidP="00D7500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67AF7FC1" w14:textId="0F56A83A" w:rsidR="00013C27" w:rsidRPr="007D7932" w:rsidRDefault="00013C27" w:rsidP="00D7500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F9CF" w14:textId="7D40F7F9" w:rsidR="00013C27" w:rsidRPr="007D7932" w:rsidRDefault="00013C27" w:rsidP="00D75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3C2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E948085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22137258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5F164F8A" w14:textId="5E375A41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013C27">
        <w:rPr>
          <w:rFonts w:ascii="Arial" w:hAnsi="Arial" w:cs="Arial"/>
        </w:rPr>
        <w:t xml:space="preserve">nie krótszym niż </w:t>
      </w:r>
      <w:r w:rsidR="007D5EC4">
        <w:rPr>
          <w:rFonts w:ascii="Arial" w:hAnsi="Arial" w:cs="Arial"/>
        </w:rPr>
        <w:t>5</w:t>
      </w:r>
      <w:r w:rsidR="00013C27">
        <w:rPr>
          <w:rFonts w:ascii="Arial" w:hAnsi="Arial" w:cs="Arial"/>
        </w:rPr>
        <w:t xml:space="preserve"> dni od dnia przesłania niniejszej informacji o wyborze najkorzystniejszej oferty.</w:t>
      </w:r>
    </w:p>
    <w:p w14:paraId="75F65C76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7461A53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76C9495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B8CD4F9" w14:textId="77777777" w:rsidR="0013621B" w:rsidRDefault="0013621B" w:rsidP="0049230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88FBBB4" w14:textId="77777777" w:rsidR="00492306" w:rsidRDefault="00492306" w:rsidP="0049230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Ekonomicznych</w:t>
      </w:r>
    </w:p>
    <w:p w14:paraId="03E60141" w14:textId="36F62F37" w:rsidR="00492306" w:rsidRPr="004B39E0" w:rsidRDefault="00492306" w:rsidP="0049230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mgr Aneta </w:t>
      </w:r>
      <w:proofErr w:type="spellStart"/>
      <w:r>
        <w:rPr>
          <w:rFonts w:ascii="Arial" w:hAnsi="Arial" w:cs="Arial"/>
          <w:i/>
        </w:rPr>
        <w:t>Dulewska</w:t>
      </w:r>
      <w:proofErr w:type="spellEnd"/>
      <w:r>
        <w:rPr>
          <w:rFonts w:ascii="Arial" w:hAnsi="Arial" w:cs="Arial"/>
          <w:i/>
        </w:rPr>
        <w:t xml:space="preserve">  </w:t>
      </w:r>
    </w:p>
    <w:p w14:paraId="34D31AD1" w14:textId="0C8E5CDD" w:rsidR="008642B3" w:rsidRPr="0013621B" w:rsidRDefault="00013C27" w:rsidP="0013621B">
      <w:pPr>
        <w:jc w:val="right"/>
        <w:rPr>
          <w:rFonts w:ascii="Arial" w:hAnsi="Arial" w:cs="Arial"/>
          <w:vertAlign w:val="superscript"/>
        </w:rPr>
      </w:pPr>
      <w:r w:rsidRPr="00013C27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footerReference w:type="default" r:id="rId7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980D" w14:textId="77777777" w:rsidR="000F4397" w:rsidRDefault="000F4397">
      <w:r>
        <w:separator/>
      </w:r>
    </w:p>
  </w:endnote>
  <w:endnote w:type="continuationSeparator" w:id="0">
    <w:p w14:paraId="1B25B484" w14:textId="77777777" w:rsidR="000F4397" w:rsidRDefault="000F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E64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A23BBD" w14:textId="000C7E4E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7DA8492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02C67" w14:textId="77777777" w:rsidR="000F4397" w:rsidRDefault="000F4397">
      <w:r>
        <w:separator/>
      </w:r>
    </w:p>
  </w:footnote>
  <w:footnote w:type="continuationSeparator" w:id="0">
    <w:p w14:paraId="6C650E17" w14:textId="77777777" w:rsidR="000F4397" w:rsidRDefault="000F4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8A45D7"/>
    <w:multiLevelType w:val="multilevel"/>
    <w:tmpl w:val="BB403EA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755668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4FE"/>
    <w:rsid w:val="00013C27"/>
    <w:rsid w:val="00022322"/>
    <w:rsid w:val="00042497"/>
    <w:rsid w:val="000C1E6F"/>
    <w:rsid w:val="000D4ADA"/>
    <w:rsid w:val="000E4E56"/>
    <w:rsid w:val="000F4397"/>
    <w:rsid w:val="0013621B"/>
    <w:rsid w:val="001806DC"/>
    <w:rsid w:val="001A1468"/>
    <w:rsid w:val="001B7815"/>
    <w:rsid w:val="001C1EAD"/>
    <w:rsid w:val="001C3F13"/>
    <w:rsid w:val="001E4263"/>
    <w:rsid w:val="00211A34"/>
    <w:rsid w:val="00221CD1"/>
    <w:rsid w:val="00267533"/>
    <w:rsid w:val="002716A3"/>
    <w:rsid w:val="002B1E4F"/>
    <w:rsid w:val="002B6761"/>
    <w:rsid w:val="002E6BF4"/>
    <w:rsid w:val="003164A4"/>
    <w:rsid w:val="003434FE"/>
    <w:rsid w:val="003445A0"/>
    <w:rsid w:val="003A0AFC"/>
    <w:rsid w:val="003D05AD"/>
    <w:rsid w:val="003D611C"/>
    <w:rsid w:val="00411B5D"/>
    <w:rsid w:val="00431C0B"/>
    <w:rsid w:val="00437CAD"/>
    <w:rsid w:val="00450F8B"/>
    <w:rsid w:val="00452D03"/>
    <w:rsid w:val="004561CC"/>
    <w:rsid w:val="004657DA"/>
    <w:rsid w:val="00473D0C"/>
    <w:rsid w:val="004810C7"/>
    <w:rsid w:val="00492306"/>
    <w:rsid w:val="004B2665"/>
    <w:rsid w:val="004C0FFA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45B8"/>
    <w:rsid w:val="007C6731"/>
    <w:rsid w:val="007D5EC4"/>
    <w:rsid w:val="007D7932"/>
    <w:rsid w:val="007E2ACC"/>
    <w:rsid w:val="007E68C5"/>
    <w:rsid w:val="007F54AE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84BC8"/>
    <w:rsid w:val="009D31BB"/>
    <w:rsid w:val="009F0E5C"/>
    <w:rsid w:val="00A029B8"/>
    <w:rsid w:val="00A02E94"/>
    <w:rsid w:val="00A1568A"/>
    <w:rsid w:val="00A27E6A"/>
    <w:rsid w:val="00A55E78"/>
    <w:rsid w:val="00A80C8B"/>
    <w:rsid w:val="00A91321"/>
    <w:rsid w:val="00AA02AC"/>
    <w:rsid w:val="00AB3D92"/>
    <w:rsid w:val="00AC56C9"/>
    <w:rsid w:val="00B21F1C"/>
    <w:rsid w:val="00B32D12"/>
    <w:rsid w:val="00B34E22"/>
    <w:rsid w:val="00B464D3"/>
    <w:rsid w:val="00B8185B"/>
    <w:rsid w:val="00BC64DB"/>
    <w:rsid w:val="00BC6F7F"/>
    <w:rsid w:val="00BD2174"/>
    <w:rsid w:val="00C423DD"/>
    <w:rsid w:val="00C60D7B"/>
    <w:rsid w:val="00C65E53"/>
    <w:rsid w:val="00C8464F"/>
    <w:rsid w:val="00CA0B33"/>
    <w:rsid w:val="00CA3511"/>
    <w:rsid w:val="00D01E5B"/>
    <w:rsid w:val="00D04203"/>
    <w:rsid w:val="00D26ED6"/>
    <w:rsid w:val="00D30F1F"/>
    <w:rsid w:val="00D42C90"/>
    <w:rsid w:val="00D8427E"/>
    <w:rsid w:val="00D97E96"/>
    <w:rsid w:val="00DF5F27"/>
    <w:rsid w:val="00E23743"/>
    <w:rsid w:val="00E30B2D"/>
    <w:rsid w:val="00E62859"/>
    <w:rsid w:val="00E85D70"/>
    <w:rsid w:val="00EA6B64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C5348"/>
  <w15:chartTrackingRefBased/>
  <w15:docId w15:val="{A9BF7089-5C32-4AC5-964F-9A9ECD53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79</TotalTime>
  <Pages>5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23</cp:revision>
  <cp:lastPrinted>2026-07-22T08:05:00Z</cp:lastPrinted>
  <dcterms:created xsi:type="dcterms:W3CDTF">2026-07-20T12:16:00Z</dcterms:created>
  <dcterms:modified xsi:type="dcterms:W3CDTF">2026-07-22T12:19:00Z</dcterms:modified>
</cp:coreProperties>
</file>