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871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8710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8710B">
        <w:rPr>
          <w:sz w:val="22"/>
          <w:szCs w:val="22"/>
        </w:rPr>
        <w:t>2026-07-21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8710B" w:rsidRPr="0098710B" w:rsidRDefault="0098710B" w:rsidP="00FB7F50">
      <w:pPr>
        <w:spacing w:after="40"/>
        <w:rPr>
          <w:b/>
          <w:bCs/>
          <w:sz w:val="22"/>
          <w:szCs w:val="22"/>
        </w:rPr>
      </w:pPr>
      <w:r w:rsidRPr="0098710B">
        <w:rPr>
          <w:b/>
          <w:bCs/>
          <w:sz w:val="22"/>
          <w:szCs w:val="22"/>
        </w:rPr>
        <w:t>Akademia Górniczo - Hutnicza</w:t>
      </w:r>
    </w:p>
    <w:p w:rsidR="0098710B" w:rsidRPr="0098710B" w:rsidRDefault="0098710B" w:rsidP="00FB7F50">
      <w:pPr>
        <w:spacing w:after="40"/>
        <w:rPr>
          <w:b/>
          <w:bCs/>
          <w:sz w:val="22"/>
          <w:szCs w:val="22"/>
        </w:rPr>
      </w:pPr>
      <w:r w:rsidRPr="0098710B">
        <w:rPr>
          <w:b/>
          <w:bCs/>
          <w:sz w:val="22"/>
          <w:szCs w:val="22"/>
        </w:rPr>
        <w:t>im. Stanisława Staszica w Krakowie</w:t>
      </w:r>
    </w:p>
    <w:p w:rsidR="00FB7F50" w:rsidRPr="002245BE" w:rsidRDefault="0098710B" w:rsidP="00FB7F50">
      <w:pPr>
        <w:spacing w:after="40"/>
        <w:rPr>
          <w:b/>
          <w:bCs/>
          <w:sz w:val="22"/>
          <w:szCs w:val="22"/>
        </w:rPr>
      </w:pPr>
      <w:r w:rsidRPr="0098710B">
        <w:rPr>
          <w:b/>
          <w:bCs/>
          <w:sz w:val="22"/>
          <w:szCs w:val="22"/>
        </w:rPr>
        <w:t>Dział Zamówień Publicznych</w:t>
      </w:r>
    </w:p>
    <w:p w:rsidR="00FB7F50" w:rsidRPr="002245BE" w:rsidRDefault="0098710B" w:rsidP="00FB7F50">
      <w:pPr>
        <w:rPr>
          <w:sz w:val="22"/>
          <w:szCs w:val="22"/>
        </w:rPr>
      </w:pPr>
      <w:r w:rsidRPr="0098710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8710B">
        <w:rPr>
          <w:sz w:val="22"/>
          <w:szCs w:val="22"/>
        </w:rPr>
        <w:t>30</w:t>
      </w:r>
    </w:p>
    <w:p w:rsidR="00FB7F50" w:rsidRPr="002245BE" w:rsidRDefault="0098710B" w:rsidP="00FB7F50">
      <w:pPr>
        <w:rPr>
          <w:sz w:val="22"/>
          <w:szCs w:val="22"/>
        </w:rPr>
      </w:pPr>
      <w:r w:rsidRPr="0098710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8710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8710B" w:rsidRPr="00607F9B" w:rsidTr="00626EED">
        <w:trPr>
          <w:trHeight w:val="638"/>
        </w:trPr>
        <w:tc>
          <w:tcPr>
            <w:tcW w:w="959" w:type="dxa"/>
            <w:shd w:val="clear" w:color="auto" w:fill="auto"/>
          </w:tcPr>
          <w:p w:rsidR="0098710B" w:rsidRPr="00607F9B" w:rsidRDefault="0098710B" w:rsidP="00626E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710B" w:rsidRPr="00607F9B" w:rsidRDefault="0098710B" w:rsidP="00626E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8710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710B">
              <w:rPr>
                <w:b/>
                <w:bCs/>
                <w:sz w:val="22"/>
                <w:szCs w:val="22"/>
              </w:rPr>
              <w:t xml:space="preserve">Dostawa 1 </w:t>
            </w:r>
            <w:proofErr w:type="spellStart"/>
            <w:r w:rsidRPr="0098710B">
              <w:rPr>
                <w:b/>
                <w:bCs/>
                <w:sz w:val="22"/>
                <w:szCs w:val="22"/>
              </w:rPr>
              <w:t>szt.komputera</w:t>
            </w:r>
            <w:proofErr w:type="spellEnd"/>
            <w:r w:rsidRPr="0098710B">
              <w:rPr>
                <w:b/>
                <w:bCs/>
                <w:sz w:val="22"/>
                <w:szCs w:val="22"/>
              </w:rPr>
              <w:t xml:space="preserve"> stacjonarnego dla </w:t>
            </w:r>
            <w:proofErr w:type="spellStart"/>
            <w:r w:rsidRPr="0098710B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98710B">
              <w:rPr>
                <w:b/>
                <w:bCs/>
                <w:sz w:val="22"/>
                <w:szCs w:val="22"/>
              </w:rPr>
              <w:t xml:space="preserve"> - KC-DE-zp.25.207.2026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710B">
              <w:rPr>
                <w:b/>
                <w:sz w:val="22"/>
                <w:szCs w:val="22"/>
              </w:rPr>
              <w:t>KC-DE-zp.25.207.2026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710B" w:rsidTr="00626E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8710B" w:rsidRPr="00D26ED6" w:rsidRDefault="0098710B" w:rsidP="00626EE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710B">
              <w:rPr>
                <w:b/>
                <w:sz w:val="22"/>
                <w:szCs w:val="22"/>
              </w:rPr>
              <w:t>PIXEL Centrum Komputerowe Tomasz Dziedzic</w:t>
            </w:r>
          </w:p>
          <w:p w:rsidR="0098710B" w:rsidRPr="009F0E5C" w:rsidRDefault="0098710B" w:rsidP="00626EED">
            <w:pPr>
              <w:jc w:val="both"/>
              <w:rPr>
                <w:bCs/>
                <w:sz w:val="22"/>
                <w:szCs w:val="22"/>
              </w:rPr>
            </w:pPr>
            <w:r w:rsidRPr="0098710B">
              <w:rPr>
                <w:bCs/>
                <w:sz w:val="22"/>
                <w:szCs w:val="22"/>
              </w:rPr>
              <w:t>Wilkowa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710B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8710B" w:rsidRPr="009F0E5C" w:rsidRDefault="0098710B" w:rsidP="00626EED">
            <w:pPr>
              <w:jc w:val="both"/>
              <w:rPr>
                <w:bCs/>
                <w:sz w:val="22"/>
                <w:szCs w:val="22"/>
              </w:rPr>
            </w:pPr>
            <w:r w:rsidRPr="0098710B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710B">
              <w:rPr>
                <w:bCs/>
                <w:sz w:val="22"/>
                <w:szCs w:val="22"/>
              </w:rPr>
              <w:t>Łubnice</w:t>
            </w:r>
          </w:p>
          <w:p w:rsidR="0098710B" w:rsidRPr="00D26ED6" w:rsidRDefault="0098710B" w:rsidP="00626EE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8710B">
              <w:rPr>
                <w:b/>
                <w:sz w:val="22"/>
                <w:szCs w:val="22"/>
              </w:rPr>
              <w:t>10 523.88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8710B" w:rsidRDefault="0098710B" w:rsidP="00626EE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985"/>
        <w:gridCol w:w="2410"/>
      </w:tblGrid>
      <w:tr w:rsidR="009E4630" w:rsidRPr="008567C7" w:rsidTr="009E4630">
        <w:trPr>
          <w:trHeight w:val="510"/>
        </w:trPr>
        <w:tc>
          <w:tcPr>
            <w:tcW w:w="709" w:type="dxa"/>
            <w:vAlign w:val="center"/>
          </w:tcPr>
          <w:p w:rsidR="009E4630" w:rsidRPr="008567C7" w:rsidRDefault="009E46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9E4630" w:rsidRPr="008567C7" w:rsidRDefault="009E46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E4630" w:rsidRPr="008567C7" w:rsidRDefault="009E46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9E4630" w:rsidRPr="008567C7" w:rsidRDefault="009E46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vAlign w:val="center"/>
          </w:tcPr>
          <w:p w:rsidR="009E4630" w:rsidRPr="008567C7" w:rsidRDefault="009E46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4630" w:rsidRPr="008567C7" w:rsidTr="009E4630">
        <w:tc>
          <w:tcPr>
            <w:tcW w:w="709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9E4630" w:rsidRPr="002B6761" w:rsidRDefault="009E4630" w:rsidP="00626E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9E4630" w:rsidRPr="008567C7" w:rsidRDefault="009E4630" w:rsidP="00626E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E4630" w:rsidRPr="001B7815" w:rsidRDefault="009E4630" w:rsidP="00626E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417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E4630" w:rsidRPr="008567C7" w:rsidTr="009E4630">
        <w:tc>
          <w:tcPr>
            <w:tcW w:w="709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9E4630" w:rsidRPr="002B6761" w:rsidRDefault="009E4630" w:rsidP="00626EE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9E4630" w:rsidRPr="008567C7" w:rsidRDefault="009E4630" w:rsidP="00626E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E4630" w:rsidRPr="001B7815" w:rsidRDefault="009E4630" w:rsidP="00626EE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10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44,45</w:t>
            </w:r>
          </w:p>
        </w:tc>
        <w:tc>
          <w:tcPr>
            <w:tcW w:w="1985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9E4630" w:rsidRPr="008567C7" w:rsidRDefault="009E4630" w:rsidP="00626E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10B">
              <w:rPr>
                <w:rFonts w:ascii="Times New Roman" w:hAnsi="Times New Roman" w:cs="Times New Roman"/>
                <w:sz w:val="18"/>
                <w:szCs w:val="18"/>
              </w:rPr>
              <w:t xml:space="preserve">  84,45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D21" w:rsidRDefault="00642D21">
      <w:r>
        <w:separator/>
      </w:r>
    </w:p>
  </w:endnote>
  <w:endnote w:type="continuationSeparator" w:id="0">
    <w:p w:rsidR="00642D21" w:rsidRDefault="0064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D21" w:rsidRDefault="00642D21">
      <w:r>
        <w:separator/>
      </w:r>
    </w:p>
  </w:footnote>
  <w:footnote w:type="continuationSeparator" w:id="0">
    <w:p w:rsidR="00642D21" w:rsidRDefault="00642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D2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2D21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10B"/>
    <w:rsid w:val="009E4630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8B336-FC65-48E7-9D6A-6B163D55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2026-07-21T13:15:00Z</dcterms:created>
  <dcterms:modified xsi:type="dcterms:W3CDTF">2026-07-21T13:15:00Z</dcterms:modified>
</cp:coreProperties>
</file>