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62D3E" w14:textId="36B932A5" w:rsidR="00EB1359" w:rsidRPr="003261E7" w:rsidRDefault="006475F1" w:rsidP="00EB1359">
      <w:pPr>
        <w:spacing w:after="240"/>
        <w:jc w:val="right"/>
        <w:rPr>
          <w:sz w:val="22"/>
          <w:szCs w:val="22"/>
        </w:rPr>
      </w:pPr>
      <w:r w:rsidRPr="006475F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7445C5">
        <w:rPr>
          <w:sz w:val="22"/>
          <w:szCs w:val="22"/>
        </w:rPr>
        <w:t>21.07.2026 r.</w:t>
      </w:r>
    </w:p>
    <w:p w14:paraId="25629F15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37DB056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7E2A691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D1CBB8D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253F6E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C63CB5F" w14:textId="4D46DE57" w:rsidR="00EB1359" w:rsidRPr="003261E7" w:rsidRDefault="00374377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br/>
      </w:r>
      <w:r w:rsidR="00EB1359" w:rsidRPr="003261E7">
        <w:rPr>
          <w:b/>
          <w:kern w:val="28"/>
          <w:sz w:val="28"/>
        </w:rPr>
        <w:t>ZAWIADOMIENIE</w:t>
      </w:r>
    </w:p>
    <w:p w14:paraId="0B7DCA91" w14:textId="6EF7C719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374377">
        <w:rPr>
          <w:b/>
          <w:sz w:val="28"/>
          <w:szCs w:val="24"/>
        </w:rPr>
        <w:t>6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475F1" w:rsidRPr="003261E7" w14:paraId="1491993D" w14:textId="77777777" w:rsidTr="00663EF4">
        <w:trPr>
          <w:trHeight w:val="638"/>
        </w:trPr>
        <w:tc>
          <w:tcPr>
            <w:tcW w:w="959" w:type="dxa"/>
          </w:tcPr>
          <w:p w14:paraId="73D0C1FD" w14:textId="77777777" w:rsidR="006475F1" w:rsidRPr="003261E7" w:rsidRDefault="006475F1" w:rsidP="00663E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2AAEF249" w14:textId="1633D080" w:rsidR="006475F1" w:rsidRPr="003261E7" w:rsidRDefault="006475F1" w:rsidP="00663E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475F1">
              <w:rPr>
                <w:sz w:val="22"/>
                <w:szCs w:val="22"/>
              </w:rPr>
              <w:t>podstawowy</w:t>
            </w:r>
            <w:r w:rsidR="00374377">
              <w:rPr>
                <w:sz w:val="22"/>
                <w:szCs w:val="22"/>
              </w:rPr>
              <w:t>m</w:t>
            </w:r>
            <w:r w:rsidRPr="006475F1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74377">
              <w:rPr>
                <w:b/>
                <w:bCs/>
                <w:i/>
                <w:iCs/>
                <w:sz w:val="22"/>
                <w:szCs w:val="22"/>
              </w:rPr>
              <w:t>Zakup i dostawa leków do programów lekowych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475F1">
              <w:rPr>
                <w:b/>
                <w:sz w:val="22"/>
                <w:szCs w:val="22"/>
              </w:rPr>
              <w:t>ZP/40/2026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0B06DE9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B7558AF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FD837FE" w14:textId="77777777" w:rsidR="00010B31" w:rsidRDefault="00EB1359" w:rsidP="00374377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4E90662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FBE6E14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6A1C8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8119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CFA7745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475F1" w:rsidRPr="00EB1359" w14:paraId="764260CF" w14:textId="77777777" w:rsidTr="00B827C8">
        <w:trPr>
          <w:trHeight w:val="220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D135" w14:textId="77777777" w:rsidR="006475F1" w:rsidRPr="00710915" w:rsidRDefault="006475F1" w:rsidP="00663EF4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475F1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8CDD" w14:textId="77777777" w:rsidR="006475F1" w:rsidRPr="00EB1359" w:rsidRDefault="006475F1" w:rsidP="00663EF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475F1">
              <w:rPr>
                <w:b/>
                <w:sz w:val="22"/>
                <w:szCs w:val="22"/>
              </w:rPr>
              <w:t>Pakiet 6 - Poractant alfa</w:t>
            </w:r>
          </w:p>
          <w:p w14:paraId="090FAD04" w14:textId="77777777" w:rsidR="006475F1" w:rsidRPr="00374377" w:rsidRDefault="006475F1" w:rsidP="00663EF4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377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</w:p>
          <w:p w14:paraId="396D24CF" w14:textId="236D56BF" w:rsidR="006475F1" w:rsidRDefault="00374377" w:rsidP="00663EF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</w:t>
            </w:r>
            <w:r w:rsidR="00B827C8">
              <w:rPr>
                <w:sz w:val="22"/>
                <w:szCs w:val="22"/>
              </w:rPr>
              <w:t>pkt</w:t>
            </w:r>
            <w:r>
              <w:rPr>
                <w:sz w:val="22"/>
                <w:szCs w:val="22"/>
              </w:rPr>
              <w:t xml:space="preserve"> 2 - </w:t>
            </w:r>
            <w:r w:rsidR="006475F1" w:rsidRPr="006475F1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  <w:p w14:paraId="2B29DCBB" w14:textId="77777777" w:rsidR="006475F1" w:rsidRPr="00B827C8" w:rsidRDefault="006475F1" w:rsidP="00663EF4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B827C8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</w:p>
          <w:p w14:paraId="0005B6CC" w14:textId="77777777" w:rsidR="006475F1" w:rsidRPr="00EB1359" w:rsidRDefault="006475F1" w:rsidP="00663EF4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475F1">
              <w:rPr>
                <w:sz w:val="22"/>
                <w:szCs w:val="22"/>
              </w:rPr>
              <w:t>Jedyna złożona oferta została odrzucona na podstawie art. 226 ust. 1 pkt 5 ustawy Pzp - treść oferty jest niezgodna z warunkami zamówienia.</w:t>
            </w:r>
          </w:p>
        </w:tc>
      </w:tr>
    </w:tbl>
    <w:p w14:paraId="6B88E7F3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19877C" w14:textId="77777777" w:rsidR="006475F1" w:rsidRDefault="006475F1" w:rsidP="006475F1">
      <w:r>
        <w:separator/>
      </w:r>
    </w:p>
  </w:endnote>
  <w:endnote w:type="continuationSeparator" w:id="0">
    <w:p w14:paraId="660EA8E1" w14:textId="77777777" w:rsidR="006475F1" w:rsidRDefault="006475F1" w:rsidP="00647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DDCA" w14:textId="77777777" w:rsidR="006475F1" w:rsidRDefault="006475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95510" w14:textId="77777777" w:rsidR="006475F1" w:rsidRDefault="006475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076B6" w14:textId="77777777" w:rsidR="006475F1" w:rsidRDefault="006475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81F60" w14:textId="77777777" w:rsidR="006475F1" w:rsidRDefault="006475F1" w:rsidP="006475F1">
      <w:r>
        <w:separator/>
      </w:r>
    </w:p>
  </w:footnote>
  <w:footnote w:type="continuationSeparator" w:id="0">
    <w:p w14:paraId="574FD218" w14:textId="77777777" w:rsidR="006475F1" w:rsidRDefault="006475F1" w:rsidP="00647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CE666" w14:textId="77777777" w:rsidR="006475F1" w:rsidRDefault="006475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C63AC" w14:textId="77777777" w:rsidR="006475F1" w:rsidRDefault="006475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B628E" w14:textId="77777777" w:rsidR="006475F1" w:rsidRDefault="006475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2D72"/>
    <w:rsid w:val="00010B31"/>
    <w:rsid w:val="00104963"/>
    <w:rsid w:val="00150F65"/>
    <w:rsid w:val="002E2D72"/>
    <w:rsid w:val="00374377"/>
    <w:rsid w:val="00525F3F"/>
    <w:rsid w:val="006475F1"/>
    <w:rsid w:val="007445C5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B827C8"/>
    <w:rsid w:val="00D41670"/>
    <w:rsid w:val="00D44D12"/>
    <w:rsid w:val="00DD40DF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273EA3"/>
  <w15:chartTrackingRefBased/>
  <w15:docId w15:val="{F6610405-93BB-46FA-A28E-800ACE9C4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6475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47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dcterms:created xsi:type="dcterms:W3CDTF">2026-07-09T12:11:00Z</dcterms:created>
  <dcterms:modified xsi:type="dcterms:W3CDTF">2026-07-21T11:50:00Z</dcterms:modified>
</cp:coreProperties>
</file>