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02382" w14:textId="0F781593" w:rsidR="00B36EDA" w:rsidRPr="009F5078" w:rsidRDefault="007601BD" w:rsidP="009F5078">
      <w:pPr>
        <w:spacing w:after="600" w:line="276" w:lineRule="auto"/>
        <w:jc w:val="right"/>
      </w:pPr>
      <w:bookmarkStart w:id="0" w:name="_Hlk53520193"/>
      <w:r w:rsidRPr="009F5078">
        <w:t>Kraków</w:t>
      </w:r>
      <w:r w:rsidR="00B36EDA" w:rsidRPr="009F5078">
        <w:t xml:space="preserve"> dnia: </w:t>
      </w:r>
      <w:r w:rsidR="00585B4E">
        <w:t>21.07.2026 r.</w:t>
      </w:r>
    </w:p>
    <w:p w14:paraId="0B4EF464" w14:textId="77777777" w:rsidR="007601BD" w:rsidRPr="009F5078" w:rsidRDefault="007601BD" w:rsidP="009F5078">
      <w:pPr>
        <w:spacing w:line="276" w:lineRule="auto"/>
        <w:ind w:right="3969"/>
        <w:rPr>
          <w:b/>
          <w:bCs/>
        </w:rPr>
      </w:pPr>
      <w:r w:rsidRPr="009F5078">
        <w:rPr>
          <w:b/>
          <w:bCs/>
        </w:rPr>
        <w:t>Szpital Miejski Specjalistyczny</w:t>
      </w:r>
    </w:p>
    <w:p w14:paraId="6F0262B6" w14:textId="77777777" w:rsidR="007601BD" w:rsidRPr="009F5078" w:rsidRDefault="007601BD" w:rsidP="009F5078">
      <w:pPr>
        <w:spacing w:line="276" w:lineRule="auto"/>
        <w:ind w:right="3969"/>
        <w:rPr>
          <w:b/>
          <w:bCs/>
        </w:rPr>
      </w:pPr>
      <w:r w:rsidRPr="009F5078">
        <w:rPr>
          <w:b/>
          <w:bCs/>
        </w:rPr>
        <w:t>im. Gabriela Narutowicza w Krakowie</w:t>
      </w:r>
    </w:p>
    <w:p w14:paraId="7BF5BFEE" w14:textId="77777777" w:rsidR="00B36EDA" w:rsidRPr="009F5078" w:rsidRDefault="007601BD" w:rsidP="009F5078">
      <w:pPr>
        <w:spacing w:line="276" w:lineRule="auto"/>
        <w:ind w:right="3969"/>
      </w:pPr>
      <w:r w:rsidRPr="009F5078">
        <w:t>ul. Prądnicka</w:t>
      </w:r>
      <w:r w:rsidR="00B36EDA" w:rsidRPr="009F5078">
        <w:t xml:space="preserve"> </w:t>
      </w:r>
      <w:r w:rsidRPr="009F5078">
        <w:t>35-37</w:t>
      </w:r>
    </w:p>
    <w:p w14:paraId="1DD106D9" w14:textId="77777777" w:rsidR="00B36EDA" w:rsidRPr="009F5078" w:rsidRDefault="007601BD" w:rsidP="009F5078">
      <w:pPr>
        <w:spacing w:line="276" w:lineRule="auto"/>
        <w:ind w:right="3969"/>
      </w:pPr>
      <w:r w:rsidRPr="009F5078">
        <w:t>31-202</w:t>
      </w:r>
      <w:r w:rsidR="00B36EDA" w:rsidRPr="009F5078">
        <w:t xml:space="preserve"> </w:t>
      </w:r>
      <w:r w:rsidRPr="009F5078">
        <w:t>Kraków</w:t>
      </w:r>
    </w:p>
    <w:p w14:paraId="4CECCD9E" w14:textId="77777777" w:rsidR="00B36EDA" w:rsidRPr="009F5078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F5078" w14:paraId="47E1D032" w14:textId="77777777" w:rsidTr="00B36EDA">
        <w:tc>
          <w:tcPr>
            <w:tcW w:w="9923" w:type="dxa"/>
            <w:shd w:val="clear" w:color="auto" w:fill="F2F2F2"/>
            <w:hideMark/>
          </w:tcPr>
          <w:p w14:paraId="33990DA7" w14:textId="03790501" w:rsidR="00B36EDA" w:rsidRPr="009F5078" w:rsidRDefault="00E83606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1AD7EB0" w14:textId="77777777" w:rsidR="00B36EDA" w:rsidRPr="009F5078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F507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CFCF916" w14:textId="77777777" w:rsidR="00B36EDA" w:rsidRPr="009F5078" w:rsidRDefault="00B36EDA" w:rsidP="00B36EDA">
      <w:pPr>
        <w:keepNext/>
        <w:spacing w:after="240"/>
        <w:outlineLvl w:val="0"/>
        <w:rPr>
          <w:b/>
        </w:rPr>
      </w:pPr>
    </w:p>
    <w:p w14:paraId="4FECA28C" w14:textId="77777777" w:rsidR="00B36EDA" w:rsidRPr="009F5078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9F5078">
        <w:rPr>
          <w:rFonts w:eastAsia="Calibri"/>
          <w:sz w:val="22"/>
          <w:szCs w:val="22"/>
          <w:lang w:eastAsia="en-US"/>
        </w:rPr>
        <w:t xml:space="preserve">Dotyczy </w:t>
      </w:r>
      <w:r w:rsidRPr="009F5078">
        <w:rPr>
          <w:sz w:val="22"/>
          <w:szCs w:val="22"/>
        </w:rPr>
        <w:t>postępowania o udzielenie zamówienia publicznego</w:t>
      </w:r>
      <w:r w:rsidRPr="009F5078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F5078" w14:paraId="2C05EEA6" w14:textId="77777777" w:rsidTr="00B36EDA">
        <w:tc>
          <w:tcPr>
            <w:tcW w:w="2269" w:type="dxa"/>
          </w:tcPr>
          <w:p w14:paraId="4424C1BB" w14:textId="77777777" w:rsidR="00B36EDA" w:rsidRPr="009F507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9F5078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5128F9DA" w14:textId="77777777" w:rsidR="00B36EDA" w:rsidRPr="009F5078" w:rsidRDefault="007601B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9F5078">
              <w:rPr>
                <w:bCs/>
                <w:i/>
                <w:iCs/>
                <w:sz w:val="22"/>
                <w:szCs w:val="22"/>
              </w:rPr>
              <w:t>Zakup i dostawa leków do programów lekowych</w:t>
            </w:r>
          </w:p>
        </w:tc>
      </w:tr>
      <w:tr w:rsidR="007601BD" w:rsidRPr="009F5078" w14:paraId="69BD8707" w14:textId="77777777" w:rsidTr="00EC2424">
        <w:tc>
          <w:tcPr>
            <w:tcW w:w="2269" w:type="dxa"/>
          </w:tcPr>
          <w:p w14:paraId="7AA11098" w14:textId="77777777" w:rsidR="007601BD" w:rsidRPr="009F5078" w:rsidRDefault="007601BD" w:rsidP="00EC24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9F5078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1006A390" w14:textId="77777777" w:rsidR="007601BD" w:rsidRPr="009F5078" w:rsidRDefault="007601BD" w:rsidP="00EC24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F5078">
              <w:rPr>
                <w:b/>
                <w:sz w:val="22"/>
                <w:szCs w:val="22"/>
              </w:rPr>
              <w:t>ZP/40/2026</w:t>
            </w:r>
          </w:p>
        </w:tc>
      </w:tr>
    </w:tbl>
    <w:p w14:paraId="26F20ED5" w14:textId="77777777" w:rsidR="00B36EDA" w:rsidRPr="009F5078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3968A234" w14:textId="15D61854" w:rsidR="00B36EDA" w:rsidRPr="009F5078" w:rsidRDefault="00B36EDA" w:rsidP="009F5078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9F5078">
        <w:rPr>
          <w:sz w:val="22"/>
          <w:szCs w:val="22"/>
        </w:rPr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601BD" w:rsidRPr="009F5078" w14:paraId="65C4A01D" w14:textId="77777777" w:rsidTr="007601B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6DB8" w14:textId="7A9F09D5" w:rsidR="007601BD" w:rsidRPr="009F5078" w:rsidRDefault="007601BD" w:rsidP="009F507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F5078">
              <w:rPr>
                <w:b/>
                <w:bCs/>
                <w:sz w:val="20"/>
                <w:szCs w:val="20"/>
              </w:rPr>
              <w:t>Pakiet 1 - Enzalutamidum</w:t>
            </w:r>
          </w:p>
          <w:p w14:paraId="30351AF7" w14:textId="7F028623" w:rsidR="007601BD" w:rsidRPr="009F5078" w:rsidRDefault="007601BD" w:rsidP="009F507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9F5078">
              <w:rPr>
                <w:b/>
                <w:sz w:val="20"/>
                <w:szCs w:val="20"/>
              </w:rPr>
              <w:t>Astellas Pharma Sp. z o.o.</w:t>
            </w:r>
          </w:p>
          <w:p w14:paraId="00583799" w14:textId="77777777" w:rsidR="007601BD" w:rsidRPr="009F5078" w:rsidRDefault="007601BD" w:rsidP="009F507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 xml:space="preserve">ul. Żwirki i Wigury 16C </w:t>
            </w:r>
          </w:p>
          <w:p w14:paraId="53598F18" w14:textId="77777777" w:rsidR="007601BD" w:rsidRPr="009F5078" w:rsidRDefault="007601BD" w:rsidP="009F507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>02-092 Warszawa</w:t>
            </w:r>
          </w:p>
          <w:p w14:paraId="14CBB3FD" w14:textId="33922047" w:rsidR="007601BD" w:rsidRPr="009F5078" w:rsidRDefault="007601BD" w:rsidP="009F507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9F507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F5078">
              <w:rPr>
                <w:color w:val="000000"/>
                <w:sz w:val="20"/>
                <w:szCs w:val="20"/>
              </w:rPr>
              <w:t>:</w:t>
            </w:r>
            <w:r w:rsidR="009F5078">
              <w:rPr>
                <w:color w:val="000000"/>
                <w:sz w:val="20"/>
                <w:szCs w:val="20"/>
              </w:rPr>
              <w:t xml:space="preserve"> </w:t>
            </w:r>
            <w:r w:rsidRPr="009F507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601BD" w:rsidRPr="009F5078" w14:paraId="16C65B95" w14:textId="77777777" w:rsidTr="007601B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F6302" w14:textId="07ED1339" w:rsidR="007601BD" w:rsidRPr="009F5078" w:rsidRDefault="007601BD" w:rsidP="009F507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F5078">
              <w:rPr>
                <w:b/>
                <w:bCs/>
                <w:sz w:val="20"/>
                <w:szCs w:val="20"/>
              </w:rPr>
              <w:t>Pakiet 2 - Apalutamidum</w:t>
            </w:r>
          </w:p>
          <w:p w14:paraId="71C621D5" w14:textId="4D53E46D" w:rsidR="007601BD" w:rsidRPr="009F5078" w:rsidRDefault="007601BD" w:rsidP="009F507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9F5078">
              <w:rPr>
                <w:b/>
                <w:sz w:val="20"/>
                <w:szCs w:val="20"/>
              </w:rPr>
              <w:t xml:space="preserve">Janssen - Cilag Polska </w:t>
            </w:r>
            <w:r w:rsidR="009F5078">
              <w:rPr>
                <w:b/>
                <w:sz w:val="20"/>
                <w:szCs w:val="20"/>
              </w:rPr>
              <w:t>S</w:t>
            </w:r>
            <w:r w:rsidRPr="009F5078">
              <w:rPr>
                <w:b/>
                <w:sz w:val="20"/>
                <w:szCs w:val="20"/>
              </w:rPr>
              <w:t>p. z o.o.</w:t>
            </w:r>
          </w:p>
          <w:p w14:paraId="590CEDFA" w14:textId="77777777" w:rsidR="007601BD" w:rsidRPr="009F5078" w:rsidRDefault="007601BD" w:rsidP="009F507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 xml:space="preserve">ul. Iłżecka 24 </w:t>
            </w:r>
          </w:p>
          <w:p w14:paraId="60126490" w14:textId="77777777" w:rsidR="007601BD" w:rsidRPr="009F5078" w:rsidRDefault="007601BD" w:rsidP="009F507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>02-135 Warszawa</w:t>
            </w:r>
          </w:p>
          <w:p w14:paraId="3B1B061D" w14:textId="0F648903" w:rsidR="007601BD" w:rsidRPr="009F5078" w:rsidRDefault="007601BD" w:rsidP="009F507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9F507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F5078">
              <w:rPr>
                <w:color w:val="000000"/>
                <w:sz w:val="20"/>
                <w:szCs w:val="20"/>
              </w:rPr>
              <w:t>:</w:t>
            </w:r>
            <w:r w:rsidR="009F5078">
              <w:rPr>
                <w:color w:val="000000"/>
                <w:sz w:val="20"/>
                <w:szCs w:val="20"/>
              </w:rPr>
              <w:t xml:space="preserve"> </w:t>
            </w:r>
            <w:r w:rsidRPr="009F507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601BD" w:rsidRPr="009F5078" w14:paraId="2C44EDBD" w14:textId="77777777" w:rsidTr="007601B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41CD3" w14:textId="1EE8FDB3" w:rsidR="007601BD" w:rsidRPr="009F5078" w:rsidRDefault="007601BD" w:rsidP="009F507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F5078">
              <w:rPr>
                <w:b/>
                <w:bCs/>
                <w:sz w:val="20"/>
                <w:szCs w:val="20"/>
              </w:rPr>
              <w:t>Pakiet 3 - Atezolizumabum</w:t>
            </w:r>
          </w:p>
          <w:p w14:paraId="62C29F3F" w14:textId="77777777" w:rsidR="007601BD" w:rsidRPr="009F5078" w:rsidRDefault="007601BD" w:rsidP="009F507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9F5078">
              <w:rPr>
                <w:b/>
                <w:sz w:val="20"/>
                <w:szCs w:val="20"/>
              </w:rPr>
              <w:t>Roche Polska Sp. z o.o.</w:t>
            </w:r>
          </w:p>
          <w:p w14:paraId="5F64107F" w14:textId="77777777" w:rsidR="007601BD" w:rsidRPr="009F5078" w:rsidRDefault="007601BD" w:rsidP="009F507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 xml:space="preserve">ul. Domaniewska 28 </w:t>
            </w:r>
          </w:p>
          <w:p w14:paraId="1CD9C576" w14:textId="77777777" w:rsidR="007601BD" w:rsidRPr="009F5078" w:rsidRDefault="007601BD" w:rsidP="009F507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>02-672 Warszawa</w:t>
            </w:r>
          </w:p>
          <w:p w14:paraId="3C087A34" w14:textId="1144E289" w:rsidR="007601BD" w:rsidRPr="009F5078" w:rsidRDefault="007601BD" w:rsidP="009F507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9F507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F5078">
              <w:rPr>
                <w:color w:val="000000"/>
                <w:sz w:val="20"/>
                <w:szCs w:val="20"/>
              </w:rPr>
              <w:t>:</w:t>
            </w:r>
            <w:r w:rsidR="009F5078">
              <w:rPr>
                <w:color w:val="000000"/>
                <w:sz w:val="20"/>
                <w:szCs w:val="20"/>
              </w:rPr>
              <w:t xml:space="preserve"> </w:t>
            </w:r>
            <w:r w:rsidRPr="009F507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601BD" w:rsidRPr="009F5078" w14:paraId="3E754332" w14:textId="77777777" w:rsidTr="007601B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1451F" w14:textId="1AB35732" w:rsidR="007601BD" w:rsidRPr="009F5078" w:rsidRDefault="007601BD" w:rsidP="009F507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F5078">
              <w:rPr>
                <w:b/>
                <w:bCs/>
                <w:sz w:val="20"/>
                <w:szCs w:val="20"/>
              </w:rPr>
              <w:t>Pakiet 4 - Leki I</w:t>
            </w:r>
          </w:p>
          <w:p w14:paraId="0DA5B1D2" w14:textId="77777777" w:rsidR="007601BD" w:rsidRPr="009F5078" w:rsidRDefault="007601BD" w:rsidP="009F507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9F5078">
              <w:rPr>
                <w:b/>
                <w:sz w:val="20"/>
                <w:szCs w:val="20"/>
              </w:rPr>
              <w:t>Salus International Sp. z o.o.</w:t>
            </w:r>
          </w:p>
          <w:p w14:paraId="28A38CFF" w14:textId="77777777" w:rsidR="007601BD" w:rsidRPr="009F5078" w:rsidRDefault="007601BD" w:rsidP="009F507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 xml:space="preserve">ul. Pułaskiego 9 </w:t>
            </w:r>
          </w:p>
          <w:p w14:paraId="2564E5F5" w14:textId="77777777" w:rsidR="007601BD" w:rsidRPr="009F5078" w:rsidRDefault="007601BD" w:rsidP="009F507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>40-273 Katowice</w:t>
            </w:r>
          </w:p>
          <w:p w14:paraId="6B83E857" w14:textId="4008BF34" w:rsidR="007601BD" w:rsidRPr="009F5078" w:rsidRDefault="007601BD" w:rsidP="009F507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9F507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F5078">
              <w:rPr>
                <w:color w:val="000000"/>
                <w:sz w:val="20"/>
                <w:szCs w:val="20"/>
              </w:rPr>
              <w:t>:</w:t>
            </w:r>
            <w:r w:rsidR="009F5078">
              <w:rPr>
                <w:color w:val="000000"/>
                <w:sz w:val="20"/>
                <w:szCs w:val="20"/>
              </w:rPr>
              <w:t xml:space="preserve"> </w:t>
            </w:r>
            <w:r w:rsidRPr="009F507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601BD" w:rsidRPr="009F5078" w14:paraId="260DD508" w14:textId="77777777" w:rsidTr="007601B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FBD17" w14:textId="2A9C0602" w:rsidR="007601BD" w:rsidRPr="009F5078" w:rsidRDefault="007601BD" w:rsidP="009F507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9F5078">
              <w:rPr>
                <w:b/>
                <w:bCs/>
                <w:sz w:val="20"/>
                <w:szCs w:val="20"/>
              </w:rPr>
              <w:lastRenderedPageBreak/>
              <w:t>Pakiet 5 - Pentozanu wielosiarczan sodowy</w:t>
            </w:r>
          </w:p>
          <w:p w14:paraId="1225F2BA" w14:textId="77777777" w:rsidR="007601BD" w:rsidRPr="009F5078" w:rsidRDefault="007601BD" w:rsidP="009F507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9F5078">
              <w:rPr>
                <w:b/>
                <w:sz w:val="20"/>
                <w:szCs w:val="20"/>
              </w:rPr>
              <w:t>Salus International Sp. z o.o.</w:t>
            </w:r>
          </w:p>
          <w:p w14:paraId="54DD751A" w14:textId="77777777" w:rsidR="007601BD" w:rsidRPr="009F5078" w:rsidRDefault="007601BD" w:rsidP="009F507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 xml:space="preserve">ul. Pułaskiego 9 </w:t>
            </w:r>
          </w:p>
          <w:p w14:paraId="4EE254BD" w14:textId="77777777" w:rsidR="007601BD" w:rsidRPr="009F5078" w:rsidRDefault="007601BD" w:rsidP="009F507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>40-273 Katowice</w:t>
            </w:r>
          </w:p>
          <w:p w14:paraId="0F5E0C62" w14:textId="732F6C8F" w:rsidR="007601BD" w:rsidRPr="009F5078" w:rsidRDefault="007601BD" w:rsidP="009F507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9F507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F5078">
              <w:rPr>
                <w:color w:val="000000"/>
                <w:sz w:val="20"/>
                <w:szCs w:val="20"/>
              </w:rPr>
              <w:t>:</w:t>
            </w:r>
            <w:r w:rsidR="009F5078">
              <w:rPr>
                <w:color w:val="000000"/>
                <w:sz w:val="20"/>
                <w:szCs w:val="20"/>
              </w:rPr>
              <w:t xml:space="preserve"> </w:t>
            </w:r>
            <w:r w:rsidRPr="009F5078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7BB26E0B" w14:textId="77777777" w:rsidR="00B36EDA" w:rsidRPr="009F5078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9F5078">
        <w:rPr>
          <w:b/>
          <w:bCs/>
          <w:color w:val="000000"/>
        </w:rPr>
        <w:t>Punktacja przyznana ofertom w każdym kryterium oceny ofert wraz z łączną punktacją</w:t>
      </w:r>
      <w:r w:rsidRPr="009F507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B36EDA" w:rsidRPr="009F5078" w14:paraId="29277EDD" w14:textId="77777777" w:rsidTr="009F507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34898C" w14:textId="77777777" w:rsidR="00B36EDA" w:rsidRPr="009F507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8D628E" w14:textId="77777777" w:rsidR="00B36EDA" w:rsidRPr="009F5078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9F5078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0A98E3" w14:textId="77777777" w:rsidR="00B36EDA" w:rsidRPr="009F507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F5078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97F1E3" w14:textId="77777777" w:rsidR="00B36EDA" w:rsidRPr="009F507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F5078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7601BD" w:rsidRPr="009F5078" w14:paraId="1D86087A" w14:textId="77777777" w:rsidTr="009F507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9F40" w14:textId="77777777" w:rsidR="007601BD" w:rsidRPr="009F5078" w:rsidRDefault="007601BD" w:rsidP="00EC242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1 - Pakiet 1 - Enzalutamidum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C5894" w14:textId="15CCC02C" w:rsidR="007601BD" w:rsidRPr="009F5078" w:rsidRDefault="007601BD" w:rsidP="00EC24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F5078">
              <w:rPr>
                <w:b/>
                <w:bCs/>
                <w:sz w:val="20"/>
                <w:szCs w:val="20"/>
              </w:rPr>
              <w:t>Astellas Pharma Sp. z o.o.</w:t>
            </w:r>
          </w:p>
          <w:p w14:paraId="65DF0932" w14:textId="77777777" w:rsidR="007601BD" w:rsidRPr="009F5078" w:rsidRDefault="007601BD" w:rsidP="00EC2424">
            <w:pPr>
              <w:spacing w:line="276" w:lineRule="auto"/>
              <w:rPr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ul. Żwirki i Wigury 16C</w:t>
            </w:r>
          </w:p>
          <w:p w14:paraId="38709E6D" w14:textId="77777777" w:rsidR="007601BD" w:rsidRPr="009F5078" w:rsidRDefault="007601BD" w:rsidP="00EC242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02-092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A9E94" w14:textId="77777777" w:rsidR="007601BD" w:rsidRPr="009F5078" w:rsidRDefault="007601BD" w:rsidP="00EC242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6B95" w14:textId="77777777" w:rsidR="007601BD" w:rsidRPr="009F5078" w:rsidRDefault="007601BD" w:rsidP="00EC2424">
            <w:pPr>
              <w:jc w:val="center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 xml:space="preserve">  400,00</w:t>
            </w:r>
          </w:p>
        </w:tc>
      </w:tr>
      <w:tr w:rsidR="007601BD" w:rsidRPr="009F5078" w14:paraId="4048FE2E" w14:textId="77777777" w:rsidTr="009F507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FDF87" w14:textId="77777777" w:rsidR="007601BD" w:rsidRPr="009F5078" w:rsidRDefault="007601BD" w:rsidP="00EC242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2 - Pakiet 2 - Apalutamidum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F0228" w14:textId="58941F35" w:rsidR="007601BD" w:rsidRPr="009F5078" w:rsidRDefault="007601BD" w:rsidP="00EC24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F5078">
              <w:rPr>
                <w:b/>
                <w:bCs/>
                <w:sz w:val="20"/>
                <w:szCs w:val="20"/>
              </w:rPr>
              <w:t xml:space="preserve">Janssen - Cilag Polska </w:t>
            </w:r>
            <w:r w:rsidR="009F5078">
              <w:rPr>
                <w:b/>
                <w:bCs/>
                <w:sz w:val="20"/>
                <w:szCs w:val="20"/>
              </w:rPr>
              <w:t>S</w:t>
            </w:r>
            <w:r w:rsidRPr="009F5078">
              <w:rPr>
                <w:b/>
                <w:bCs/>
                <w:sz w:val="20"/>
                <w:szCs w:val="20"/>
              </w:rPr>
              <w:t>p. z o.o.</w:t>
            </w:r>
          </w:p>
          <w:p w14:paraId="2E727048" w14:textId="77777777" w:rsidR="007601BD" w:rsidRPr="009F5078" w:rsidRDefault="007601BD" w:rsidP="00EC2424">
            <w:pPr>
              <w:spacing w:line="276" w:lineRule="auto"/>
              <w:rPr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ul. Iłżecka 24</w:t>
            </w:r>
          </w:p>
          <w:p w14:paraId="774A3306" w14:textId="77777777" w:rsidR="007601BD" w:rsidRPr="009F5078" w:rsidRDefault="007601BD" w:rsidP="00EC242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02-135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46836" w14:textId="77777777" w:rsidR="007601BD" w:rsidRPr="009F5078" w:rsidRDefault="007601BD" w:rsidP="00EC242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EC358" w14:textId="77777777" w:rsidR="007601BD" w:rsidRPr="009F5078" w:rsidRDefault="007601BD" w:rsidP="00EC2424">
            <w:pPr>
              <w:jc w:val="center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 xml:space="preserve">  400,00</w:t>
            </w:r>
          </w:p>
        </w:tc>
      </w:tr>
      <w:tr w:rsidR="007601BD" w:rsidRPr="009F5078" w14:paraId="18992E8C" w14:textId="77777777" w:rsidTr="009F507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0440" w14:textId="77777777" w:rsidR="007601BD" w:rsidRPr="009F5078" w:rsidRDefault="007601BD" w:rsidP="00EC242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3 - Pakiet 3 - Atezolizumabum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BE76A" w14:textId="77777777" w:rsidR="007601BD" w:rsidRPr="009F5078" w:rsidRDefault="007601BD" w:rsidP="00EC24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F5078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00F99106" w14:textId="77777777" w:rsidR="007601BD" w:rsidRPr="009F5078" w:rsidRDefault="007601BD" w:rsidP="00EC2424">
            <w:pPr>
              <w:spacing w:line="276" w:lineRule="auto"/>
              <w:rPr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ul. Domaniewska 28</w:t>
            </w:r>
          </w:p>
          <w:p w14:paraId="013D398C" w14:textId="77777777" w:rsidR="007601BD" w:rsidRPr="009F5078" w:rsidRDefault="007601BD" w:rsidP="00EC242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02-672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56357" w14:textId="77777777" w:rsidR="007601BD" w:rsidRPr="009F5078" w:rsidRDefault="007601BD" w:rsidP="00EC242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B76A" w14:textId="77777777" w:rsidR="007601BD" w:rsidRPr="009F5078" w:rsidRDefault="007601BD" w:rsidP="00EC2424">
            <w:pPr>
              <w:jc w:val="center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 xml:space="preserve">  400,00</w:t>
            </w:r>
          </w:p>
        </w:tc>
      </w:tr>
      <w:tr w:rsidR="007601BD" w:rsidRPr="009F5078" w14:paraId="5D13E4A2" w14:textId="77777777" w:rsidTr="009F507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B6233" w14:textId="77777777" w:rsidR="007601BD" w:rsidRPr="009F5078" w:rsidRDefault="007601BD" w:rsidP="00EC242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4 - Pakiet 4 - Leki 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31C9A" w14:textId="77777777" w:rsidR="007601BD" w:rsidRPr="009F5078" w:rsidRDefault="007601BD" w:rsidP="00EC24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F5078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B3D087B" w14:textId="77777777" w:rsidR="007601BD" w:rsidRPr="009F5078" w:rsidRDefault="007601BD" w:rsidP="00EC2424">
            <w:pPr>
              <w:spacing w:line="276" w:lineRule="auto"/>
              <w:rPr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ul. Pułaskiego 9</w:t>
            </w:r>
          </w:p>
          <w:p w14:paraId="3F7B0391" w14:textId="77777777" w:rsidR="007601BD" w:rsidRPr="009F5078" w:rsidRDefault="007601BD" w:rsidP="00EC242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4A3F2" w14:textId="77777777" w:rsidR="007601BD" w:rsidRPr="009F5078" w:rsidRDefault="007601BD" w:rsidP="00EC242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265AF" w14:textId="77777777" w:rsidR="007601BD" w:rsidRPr="009F5078" w:rsidRDefault="007601BD" w:rsidP="00EC2424">
            <w:pPr>
              <w:jc w:val="center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 xml:space="preserve">  400,00</w:t>
            </w:r>
          </w:p>
        </w:tc>
      </w:tr>
      <w:tr w:rsidR="007601BD" w:rsidRPr="009F5078" w14:paraId="312208F9" w14:textId="77777777" w:rsidTr="009F507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6F0A5" w14:textId="77777777" w:rsidR="007601BD" w:rsidRPr="009F5078" w:rsidRDefault="007601BD" w:rsidP="00EC242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5 - Pakiet 5 - Pentozanu wielosiarczan sodowy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AC2F4" w14:textId="77777777" w:rsidR="007601BD" w:rsidRPr="009F5078" w:rsidRDefault="007601BD" w:rsidP="00EC24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F5078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CD602C0" w14:textId="77777777" w:rsidR="007601BD" w:rsidRPr="009F5078" w:rsidRDefault="007601BD" w:rsidP="00EC2424">
            <w:pPr>
              <w:spacing w:line="276" w:lineRule="auto"/>
              <w:rPr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ul. Pułaskiego 9</w:t>
            </w:r>
          </w:p>
          <w:p w14:paraId="6934601B" w14:textId="77777777" w:rsidR="007601BD" w:rsidRPr="009F5078" w:rsidRDefault="007601BD" w:rsidP="00EC242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7DC6E" w14:textId="77777777" w:rsidR="007601BD" w:rsidRPr="009F5078" w:rsidRDefault="007601BD" w:rsidP="00EC242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1BA9" w14:textId="77777777" w:rsidR="007601BD" w:rsidRPr="009F5078" w:rsidRDefault="007601BD" w:rsidP="00EC2424">
            <w:pPr>
              <w:jc w:val="center"/>
              <w:rPr>
                <w:color w:val="000000"/>
                <w:sz w:val="20"/>
                <w:szCs w:val="20"/>
              </w:rPr>
            </w:pPr>
            <w:r w:rsidRPr="009F5078">
              <w:rPr>
                <w:sz w:val="20"/>
                <w:szCs w:val="20"/>
              </w:rPr>
              <w:t xml:space="preserve">  400,00</w:t>
            </w:r>
          </w:p>
        </w:tc>
      </w:tr>
      <w:bookmarkEnd w:id="0"/>
    </w:tbl>
    <w:p w14:paraId="18423566" w14:textId="457E1330" w:rsidR="008642B3" w:rsidRPr="009F5078" w:rsidRDefault="008642B3" w:rsidP="00B36EDA">
      <w:pPr>
        <w:ind w:right="-425"/>
        <w:jc w:val="right"/>
        <w:rPr>
          <w:vertAlign w:val="superscript"/>
        </w:rPr>
      </w:pPr>
    </w:p>
    <w:sectPr w:rsidR="008642B3" w:rsidRPr="009F507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29E4F" w14:textId="77777777" w:rsidR="005603BE" w:rsidRDefault="005603BE">
      <w:r>
        <w:separator/>
      </w:r>
    </w:p>
  </w:endnote>
  <w:endnote w:type="continuationSeparator" w:id="0">
    <w:p w14:paraId="1D3364CF" w14:textId="77777777" w:rsidR="005603BE" w:rsidRDefault="00560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599B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D73C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E02CE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D26906D" w14:textId="0DC5C1D2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4688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9197F" w14:textId="77777777" w:rsidR="005603BE" w:rsidRDefault="005603BE">
      <w:r>
        <w:separator/>
      </w:r>
    </w:p>
  </w:footnote>
  <w:footnote w:type="continuationSeparator" w:id="0">
    <w:p w14:paraId="6F02F79F" w14:textId="77777777" w:rsidR="005603BE" w:rsidRDefault="00560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F7CF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CAF4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FB1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3B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5F3F"/>
    <w:rsid w:val="0054734E"/>
    <w:rsid w:val="005603BE"/>
    <w:rsid w:val="00585B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01BD"/>
    <w:rsid w:val="007E2ACC"/>
    <w:rsid w:val="007E68C5"/>
    <w:rsid w:val="00832144"/>
    <w:rsid w:val="008323BD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9F5078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3606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560EC6"/>
  <w15:chartTrackingRefBased/>
  <w15:docId w15:val="{E7C8D70F-288D-4375-83F7-45D1E284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337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1899-12-31T23:00:00Z</cp:lastPrinted>
  <dcterms:created xsi:type="dcterms:W3CDTF">2026-07-10T06:08:00Z</dcterms:created>
  <dcterms:modified xsi:type="dcterms:W3CDTF">2026-07-21T11:49:00Z</dcterms:modified>
</cp:coreProperties>
</file>