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863C2" w14:textId="0D5AC051" w:rsidR="00986737" w:rsidRPr="009432A1" w:rsidRDefault="0020012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00121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00121">
        <w:rPr>
          <w:rFonts w:ascii="Arial" w:hAnsi="Arial" w:cs="Arial"/>
          <w:sz w:val="24"/>
          <w:szCs w:val="24"/>
        </w:rPr>
        <w:t>2026-07-21</w:t>
      </w:r>
    </w:p>
    <w:p w14:paraId="78B7DC6B" w14:textId="6266A625" w:rsidR="00986737" w:rsidRPr="009432A1" w:rsidRDefault="0020012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0012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08FF7FF" w14:textId="7DEA3B47" w:rsidR="00986737" w:rsidRPr="009432A1" w:rsidRDefault="0020012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00121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00121">
        <w:rPr>
          <w:rFonts w:ascii="Arial" w:hAnsi="Arial" w:cs="Arial"/>
          <w:sz w:val="24"/>
          <w:szCs w:val="24"/>
        </w:rPr>
        <w:t>66</w:t>
      </w:r>
    </w:p>
    <w:p w14:paraId="6E29C6AE" w14:textId="04731F5A" w:rsidR="00986737" w:rsidRPr="009432A1" w:rsidRDefault="00200121" w:rsidP="00986737">
      <w:pPr>
        <w:rPr>
          <w:rFonts w:ascii="Arial" w:hAnsi="Arial" w:cs="Arial"/>
          <w:sz w:val="24"/>
          <w:szCs w:val="24"/>
        </w:rPr>
      </w:pPr>
      <w:r w:rsidRPr="00200121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00121">
        <w:rPr>
          <w:rFonts w:ascii="Arial" w:hAnsi="Arial" w:cs="Arial"/>
          <w:sz w:val="24"/>
          <w:szCs w:val="24"/>
        </w:rPr>
        <w:t>Kraków</w:t>
      </w:r>
    </w:p>
    <w:p w14:paraId="53B7E14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49E8CF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C1ADF12" w14:textId="67A6242A" w:rsidR="00E9276B" w:rsidRPr="009432A1" w:rsidRDefault="00E9276B" w:rsidP="00986737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DZP-271-37/26-880.AF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1E87F7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537BF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F6ED358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9AEAC0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C415AAA" w14:textId="77777777" w:rsidTr="005A632E">
        <w:tc>
          <w:tcPr>
            <w:tcW w:w="2269" w:type="dxa"/>
          </w:tcPr>
          <w:p w14:paraId="5D09CF25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C5CB966" w14:textId="73259A5A" w:rsidR="00986737" w:rsidRPr="004E4B64" w:rsidRDefault="0020012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0121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(7 grup) - zakup, dostawa /wraz z uruchomieniem jeśli dotyczy/ oraz przeszkolenie pracowników Zamawiającego /jeśli dotyczy/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00121" w:rsidRPr="004E4B64" w14:paraId="1BA36D17" w14:textId="77777777" w:rsidTr="001E1BD1">
        <w:tc>
          <w:tcPr>
            <w:tcW w:w="2269" w:type="dxa"/>
          </w:tcPr>
          <w:p w14:paraId="5B02483E" w14:textId="77777777" w:rsidR="00200121" w:rsidRPr="004E4B64" w:rsidRDefault="00200121" w:rsidP="001E1B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19A6864" w14:textId="07FD98C2" w:rsidR="00200121" w:rsidRPr="004E4B64" w:rsidRDefault="00200121" w:rsidP="001E1B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0121">
              <w:rPr>
                <w:rFonts w:ascii="Arial" w:hAnsi="Arial" w:cs="Arial"/>
                <w:bCs/>
                <w:sz w:val="24"/>
                <w:szCs w:val="24"/>
              </w:rPr>
              <w:t>DZP-271-37/26</w:t>
            </w:r>
          </w:p>
        </w:tc>
      </w:tr>
    </w:tbl>
    <w:p w14:paraId="16AFBE3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F207BBF" w14:textId="73B05C66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00121" w:rsidRPr="00200121">
        <w:rPr>
          <w:rFonts w:ascii="Arial" w:hAnsi="Arial" w:cs="Arial"/>
          <w:sz w:val="24"/>
          <w:szCs w:val="24"/>
        </w:rPr>
        <w:t>(</w:t>
      </w:r>
      <w:proofErr w:type="spellStart"/>
      <w:r w:rsidR="00200121" w:rsidRPr="00200121">
        <w:rPr>
          <w:rFonts w:ascii="Arial" w:hAnsi="Arial" w:cs="Arial"/>
          <w:sz w:val="24"/>
          <w:szCs w:val="24"/>
        </w:rPr>
        <w:t>t.j</w:t>
      </w:r>
      <w:proofErr w:type="spellEnd"/>
      <w:r w:rsidR="00200121" w:rsidRPr="00200121">
        <w:rPr>
          <w:rFonts w:ascii="Arial" w:hAnsi="Arial" w:cs="Arial"/>
          <w:sz w:val="24"/>
          <w:szCs w:val="24"/>
        </w:rPr>
        <w:t>. Dz. U. z 2026 r. poz. 793)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C384AB1" w14:textId="6BB90D4D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00121" w:rsidRPr="00200121">
        <w:rPr>
          <w:rFonts w:ascii="Arial" w:hAnsi="Arial" w:cs="Arial"/>
          <w:sz w:val="24"/>
          <w:szCs w:val="24"/>
        </w:rPr>
        <w:t>21/07/2026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00121" w:rsidRPr="0020012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AB3BAFA" w14:textId="77777777" w:rsidTr="005A632E">
        <w:tc>
          <w:tcPr>
            <w:tcW w:w="1276" w:type="dxa"/>
            <w:shd w:val="clear" w:color="auto" w:fill="F2F2F2"/>
            <w:vAlign w:val="center"/>
          </w:tcPr>
          <w:p w14:paraId="26964F5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F6E19F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DE7DBE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2EBCA1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00121" w:rsidRPr="00BB547B" w14:paraId="7DC3CBBE" w14:textId="77777777" w:rsidTr="001E1BD1">
        <w:tc>
          <w:tcPr>
            <w:tcW w:w="1276" w:type="dxa"/>
            <w:vAlign w:val="center"/>
          </w:tcPr>
          <w:p w14:paraId="21F415EB" w14:textId="63792670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BF98D92" w14:textId="40D2D491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FB8F288" w14:textId="523C0569" w:rsidR="00200121" w:rsidRPr="00986737" w:rsidRDefault="00200121" w:rsidP="001E1B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VIDEOMED</w:t>
            </w:r>
            <w:r w:rsidR="00993E5E">
              <w:rPr>
                <w:rFonts w:ascii="Arial" w:hAnsi="Arial" w:cs="Arial"/>
                <w:sz w:val="24"/>
                <w:szCs w:val="24"/>
              </w:rPr>
              <w:t xml:space="preserve"> JUSTYN SKRZĘTNICKI</w:t>
            </w:r>
          </w:p>
          <w:p w14:paraId="153D12BE" w14:textId="1474AF95" w:rsidR="00200121" w:rsidRPr="00986737" w:rsidRDefault="00200121" w:rsidP="001E1BD1">
            <w:pPr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Klonowa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04B380" w14:textId="6471A1A9" w:rsidR="00200121" w:rsidRPr="00986737" w:rsidRDefault="00200121" w:rsidP="001E1B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58-310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Szczawno-Zdrój</w:t>
            </w:r>
          </w:p>
        </w:tc>
        <w:tc>
          <w:tcPr>
            <w:tcW w:w="2551" w:type="dxa"/>
            <w:vAlign w:val="center"/>
          </w:tcPr>
          <w:p w14:paraId="46672358" w14:textId="04461F7F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6 890.40 zł</w:t>
            </w:r>
          </w:p>
        </w:tc>
      </w:tr>
      <w:tr w:rsidR="00200121" w:rsidRPr="00BB547B" w14:paraId="0A3FB44F" w14:textId="77777777" w:rsidTr="001E1BD1">
        <w:tc>
          <w:tcPr>
            <w:tcW w:w="1276" w:type="dxa"/>
            <w:vAlign w:val="center"/>
          </w:tcPr>
          <w:p w14:paraId="113300DD" w14:textId="7770655F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CB4DAD3" w14:textId="189D9BA5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713BC7DC" w14:textId="5D27A2FA" w:rsidR="00200121" w:rsidRPr="00986737" w:rsidRDefault="00200121" w:rsidP="001E1B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00121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20012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1D6F42D4" w14:textId="4A912789" w:rsidR="00200121" w:rsidRPr="00986737" w:rsidRDefault="00200121" w:rsidP="001E1BD1">
            <w:pPr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6374E3" w14:textId="4A273095" w:rsidR="00200121" w:rsidRPr="00986737" w:rsidRDefault="00200121" w:rsidP="001E1B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288194F" w14:textId="2818368B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429 472.80 zł</w:t>
            </w:r>
          </w:p>
        </w:tc>
      </w:tr>
      <w:tr w:rsidR="00200121" w:rsidRPr="00BB547B" w14:paraId="32B91B4E" w14:textId="77777777" w:rsidTr="001E1BD1">
        <w:tc>
          <w:tcPr>
            <w:tcW w:w="1276" w:type="dxa"/>
            <w:vAlign w:val="center"/>
          </w:tcPr>
          <w:p w14:paraId="43F12C91" w14:textId="37CA9003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164787C0" w14:textId="3357973F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512F98C1" w14:textId="65A914CA" w:rsidR="00200121" w:rsidRPr="00986737" w:rsidRDefault="00200121" w:rsidP="001E1B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IMS INNOVATIVE MEDICAL SOLUTIONS Spółka z ograniczoną odpowiedzialnością</w:t>
            </w:r>
          </w:p>
          <w:p w14:paraId="2A04134F" w14:textId="5F14A88B" w:rsidR="00200121" w:rsidRPr="00986737" w:rsidRDefault="00200121" w:rsidP="001E1BD1">
            <w:pPr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Piękna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55/1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658674" w14:textId="430B194F" w:rsidR="00200121" w:rsidRPr="00986737" w:rsidRDefault="00200121" w:rsidP="001E1B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60-589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46E3F84A" w14:textId="18374CC6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40 584.95 zł</w:t>
            </w:r>
          </w:p>
        </w:tc>
      </w:tr>
      <w:tr w:rsidR="00200121" w:rsidRPr="00BB547B" w14:paraId="45B42A70" w14:textId="77777777" w:rsidTr="001E1BD1">
        <w:tc>
          <w:tcPr>
            <w:tcW w:w="1276" w:type="dxa"/>
            <w:vAlign w:val="center"/>
          </w:tcPr>
          <w:p w14:paraId="1C8900E1" w14:textId="6FE34FA4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EF36D03" w14:textId="26558514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BA9EB8C" w14:textId="3FA47366" w:rsidR="00200121" w:rsidRPr="00986737" w:rsidRDefault="00200121" w:rsidP="001E1B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200121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20012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0BE436E" w14:textId="3FB78469" w:rsidR="00200121" w:rsidRPr="00986737" w:rsidRDefault="00200121" w:rsidP="001E1BD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00121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2DD09D" w14:textId="454BAA63" w:rsidR="00200121" w:rsidRPr="00986737" w:rsidRDefault="00200121" w:rsidP="001E1B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EA90867" w14:textId="2C4F6FCD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18 212.08 zł</w:t>
            </w:r>
          </w:p>
        </w:tc>
      </w:tr>
      <w:tr w:rsidR="00200121" w:rsidRPr="00BB547B" w14:paraId="68046131" w14:textId="77777777" w:rsidTr="001E1BD1">
        <w:tc>
          <w:tcPr>
            <w:tcW w:w="1276" w:type="dxa"/>
            <w:vAlign w:val="center"/>
          </w:tcPr>
          <w:p w14:paraId="7E80D606" w14:textId="3C407C87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F9FB11F" w14:textId="4CB47725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1C5ABF5E" w14:textId="6AF49474" w:rsidR="00200121" w:rsidRPr="00986737" w:rsidRDefault="00200121" w:rsidP="001E1B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200121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20012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06C291A" w14:textId="7B55F142" w:rsidR="00200121" w:rsidRPr="00986737" w:rsidRDefault="00200121" w:rsidP="001E1BD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00121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71ADE0" w14:textId="7136E1E8" w:rsidR="00200121" w:rsidRPr="00986737" w:rsidRDefault="00200121" w:rsidP="001E1B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42845A4" w14:textId="5760FF6A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25 414.26 zł</w:t>
            </w:r>
          </w:p>
        </w:tc>
      </w:tr>
      <w:tr w:rsidR="00200121" w:rsidRPr="00BB547B" w14:paraId="4137BA0F" w14:textId="77777777" w:rsidTr="001E1BD1">
        <w:tc>
          <w:tcPr>
            <w:tcW w:w="1276" w:type="dxa"/>
            <w:vAlign w:val="center"/>
          </w:tcPr>
          <w:p w14:paraId="3F336844" w14:textId="4C8545BE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233BB9E" w14:textId="11B9C6E3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5B157BF" w14:textId="385D8934" w:rsidR="00200121" w:rsidRPr="00986737" w:rsidRDefault="00200121" w:rsidP="001E1B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 xml:space="preserve">PLUS ULTRA Tomasz </w:t>
            </w:r>
            <w:proofErr w:type="spellStart"/>
            <w:r w:rsidRPr="00200121">
              <w:rPr>
                <w:rFonts w:ascii="Arial" w:hAnsi="Arial" w:cs="Arial"/>
                <w:sz w:val="24"/>
                <w:szCs w:val="24"/>
              </w:rPr>
              <w:t>Sioda</w:t>
            </w:r>
            <w:proofErr w:type="spellEnd"/>
          </w:p>
          <w:p w14:paraId="7F7FE877" w14:textId="6EA3D634" w:rsidR="00200121" w:rsidRPr="00986737" w:rsidRDefault="00200121" w:rsidP="001E1BD1">
            <w:pPr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Na Szańcach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061244" w14:textId="504B8FAD" w:rsidR="00200121" w:rsidRPr="00986737" w:rsidRDefault="00200121" w:rsidP="001E1B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61-663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8F7B06B" w14:textId="4210DDDF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16 956.00 zł</w:t>
            </w:r>
          </w:p>
        </w:tc>
      </w:tr>
      <w:tr w:rsidR="00200121" w:rsidRPr="00BB547B" w14:paraId="08728E96" w14:textId="77777777" w:rsidTr="001E1BD1">
        <w:tc>
          <w:tcPr>
            <w:tcW w:w="1276" w:type="dxa"/>
            <w:vAlign w:val="center"/>
          </w:tcPr>
          <w:p w14:paraId="1C1C93B3" w14:textId="56C7EEC1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0F5AEBC8" w14:textId="001485BC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E142283" w14:textId="7A319BB2" w:rsidR="00200121" w:rsidRPr="00986737" w:rsidRDefault="00200121" w:rsidP="001E1BD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Medium Pharma Maria Ostrowska</w:t>
            </w:r>
          </w:p>
          <w:p w14:paraId="557CC0AC" w14:textId="0D70E032" w:rsidR="00200121" w:rsidRPr="00986737" w:rsidRDefault="00200121" w:rsidP="001E1BD1">
            <w:pPr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C.K. Norwida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F87275" w14:textId="47551600" w:rsidR="00200121" w:rsidRPr="00986737" w:rsidRDefault="00200121" w:rsidP="001E1BD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55-002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121">
              <w:rPr>
                <w:rFonts w:ascii="Arial" w:hAnsi="Arial" w:cs="Arial"/>
                <w:sz w:val="24"/>
                <w:szCs w:val="24"/>
              </w:rPr>
              <w:t>Kamieniec Wrocławski</w:t>
            </w:r>
          </w:p>
        </w:tc>
        <w:tc>
          <w:tcPr>
            <w:tcW w:w="2551" w:type="dxa"/>
            <w:vAlign w:val="center"/>
          </w:tcPr>
          <w:p w14:paraId="2F4BC287" w14:textId="131A504A" w:rsidR="00200121" w:rsidRPr="00986737" w:rsidRDefault="00200121" w:rsidP="001E1BD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121">
              <w:rPr>
                <w:rFonts w:ascii="Arial" w:hAnsi="Arial" w:cs="Arial"/>
                <w:sz w:val="24"/>
                <w:szCs w:val="24"/>
              </w:rPr>
              <w:t>16 146.00 zł</w:t>
            </w:r>
          </w:p>
        </w:tc>
      </w:tr>
    </w:tbl>
    <w:p w14:paraId="6B2E6B0A" w14:textId="77777777" w:rsidR="00A80738" w:rsidRDefault="00A80738" w:rsidP="00720014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A49DDA6" w14:textId="765A2640" w:rsidR="00720014" w:rsidRDefault="00720014" w:rsidP="00720014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200BF67A" w14:textId="0E15A84E" w:rsidR="00720014" w:rsidRPr="00BB547B" w:rsidRDefault="00720014" w:rsidP="00720014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 xml:space="preserve">. Jacek Żak </w:t>
      </w:r>
      <w:bookmarkEnd w:id="0"/>
    </w:p>
    <w:sectPr w:rsidR="0072001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2A0DE" w14:textId="77777777" w:rsidR="00653B8D" w:rsidRDefault="00653B8D">
      <w:r>
        <w:separator/>
      </w:r>
    </w:p>
  </w:endnote>
  <w:endnote w:type="continuationSeparator" w:id="0">
    <w:p w14:paraId="2CA11401" w14:textId="77777777" w:rsidR="00653B8D" w:rsidRDefault="0065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33C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3DC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93AA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9BCEC6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96C2E9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5AB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F7CAC2" w14:textId="77777777" w:rsidR="009F189D" w:rsidRDefault="009F189D">
    <w:pPr>
      <w:pStyle w:val="Stopka"/>
      <w:tabs>
        <w:tab w:val="clear" w:pos="4536"/>
      </w:tabs>
      <w:jc w:val="center"/>
    </w:pPr>
  </w:p>
  <w:p w14:paraId="152A4E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DC776" w14:textId="77777777" w:rsidR="00653B8D" w:rsidRDefault="00653B8D">
      <w:r>
        <w:separator/>
      </w:r>
    </w:p>
  </w:footnote>
  <w:footnote w:type="continuationSeparator" w:id="0">
    <w:p w14:paraId="05D0DBCB" w14:textId="77777777" w:rsidR="00653B8D" w:rsidRDefault="00653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EC47" w14:textId="77777777" w:rsidR="00200121" w:rsidRDefault="00200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E8C4A" w14:textId="77777777" w:rsidR="00200121" w:rsidRDefault="002001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36FDF" w14:textId="77777777" w:rsidR="00200121" w:rsidRDefault="002001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E6D"/>
    <w:rsid w:val="00007727"/>
    <w:rsid w:val="00017720"/>
    <w:rsid w:val="00035488"/>
    <w:rsid w:val="000D7F25"/>
    <w:rsid w:val="000E00E5"/>
    <w:rsid w:val="00173B20"/>
    <w:rsid w:val="001C69FF"/>
    <w:rsid w:val="00200121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53B8D"/>
    <w:rsid w:val="0069085C"/>
    <w:rsid w:val="006B27ED"/>
    <w:rsid w:val="00720014"/>
    <w:rsid w:val="00843263"/>
    <w:rsid w:val="00861E75"/>
    <w:rsid w:val="00986737"/>
    <w:rsid w:val="00993E5E"/>
    <w:rsid w:val="009C6E6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276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7D836F"/>
  <w15:chartTrackingRefBased/>
  <w15:docId w15:val="{025C876E-0698-4DD8-955C-3492D3D8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cp:lastPrinted>2026-07-21T08:07:00Z</cp:lastPrinted>
  <dcterms:created xsi:type="dcterms:W3CDTF">2026-07-21T07:54:00Z</dcterms:created>
  <dcterms:modified xsi:type="dcterms:W3CDTF">2026-07-21T08:09:00Z</dcterms:modified>
</cp:coreProperties>
</file>