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C5202" w14:textId="1611C429" w:rsidR="00FB7F50" w:rsidRPr="002245BE" w:rsidRDefault="00F82D6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82D6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82D6E">
        <w:rPr>
          <w:sz w:val="22"/>
          <w:szCs w:val="22"/>
        </w:rPr>
        <w:t>2026-07-21</w:t>
      </w:r>
    </w:p>
    <w:p w14:paraId="7392EC1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3DD5C72" w14:textId="77777777" w:rsidR="00F82D6E" w:rsidRPr="00F82D6E" w:rsidRDefault="00F82D6E" w:rsidP="00FB7F50">
      <w:pPr>
        <w:spacing w:after="40"/>
        <w:rPr>
          <w:b/>
          <w:bCs/>
          <w:sz w:val="22"/>
          <w:szCs w:val="22"/>
        </w:rPr>
      </w:pPr>
      <w:r w:rsidRPr="00F82D6E">
        <w:rPr>
          <w:b/>
          <w:bCs/>
          <w:sz w:val="22"/>
          <w:szCs w:val="22"/>
        </w:rPr>
        <w:t>Akademia Górniczo - Hutnicza</w:t>
      </w:r>
    </w:p>
    <w:p w14:paraId="41601051" w14:textId="77777777" w:rsidR="00F82D6E" w:rsidRPr="00F82D6E" w:rsidRDefault="00F82D6E" w:rsidP="00FB7F50">
      <w:pPr>
        <w:spacing w:after="40"/>
        <w:rPr>
          <w:b/>
          <w:bCs/>
          <w:sz w:val="22"/>
          <w:szCs w:val="22"/>
        </w:rPr>
      </w:pPr>
      <w:r w:rsidRPr="00F82D6E">
        <w:rPr>
          <w:b/>
          <w:bCs/>
          <w:sz w:val="22"/>
          <w:szCs w:val="22"/>
        </w:rPr>
        <w:t>im. Stanisława Staszica w Krakowie</w:t>
      </w:r>
    </w:p>
    <w:p w14:paraId="6677441B" w14:textId="1D5EDC1A" w:rsidR="00FB7F50" w:rsidRPr="002245BE" w:rsidRDefault="00F82D6E" w:rsidP="00FB7F50">
      <w:pPr>
        <w:spacing w:after="40"/>
        <w:rPr>
          <w:b/>
          <w:bCs/>
          <w:sz w:val="22"/>
          <w:szCs w:val="22"/>
        </w:rPr>
      </w:pPr>
      <w:r w:rsidRPr="00F82D6E">
        <w:rPr>
          <w:b/>
          <w:bCs/>
          <w:sz w:val="22"/>
          <w:szCs w:val="22"/>
        </w:rPr>
        <w:t>Dział Zamówień Publicznych</w:t>
      </w:r>
    </w:p>
    <w:p w14:paraId="087CAA6F" w14:textId="742DAC6E" w:rsidR="00FB7F50" w:rsidRPr="002245BE" w:rsidRDefault="00F82D6E" w:rsidP="00FB7F50">
      <w:pPr>
        <w:rPr>
          <w:sz w:val="22"/>
          <w:szCs w:val="22"/>
        </w:rPr>
      </w:pPr>
      <w:r w:rsidRPr="00F82D6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82D6E">
        <w:rPr>
          <w:sz w:val="22"/>
          <w:szCs w:val="22"/>
        </w:rPr>
        <w:t>30</w:t>
      </w:r>
    </w:p>
    <w:p w14:paraId="31A32A02" w14:textId="627B7EE6" w:rsidR="00FB7F50" w:rsidRPr="002245BE" w:rsidRDefault="00F82D6E" w:rsidP="00FB7F50">
      <w:pPr>
        <w:rPr>
          <w:sz w:val="22"/>
          <w:szCs w:val="22"/>
        </w:rPr>
      </w:pPr>
      <w:r w:rsidRPr="00F82D6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82D6E">
        <w:rPr>
          <w:sz w:val="22"/>
          <w:szCs w:val="22"/>
        </w:rPr>
        <w:t>Kraków</w:t>
      </w:r>
    </w:p>
    <w:p w14:paraId="5B8F65B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73E194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82D6E" w:rsidRPr="00607F9B" w14:paraId="6E47CEAF" w14:textId="77777777" w:rsidTr="00872DC6">
        <w:trPr>
          <w:trHeight w:val="638"/>
        </w:trPr>
        <w:tc>
          <w:tcPr>
            <w:tcW w:w="959" w:type="dxa"/>
          </w:tcPr>
          <w:p w14:paraId="1D6FFAD6" w14:textId="77777777" w:rsidR="00F82D6E" w:rsidRPr="00607F9B" w:rsidRDefault="00F82D6E" w:rsidP="00872D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BF69890" w14:textId="323DAA99" w:rsidR="00F82D6E" w:rsidRPr="00607F9B" w:rsidRDefault="00F82D6E" w:rsidP="00872DC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82D6E">
              <w:rPr>
                <w:sz w:val="22"/>
                <w:szCs w:val="22"/>
              </w:rPr>
              <w:t>podstawowy</w:t>
            </w:r>
            <w:r w:rsidR="000B5CBA">
              <w:rPr>
                <w:sz w:val="22"/>
                <w:szCs w:val="22"/>
              </w:rPr>
              <w:t>m</w:t>
            </w:r>
            <w:r w:rsidRPr="00F82D6E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F82D6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82D6E">
              <w:rPr>
                <w:b/>
                <w:bCs/>
                <w:sz w:val="22"/>
                <w:szCs w:val="22"/>
              </w:rPr>
              <w:t>Dostawa materiałów i urządzeń elektrycznych oraz energetycznych na potrzeby AGH w Krakowie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82D6E">
              <w:rPr>
                <w:b/>
                <w:sz w:val="22"/>
                <w:szCs w:val="22"/>
              </w:rPr>
              <w:t>KC-DE-zp.25.303.2026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64A50CD" w14:textId="64E29BF5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r w:rsidR="00CC1A8E">
        <w:rPr>
          <w:sz w:val="22"/>
        </w:rPr>
        <w:t>j.</w:t>
      </w:r>
      <w:r w:rsidR="000B5CBA">
        <w:rPr>
          <w:sz w:val="22"/>
        </w:rPr>
        <w:t>t.</w:t>
      </w:r>
      <w:r w:rsidR="00CC1A8E">
        <w:rPr>
          <w:sz w:val="22"/>
        </w:rPr>
        <w:t xml:space="preserve">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82D6E" w14:paraId="4CA47B8D" w14:textId="77777777" w:rsidTr="00872DC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F96CACC" w14:textId="6603F24C" w:rsidR="00F82D6E" w:rsidRPr="00D26ED6" w:rsidRDefault="00F82D6E" w:rsidP="00872DC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82D6E">
              <w:rPr>
                <w:b/>
                <w:sz w:val="22"/>
                <w:szCs w:val="22"/>
              </w:rPr>
              <w:t>Przedsiębiorstwo el12 sp. z o.o.</w:t>
            </w:r>
          </w:p>
          <w:p w14:paraId="66EEE387" w14:textId="5674129C" w:rsidR="00F82D6E" w:rsidRPr="009F0E5C" w:rsidRDefault="00F82D6E" w:rsidP="00872DC6">
            <w:pPr>
              <w:jc w:val="both"/>
              <w:rPr>
                <w:bCs/>
                <w:sz w:val="22"/>
                <w:szCs w:val="22"/>
              </w:rPr>
            </w:pPr>
            <w:r w:rsidRPr="00F82D6E">
              <w:rPr>
                <w:bCs/>
                <w:sz w:val="22"/>
                <w:szCs w:val="22"/>
              </w:rPr>
              <w:t>św. Anny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82D6E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59B8FB3" w14:textId="2D609443" w:rsidR="00F82D6E" w:rsidRPr="009F0E5C" w:rsidRDefault="00F82D6E" w:rsidP="00872DC6">
            <w:pPr>
              <w:jc w:val="both"/>
              <w:rPr>
                <w:bCs/>
                <w:sz w:val="22"/>
                <w:szCs w:val="22"/>
              </w:rPr>
            </w:pPr>
            <w:r w:rsidRPr="00F82D6E">
              <w:rPr>
                <w:bCs/>
                <w:sz w:val="22"/>
                <w:szCs w:val="22"/>
              </w:rPr>
              <w:t>45-117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82D6E">
              <w:rPr>
                <w:bCs/>
                <w:sz w:val="22"/>
                <w:szCs w:val="22"/>
              </w:rPr>
              <w:t>Opole</w:t>
            </w:r>
          </w:p>
          <w:p w14:paraId="6BE4C82D" w14:textId="77777777" w:rsidR="00F82D6E" w:rsidRPr="00D26ED6" w:rsidRDefault="00F82D6E" w:rsidP="00872DC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2E053D1" w14:textId="0483929C" w:rsidR="00F82D6E" w:rsidRDefault="00F82D6E" w:rsidP="00872DC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82D6E">
              <w:rPr>
                <w:sz w:val="22"/>
                <w:szCs w:val="22"/>
              </w:rPr>
              <w:t>Dostaw</w:t>
            </w:r>
            <w:r w:rsidR="000B5CBA">
              <w:rPr>
                <w:sz w:val="22"/>
                <w:szCs w:val="22"/>
              </w:rPr>
              <w:t>ę</w:t>
            </w:r>
            <w:r w:rsidRPr="00F82D6E">
              <w:rPr>
                <w:sz w:val="22"/>
                <w:szCs w:val="22"/>
              </w:rPr>
              <w:t xml:space="preserve"> materiałów i urządzeń elektrycznych oraz energetycznych na potrzeby AGH w Krakowie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2FC614D" w14:textId="640F8532" w:rsidR="00F82D6E" w:rsidRPr="00D26ED6" w:rsidRDefault="00F82D6E" w:rsidP="00872DC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82D6E">
              <w:rPr>
                <w:b/>
                <w:sz w:val="22"/>
                <w:szCs w:val="22"/>
              </w:rPr>
              <w:t>649 607.51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72DA1CA" w14:textId="77777777" w:rsidR="00F82D6E" w:rsidRDefault="00F82D6E" w:rsidP="00872DC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1563B1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19A085AF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2425628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942B7D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F931C7B" w14:textId="05DD865F" w:rsidR="002B6761" w:rsidRPr="008567C7" w:rsidRDefault="00F82D6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2D6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9B853B4" w14:textId="13F2E8DA" w:rsidR="002B6761" w:rsidRPr="008567C7" w:rsidRDefault="00F82D6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2D6E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5F7002FF" w14:textId="50A6A2D9" w:rsidR="002B6761" w:rsidRPr="008567C7" w:rsidRDefault="00F82D6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2D6E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 zamówień cząstkowych</w:t>
            </w:r>
          </w:p>
        </w:tc>
        <w:tc>
          <w:tcPr>
            <w:tcW w:w="1134" w:type="dxa"/>
            <w:vAlign w:val="center"/>
          </w:tcPr>
          <w:p w14:paraId="672FCBF9" w14:textId="23C25213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FB0F968" w14:textId="70D36450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35CDE7A" w14:textId="78BC40DA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CCFC40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82D6E" w:rsidRPr="008567C7" w14:paraId="2E617576" w14:textId="77777777" w:rsidTr="00872DC6">
        <w:tc>
          <w:tcPr>
            <w:tcW w:w="709" w:type="dxa"/>
            <w:vAlign w:val="center"/>
          </w:tcPr>
          <w:p w14:paraId="24864783" w14:textId="25D0FC60" w:rsidR="00F82D6E" w:rsidRPr="008567C7" w:rsidRDefault="00F82D6E" w:rsidP="00872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2D6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E72375E" w14:textId="7DAF6ACE" w:rsidR="00F82D6E" w:rsidRPr="002B6761" w:rsidRDefault="00F82D6E" w:rsidP="00872DC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82D6E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el12 sp. z o.o.</w:t>
            </w:r>
          </w:p>
          <w:p w14:paraId="0EC2F5A1" w14:textId="1E2D9CC3" w:rsidR="00F82D6E" w:rsidRPr="008567C7" w:rsidRDefault="00F82D6E" w:rsidP="00872DC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2D6E">
              <w:rPr>
                <w:rFonts w:ascii="Times New Roman" w:hAnsi="Times New Roman" w:cs="Times New Roman"/>
                <w:bCs/>
                <w:sz w:val="18"/>
                <w:szCs w:val="18"/>
              </w:rPr>
              <w:t>św. Anny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2D6E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855EB37" w14:textId="1D187BAD" w:rsidR="00F82D6E" w:rsidRPr="001B7815" w:rsidRDefault="00F82D6E" w:rsidP="00872DC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2D6E">
              <w:rPr>
                <w:rFonts w:ascii="Times New Roman" w:hAnsi="Times New Roman" w:cs="Times New Roman"/>
                <w:bCs/>
                <w:sz w:val="18"/>
                <w:szCs w:val="18"/>
              </w:rPr>
              <w:t>45-117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82D6E">
              <w:rPr>
                <w:rFonts w:ascii="Times New Roman" w:hAnsi="Times New Roman" w:cs="Times New Roman"/>
                <w:bCs/>
                <w:sz w:val="18"/>
                <w:szCs w:val="18"/>
              </w:rPr>
              <w:t>Opole</w:t>
            </w:r>
          </w:p>
        </w:tc>
        <w:tc>
          <w:tcPr>
            <w:tcW w:w="1134" w:type="dxa"/>
            <w:vAlign w:val="center"/>
          </w:tcPr>
          <w:p w14:paraId="432D92FE" w14:textId="642DF1B8" w:rsidR="00F82D6E" w:rsidRPr="008567C7" w:rsidRDefault="00F82D6E" w:rsidP="00872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2D6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66CF756" w14:textId="5D392516" w:rsidR="00F82D6E" w:rsidRPr="008567C7" w:rsidRDefault="00F82D6E" w:rsidP="00872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2D6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D5968A5" w14:textId="552F9E99" w:rsidR="00F82D6E" w:rsidRPr="008567C7" w:rsidRDefault="00F82D6E" w:rsidP="00872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2D6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A1069F1" w14:textId="1EE43B36" w:rsidR="00F82D6E" w:rsidRPr="008567C7" w:rsidRDefault="00F82D6E" w:rsidP="00872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2BD20E2" w14:textId="34C0421C" w:rsidR="00F82D6E" w:rsidRPr="008567C7" w:rsidRDefault="00F82D6E" w:rsidP="00872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CA3723D" w14:textId="4EB50E8D" w:rsidR="00F82D6E" w:rsidRPr="008567C7" w:rsidRDefault="00F82D6E" w:rsidP="00872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5627CFC" w14:textId="6DFEA3C3" w:rsidR="00F82D6E" w:rsidRPr="008567C7" w:rsidRDefault="00F82D6E" w:rsidP="00872DC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82D6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681533EC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075CBC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216C85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B5D1E" w14:textId="77777777" w:rsidR="00E36081" w:rsidRDefault="00E36081">
      <w:r>
        <w:separator/>
      </w:r>
    </w:p>
  </w:endnote>
  <w:endnote w:type="continuationSeparator" w:id="0">
    <w:p w14:paraId="12E23701" w14:textId="77777777" w:rsidR="00E36081" w:rsidRDefault="00E36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AAA8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6D01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09AF66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3EA94D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FE99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62003" w14:textId="77777777" w:rsidR="00E36081" w:rsidRDefault="00E36081">
      <w:r>
        <w:separator/>
      </w:r>
    </w:p>
  </w:footnote>
  <w:footnote w:type="continuationSeparator" w:id="0">
    <w:p w14:paraId="1881E939" w14:textId="77777777" w:rsidR="00E36081" w:rsidRDefault="00E360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E493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9DEA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5E98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6DEC"/>
    <w:rsid w:val="00005838"/>
    <w:rsid w:val="00022322"/>
    <w:rsid w:val="00042497"/>
    <w:rsid w:val="000B5CBA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C6DEC"/>
    <w:rsid w:val="00DE4BF6"/>
    <w:rsid w:val="00E30B2D"/>
    <w:rsid w:val="00E36081"/>
    <w:rsid w:val="00E62859"/>
    <w:rsid w:val="00E85D70"/>
    <w:rsid w:val="00F33C66"/>
    <w:rsid w:val="00F82D6E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D84CEA"/>
  <w15:chartTrackingRefBased/>
  <w15:docId w15:val="{5F991DD0-C1A7-46F0-98EC-D4F88AFF0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2026-07-21T07:09:00Z</cp:lastPrinted>
  <dcterms:created xsi:type="dcterms:W3CDTF">2026-07-21T07:08:00Z</dcterms:created>
  <dcterms:modified xsi:type="dcterms:W3CDTF">2026-07-21T07:09:00Z</dcterms:modified>
</cp:coreProperties>
</file>