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547B2" w14:textId="7C19C5DC" w:rsidR="00FB7F50" w:rsidRPr="002245BE" w:rsidRDefault="00F45BE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45BE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45BEE">
        <w:rPr>
          <w:sz w:val="22"/>
          <w:szCs w:val="22"/>
        </w:rPr>
        <w:t>2026-07-21</w:t>
      </w:r>
    </w:p>
    <w:p w14:paraId="573C534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496A8FB" w14:textId="77777777" w:rsidR="00F45BEE" w:rsidRPr="00F45BEE" w:rsidRDefault="00F45BEE" w:rsidP="00FB7F50">
      <w:pPr>
        <w:spacing w:after="40"/>
        <w:rPr>
          <w:b/>
          <w:bCs/>
          <w:sz w:val="22"/>
          <w:szCs w:val="22"/>
        </w:rPr>
      </w:pPr>
      <w:r w:rsidRPr="00F45BEE">
        <w:rPr>
          <w:b/>
          <w:bCs/>
          <w:sz w:val="22"/>
          <w:szCs w:val="22"/>
        </w:rPr>
        <w:t>Akademia Górniczo - Hutnicza</w:t>
      </w:r>
    </w:p>
    <w:p w14:paraId="097DF6E7" w14:textId="77777777" w:rsidR="00F45BEE" w:rsidRPr="00F45BEE" w:rsidRDefault="00F45BEE" w:rsidP="00FB7F50">
      <w:pPr>
        <w:spacing w:after="40"/>
        <w:rPr>
          <w:b/>
          <w:bCs/>
          <w:sz w:val="22"/>
          <w:szCs w:val="22"/>
        </w:rPr>
      </w:pPr>
      <w:r w:rsidRPr="00F45BEE">
        <w:rPr>
          <w:b/>
          <w:bCs/>
          <w:sz w:val="22"/>
          <w:szCs w:val="22"/>
        </w:rPr>
        <w:t>im. Stanisława Staszica w Krakowie</w:t>
      </w:r>
    </w:p>
    <w:p w14:paraId="4054906E" w14:textId="4075B431" w:rsidR="00FB7F50" w:rsidRPr="002245BE" w:rsidRDefault="00F45BEE" w:rsidP="00FB7F50">
      <w:pPr>
        <w:spacing w:after="40"/>
        <w:rPr>
          <w:b/>
          <w:bCs/>
          <w:sz w:val="22"/>
          <w:szCs w:val="22"/>
        </w:rPr>
      </w:pPr>
      <w:r w:rsidRPr="00F45BEE">
        <w:rPr>
          <w:b/>
          <w:bCs/>
          <w:sz w:val="22"/>
          <w:szCs w:val="22"/>
        </w:rPr>
        <w:t>Dział Zamówień Publicznych</w:t>
      </w:r>
    </w:p>
    <w:p w14:paraId="0735B58A" w14:textId="0D25C8CF" w:rsidR="00FB7F50" w:rsidRPr="002245BE" w:rsidRDefault="00F45BEE" w:rsidP="00FB7F50">
      <w:pPr>
        <w:rPr>
          <w:sz w:val="22"/>
          <w:szCs w:val="22"/>
        </w:rPr>
      </w:pPr>
      <w:r w:rsidRPr="00F45BE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45BEE">
        <w:rPr>
          <w:sz w:val="22"/>
          <w:szCs w:val="22"/>
        </w:rPr>
        <w:t>30</w:t>
      </w:r>
    </w:p>
    <w:p w14:paraId="32821FFD" w14:textId="38FC05A7" w:rsidR="00FB7F50" w:rsidRPr="002245BE" w:rsidRDefault="00F45BEE" w:rsidP="00FB7F50">
      <w:pPr>
        <w:rPr>
          <w:sz w:val="22"/>
          <w:szCs w:val="22"/>
        </w:rPr>
      </w:pPr>
      <w:r w:rsidRPr="00F45BE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45BEE">
        <w:rPr>
          <w:sz w:val="22"/>
          <w:szCs w:val="22"/>
        </w:rPr>
        <w:t>Kraków</w:t>
      </w:r>
    </w:p>
    <w:p w14:paraId="4511F0D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C526B2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45BEE" w:rsidRPr="00607F9B" w14:paraId="0214EF82" w14:textId="77777777" w:rsidTr="00872DC6">
        <w:trPr>
          <w:trHeight w:val="638"/>
        </w:trPr>
        <w:tc>
          <w:tcPr>
            <w:tcW w:w="959" w:type="dxa"/>
          </w:tcPr>
          <w:p w14:paraId="05B4060F" w14:textId="77777777" w:rsidR="00F45BEE" w:rsidRPr="00607F9B" w:rsidRDefault="00F45BEE" w:rsidP="00872D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6591203" w14:textId="5A12587E" w:rsidR="00F45BEE" w:rsidRPr="00607F9B" w:rsidRDefault="00F45BEE" w:rsidP="00872D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45BEE">
              <w:rPr>
                <w:sz w:val="22"/>
                <w:szCs w:val="22"/>
              </w:rPr>
              <w:t>przetarg</w:t>
            </w:r>
            <w:r w:rsidR="00F9394D">
              <w:rPr>
                <w:sz w:val="22"/>
                <w:szCs w:val="22"/>
              </w:rPr>
              <w:t>u</w:t>
            </w:r>
            <w:r w:rsidRPr="00F45BEE">
              <w:rPr>
                <w:sz w:val="22"/>
                <w:szCs w:val="22"/>
              </w:rPr>
              <w:t xml:space="preserve"> nieograniczon</w:t>
            </w:r>
            <w:r w:rsidR="00F9394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45BEE">
              <w:rPr>
                <w:b/>
                <w:bCs/>
                <w:sz w:val="22"/>
                <w:szCs w:val="22"/>
              </w:rPr>
              <w:t>Dostawa 2 szt. urządzeń mobilnych będących elementem stanowisk do programowania urządzeń mobilnych na potrzeby WI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45BEE">
              <w:rPr>
                <w:b/>
                <w:sz w:val="22"/>
                <w:szCs w:val="22"/>
              </w:rPr>
              <w:t>KC-DE-zp.25.248.2026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DCE413" w14:textId="675C8A2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>j.</w:t>
      </w:r>
      <w:r w:rsidR="00F9394D">
        <w:rPr>
          <w:sz w:val="22"/>
        </w:rPr>
        <w:t>t.</w:t>
      </w:r>
      <w:r w:rsidR="00CC1A8E">
        <w:rPr>
          <w:sz w:val="22"/>
        </w:rPr>
        <w:t xml:space="preserve">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45BEE" w14:paraId="7E05EF22" w14:textId="77777777" w:rsidTr="00872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C80D737" w14:textId="4540D9AE" w:rsidR="00F45BEE" w:rsidRPr="00D26ED6" w:rsidRDefault="00F45BEE" w:rsidP="00872D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45BEE">
              <w:rPr>
                <w:b/>
                <w:sz w:val="22"/>
                <w:szCs w:val="22"/>
              </w:rPr>
              <w:t xml:space="preserve">Piotr </w:t>
            </w:r>
            <w:proofErr w:type="spellStart"/>
            <w:r w:rsidRPr="00F45BEE">
              <w:rPr>
                <w:b/>
                <w:sz w:val="22"/>
                <w:szCs w:val="22"/>
              </w:rPr>
              <w:t>Migda</w:t>
            </w:r>
            <w:proofErr w:type="spellEnd"/>
          </w:p>
          <w:p w14:paraId="05CD312D" w14:textId="4DB6E3E6" w:rsidR="00F45BEE" w:rsidRPr="009F0E5C" w:rsidRDefault="00F45BEE" w:rsidP="00872DC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45BEE">
              <w:rPr>
                <w:bCs/>
                <w:sz w:val="22"/>
                <w:szCs w:val="22"/>
              </w:rPr>
              <w:t>Opaczewska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45BEE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45BEE">
              <w:rPr>
                <w:bCs/>
                <w:sz w:val="22"/>
                <w:szCs w:val="22"/>
              </w:rPr>
              <w:t>/16</w:t>
            </w:r>
          </w:p>
          <w:p w14:paraId="2BE436CF" w14:textId="68782A54" w:rsidR="00F45BEE" w:rsidRPr="009F0E5C" w:rsidRDefault="00F45BEE" w:rsidP="00872DC6">
            <w:pPr>
              <w:jc w:val="both"/>
              <w:rPr>
                <w:bCs/>
                <w:sz w:val="22"/>
                <w:szCs w:val="22"/>
              </w:rPr>
            </w:pPr>
            <w:r w:rsidRPr="00F45BEE">
              <w:rPr>
                <w:bCs/>
                <w:sz w:val="22"/>
                <w:szCs w:val="22"/>
              </w:rPr>
              <w:t>02-368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45BEE">
              <w:rPr>
                <w:bCs/>
                <w:sz w:val="22"/>
                <w:szCs w:val="22"/>
              </w:rPr>
              <w:t>Warszawa</w:t>
            </w:r>
          </w:p>
          <w:p w14:paraId="6D176429" w14:textId="77777777" w:rsidR="00F45BEE" w:rsidRPr="00D26ED6" w:rsidRDefault="00F45BEE" w:rsidP="00872D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6A653E" w14:textId="4FBD39ED" w:rsidR="00F45BEE" w:rsidRDefault="00F45BEE" w:rsidP="00872DC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45BEE">
              <w:rPr>
                <w:sz w:val="22"/>
                <w:szCs w:val="22"/>
              </w:rPr>
              <w:t>Dostawa 2 szt. urządzeń mobilnych będących elementem stanowisk do programowania urządzeń mobilnych na potrzeby WI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DBAC82D" w14:textId="02FD2769" w:rsidR="00F45BEE" w:rsidRPr="00D26ED6" w:rsidRDefault="00F45BEE" w:rsidP="00872DC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45BEE">
              <w:rPr>
                <w:b/>
                <w:sz w:val="22"/>
                <w:szCs w:val="22"/>
              </w:rPr>
              <w:t>9 724.38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19E3939" w14:textId="77777777" w:rsidR="00F45BEE" w:rsidRDefault="00F45BEE" w:rsidP="00872DC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2F3813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F67FAD6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2B02E5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BEE648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3941763" w14:textId="1EB0E58A" w:rsidR="002B6761" w:rsidRPr="008567C7" w:rsidRDefault="00F45BE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5BE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3522A94" w14:textId="7B6510E3" w:rsidR="002B6761" w:rsidRPr="008567C7" w:rsidRDefault="00F45BE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5BE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2381BBF" w14:textId="6F45D09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8D6021" w14:textId="64613CD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3ADA17D" w14:textId="01684FFD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7190788" w14:textId="19D159C1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642E56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45BEE" w:rsidRPr="008567C7" w14:paraId="437A9401" w14:textId="77777777" w:rsidTr="00872DC6">
        <w:tc>
          <w:tcPr>
            <w:tcW w:w="709" w:type="dxa"/>
            <w:vAlign w:val="center"/>
          </w:tcPr>
          <w:p w14:paraId="19C2EB9C" w14:textId="41EB6099" w:rsidR="00F45BEE" w:rsidRPr="008567C7" w:rsidRDefault="00F45BE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5BE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5D589A0" w14:textId="701AD778" w:rsidR="00F45BEE" w:rsidRPr="002B6761" w:rsidRDefault="00F45BEE" w:rsidP="00872D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B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F45BEE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4C0DA3AE" w14:textId="68BECE7B" w:rsidR="00F45BEE" w:rsidRPr="008567C7" w:rsidRDefault="00F45BEE" w:rsidP="00872DC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45BEE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5BEE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5BEE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424D1AE9" w14:textId="3CD9BFD5" w:rsidR="00F45BEE" w:rsidRPr="001B7815" w:rsidRDefault="00F45BEE" w:rsidP="00872D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5BEE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5BE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230E282D" w14:textId="295A2079" w:rsidR="00F45BEE" w:rsidRPr="008567C7" w:rsidRDefault="00F45BE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5BE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127FD6B" w14:textId="703CD0D7" w:rsidR="00F45BEE" w:rsidRPr="008567C7" w:rsidRDefault="00F45BE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5B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631DF1E" w14:textId="6824B068" w:rsidR="00F45BEE" w:rsidRPr="008567C7" w:rsidRDefault="00F45BE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2495571" w14:textId="6290652A" w:rsidR="00F45BEE" w:rsidRPr="008567C7" w:rsidRDefault="00F45BE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25FBE32" w14:textId="5885DEDD" w:rsidR="00F45BEE" w:rsidRPr="008567C7" w:rsidRDefault="00F45BE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E105E74" w14:textId="22C39FA0" w:rsidR="00F45BEE" w:rsidRPr="008567C7" w:rsidRDefault="00F45BE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5045D42" w14:textId="448999D0" w:rsidR="00F45BEE" w:rsidRPr="008567C7" w:rsidRDefault="00F45BE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5BE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F9911F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E544AE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2C9CBD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E2ADB" w14:textId="77777777" w:rsidR="00C577BA" w:rsidRDefault="00C577BA">
      <w:r>
        <w:separator/>
      </w:r>
    </w:p>
  </w:endnote>
  <w:endnote w:type="continuationSeparator" w:id="0">
    <w:p w14:paraId="7DA3581B" w14:textId="77777777" w:rsidR="00C577BA" w:rsidRDefault="00C57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B5C5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ACF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DEE0C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63555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ED00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10A29" w14:textId="77777777" w:rsidR="00C577BA" w:rsidRDefault="00C577BA">
      <w:r>
        <w:separator/>
      </w:r>
    </w:p>
  </w:footnote>
  <w:footnote w:type="continuationSeparator" w:id="0">
    <w:p w14:paraId="17297425" w14:textId="77777777" w:rsidR="00C577BA" w:rsidRDefault="00C57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0BFC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ACB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B910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D5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577BA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7D51"/>
    <w:rsid w:val="00F33C66"/>
    <w:rsid w:val="00F45BEE"/>
    <w:rsid w:val="00F9394D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997047"/>
  <w15:chartTrackingRefBased/>
  <w15:docId w15:val="{1983C17A-A377-4B6A-81F8-1B7A340E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2026-07-21T07:00:00Z</cp:lastPrinted>
  <dcterms:created xsi:type="dcterms:W3CDTF">2026-07-21T06:59:00Z</dcterms:created>
  <dcterms:modified xsi:type="dcterms:W3CDTF">2026-07-21T07:00:00Z</dcterms:modified>
</cp:coreProperties>
</file>