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571DA141" w:rsidR="00C9110A" w:rsidRPr="00F86C29" w:rsidRDefault="00C9110A" w:rsidP="00C9110A">
      <w:pPr>
        <w:pStyle w:val="Nagwek3"/>
        <w:jc w:val="right"/>
        <w:rPr>
          <w:rFonts w:ascii="Verdana" w:hAnsi="Verdana"/>
          <w:i/>
          <w:iCs/>
          <w:color w:val="FF0000"/>
          <w:sz w:val="16"/>
          <w:szCs w:val="16"/>
        </w:rPr>
      </w:pP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F86C29">
        <w:rPr>
          <w:rFonts w:ascii="Verdana" w:hAnsi="Verdana"/>
          <w:i/>
          <w:iCs/>
          <w:color w:val="FF0000"/>
          <w:sz w:val="16"/>
          <w:szCs w:val="16"/>
        </w:rPr>
        <w:t>Załącznik nr 1</w:t>
      </w:r>
      <w:r w:rsidR="00D05EEC" w:rsidRPr="00F86C29">
        <w:rPr>
          <w:rFonts w:ascii="Verdana" w:hAnsi="Verdana"/>
          <w:i/>
          <w:iCs/>
          <w:color w:val="FF0000"/>
          <w:sz w:val="16"/>
          <w:szCs w:val="16"/>
        </w:rPr>
        <w:t>A</w:t>
      </w:r>
    </w:p>
    <w:p w14:paraId="3B6F1A8D" w14:textId="77777777" w:rsidR="00C9110A" w:rsidRPr="00D47870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05A7767" w14:textId="427BC53E" w:rsidR="00C9110A" w:rsidRPr="00F86C29" w:rsidRDefault="00B87FC0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i/>
          <w:iCs/>
          <w:color w:val="FF0000"/>
          <w:sz w:val="16"/>
          <w:szCs w:val="16"/>
        </w:rPr>
      </w:pPr>
      <w:r w:rsidRPr="00F86C29">
        <w:rPr>
          <w:rFonts w:ascii="Verdana" w:hAnsi="Verdana"/>
          <w:b/>
          <w:i/>
          <w:iCs/>
          <w:color w:val="FF0000"/>
          <w:sz w:val="16"/>
          <w:szCs w:val="16"/>
        </w:rPr>
        <w:t xml:space="preserve">AKTUALNY </w:t>
      </w:r>
      <w:r w:rsidR="00C9110A" w:rsidRPr="00F86C29">
        <w:rPr>
          <w:rFonts w:ascii="Verdana" w:hAnsi="Verdana"/>
          <w:b/>
          <w:i/>
          <w:iCs/>
          <w:color w:val="FF0000"/>
          <w:sz w:val="16"/>
          <w:szCs w:val="16"/>
        </w:rPr>
        <w:t>FORMULARZ OFERTY</w:t>
      </w:r>
    </w:p>
    <w:p w14:paraId="19A37EA4" w14:textId="77777777" w:rsidR="00C9110A" w:rsidRPr="00D47870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0EFF7844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79B57AC1" w14:textId="5181F3A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3F192725" w14:textId="03C8684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Adres zamieszkania (dotyczy osób prowadzących działalność gospodarczą):</w:t>
      </w:r>
      <w:r w:rsidR="004A02B1" w:rsidRPr="00D47870">
        <w:rPr>
          <w:rFonts w:ascii="Verdana" w:hAnsi="Verdana"/>
          <w:sz w:val="16"/>
          <w:szCs w:val="16"/>
        </w:rPr>
        <w:t>……………………………..</w:t>
      </w:r>
    </w:p>
    <w:p w14:paraId="42FF8484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A8B0C93" w14:textId="7063E004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TEL.…………………………………………….FAX ……………………………………………</w:t>
      </w:r>
    </w:p>
    <w:p w14:paraId="136E1D2D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0261FC8D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5A6E313F" w14:textId="04225F5B" w:rsidR="00C9110A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50641C72" w14:textId="77777777" w:rsidR="00C9110A" w:rsidRPr="00D47870" w:rsidRDefault="00C9110A" w:rsidP="00C9110A">
      <w:pPr>
        <w:spacing w:line="360" w:lineRule="auto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Do: Nazwa i siedziba Zamawiającego:</w:t>
      </w:r>
    </w:p>
    <w:p w14:paraId="2BA42419" w14:textId="77777777" w:rsidR="00C9110A" w:rsidRPr="00D47870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53098F06" w14:textId="77777777" w:rsidR="00C9110A" w:rsidRPr="00D47870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30C0BF02" w14:textId="77777777" w:rsidR="00C9110A" w:rsidRPr="00D47870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 xml:space="preserve">Al. Mickiewicza 30, 30-059 Kraków,  </w:t>
      </w:r>
    </w:p>
    <w:p w14:paraId="6D6C83CB" w14:textId="77777777" w:rsidR="00C9110A" w:rsidRPr="00D47870" w:rsidRDefault="00C9110A" w:rsidP="00C9110A">
      <w:pPr>
        <w:ind w:firstLine="3969"/>
        <w:rPr>
          <w:rFonts w:ascii="Verdana" w:hAnsi="Verdana"/>
          <w:b/>
          <w:sz w:val="16"/>
          <w:szCs w:val="16"/>
        </w:rPr>
      </w:pPr>
    </w:p>
    <w:p w14:paraId="2E9DC337" w14:textId="7985E2C3" w:rsidR="00C9110A" w:rsidRPr="0077060E" w:rsidRDefault="00C9110A" w:rsidP="0077060E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77060E" w:rsidRPr="0077060E">
        <w:rPr>
          <w:rFonts w:ascii="Verdana" w:hAnsi="Verdana"/>
          <w:b/>
          <w:sz w:val="16"/>
          <w:szCs w:val="16"/>
        </w:rPr>
        <w:t xml:space="preserve">Dostawa 3szt zestawów komputerowych do obliczeń numerycznych dla  </w:t>
      </w:r>
      <w:proofErr w:type="spellStart"/>
      <w:r w:rsidR="0077060E" w:rsidRPr="0077060E">
        <w:rPr>
          <w:rFonts w:ascii="Verdana" w:hAnsi="Verdana"/>
          <w:b/>
          <w:sz w:val="16"/>
          <w:szCs w:val="16"/>
        </w:rPr>
        <w:t>WFiIS</w:t>
      </w:r>
      <w:proofErr w:type="spellEnd"/>
      <w:r w:rsidR="0077060E" w:rsidRPr="0077060E">
        <w:rPr>
          <w:rFonts w:ascii="Verdana" w:hAnsi="Verdana"/>
          <w:b/>
          <w:sz w:val="16"/>
          <w:szCs w:val="16"/>
        </w:rPr>
        <w:t>– KC-DE-zp.25.306.2026</w:t>
      </w:r>
      <w:r w:rsidRPr="00D47870">
        <w:rPr>
          <w:rFonts w:ascii="Verdana" w:hAnsi="Verdana"/>
          <w:b/>
          <w:sz w:val="16"/>
          <w:szCs w:val="16"/>
        </w:rPr>
        <w:t xml:space="preserve">, </w:t>
      </w:r>
      <w:r w:rsidRPr="00D47870">
        <w:rPr>
          <w:rFonts w:ascii="Verdana" w:hAnsi="Verdana"/>
          <w:sz w:val="16"/>
          <w:szCs w:val="16"/>
        </w:rPr>
        <w:t>oferuję realizację przedmiotu zamówienia, zgodnie z zasadami określonymi w specyfikacji warunków zamówienia.</w:t>
      </w:r>
    </w:p>
    <w:p w14:paraId="7C00612A" w14:textId="77777777" w:rsidR="00AB3DAE" w:rsidRPr="00D47870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"/>
        <w:gridCol w:w="1439"/>
        <w:gridCol w:w="1702"/>
        <w:gridCol w:w="1417"/>
        <w:gridCol w:w="1276"/>
        <w:gridCol w:w="851"/>
        <w:gridCol w:w="1559"/>
      </w:tblGrid>
      <w:tr w:rsidR="004D13FA" w:rsidRPr="00D47870" w14:paraId="2295D78C" w14:textId="77777777" w:rsidTr="00775948">
        <w:trPr>
          <w:trHeight w:val="668"/>
        </w:trPr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3A1E4B" w14:textId="77777777" w:rsidR="004D13FA" w:rsidRPr="00D47870" w:rsidRDefault="004D13FA" w:rsidP="00ED2F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A8D813" w14:textId="77777777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Nazwa</w:t>
            </w:r>
          </w:p>
          <w:p w14:paraId="0876068E" w14:textId="77777777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produktu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1298DD" w14:textId="1B2FA2AB" w:rsidR="004D13FA" w:rsidRPr="00D47870" w:rsidRDefault="004D13FA" w:rsidP="00300C9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7F2F60" w14:textId="77777777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19494E98" w14:textId="77777777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58D318" w14:textId="77777777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66A70A32" w14:textId="77777777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3F0F22" w14:textId="77777777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5B346590" w14:textId="77777777" w:rsidR="004D13FA" w:rsidRPr="00D47870" w:rsidRDefault="004D13FA" w:rsidP="00ED2F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[23%]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2939D4" w14:textId="77777777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3C9C3ECD" w14:textId="77777777" w:rsidR="004D13FA" w:rsidRPr="00D47870" w:rsidRDefault="004D13FA" w:rsidP="00ED2F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[PLN]</w:t>
            </w:r>
          </w:p>
          <w:p w14:paraId="51220E92" w14:textId="77777777" w:rsidR="004D13FA" w:rsidRPr="00D47870" w:rsidRDefault="004D13FA" w:rsidP="00300C97">
            <w:pPr>
              <w:ind w:right="74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4D13FA" w:rsidRPr="00D47870" w14:paraId="6C05DDEF" w14:textId="77777777" w:rsidTr="00775948">
        <w:trPr>
          <w:trHeight w:val="242"/>
        </w:trPr>
        <w:tc>
          <w:tcPr>
            <w:tcW w:w="4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7AEDE6" w14:textId="77777777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057ACE" w14:textId="77777777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44FA0A" w14:textId="07D628A1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393D3C" w14:textId="0AB43758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EED3FB" w14:textId="491DA3E7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1470BF7" w14:textId="6FC1E238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A2DD04" w14:textId="207D2B0E" w:rsidR="004D13FA" w:rsidRPr="00D47870" w:rsidRDefault="004D13FA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4D13FA" w:rsidRPr="00D47870" w14:paraId="281306AD" w14:textId="77777777" w:rsidTr="00775948">
        <w:trPr>
          <w:trHeight w:val="475"/>
        </w:trPr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2000DA" w14:textId="77777777" w:rsidR="004D13FA" w:rsidRPr="00D47870" w:rsidRDefault="004D13FA" w:rsidP="00300C9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055B7F" w14:textId="3A4D98E3" w:rsidR="004D13FA" w:rsidRPr="00D47870" w:rsidRDefault="004D13FA" w:rsidP="00300C97">
            <w:pPr>
              <w:suppressAutoHyphens/>
              <w:spacing w:line="276" w:lineRule="auto"/>
              <w:jc w:val="center"/>
              <w:rPr>
                <w:rFonts w:ascii="Verdana" w:hAnsi="Verdana"/>
                <w:b/>
                <w:bCs/>
                <w:iCs/>
                <w:sz w:val="16"/>
                <w:szCs w:val="16"/>
                <w:lang w:eastAsia="zh-CN"/>
              </w:rPr>
            </w:pPr>
            <w:r w:rsidRPr="00D47870">
              <w:rPr>
                <w:rFonts w:ascii="Verdana" w:hAnsi="Verdana"/>
                <w:b/>
                <w:bCs/>
                <w:iCs/>
                <w:sz w:val="16"/>
                <w:szCs w:val="16"/>
                <w:lang w:eastAsia="zh-CN"/>
              </w:rPr>
              <w:t>Zestaw komputerowy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9403B6" w14:textId="5D5C0BC7" w:rsidR="004D13FA" w:rsidRPr="00D47870" w:rsidRDefault="004D13FA" w:rsidP="00300C97">
            <w:pPr>
              <w:suppressAutoHyphens/>
              <w:spacing w:line="276" w:lineRule="auto"/>
              <w:jc w:val="center"/>
              <w:rPr>
                <w:rFonts w:ascii="Verdana" w:hAnsi="Verdana"/>
                <w:sz w:val="16"/>
                <w:szCs w:val="16"/>
                <w:lang w:eastAsia="zh-C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5F1829" w14:textId="282E4E6E" w:rsidR="004D13FA" w:rsidRPr="00D47870" w:rsidRDefault="004D13FA" w:rsidP="00300C97">
            <w:pPr>
              <w:spacing w:line="27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sz w:val="16"/>
                <w:szCs w:val="16"/>
              </w:rPr>
              <w:t>3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2EBBD5" w14:textId="77777777" w:rsidR="004D13FA" w:rsidRPr="00D47870" w:rsidRDefault="004D13FA" w:rsidP="00300C97">
            <w:pPr>
              <w:spacing w:line="276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8E8932C" w14:textId="77777777" w:rsidR="004D13FA" w:rsidRPr="00D47870" w:rsidRDefault="004D13FA" w:rsidP="00300C97">
            <w:pPr>
              <w:spacing w:line="276" w:lineRule="auto"/>
              <w:ind w:right="42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62F30E" w14:textId="77777777" w:rsidR="004D13FA" w:rsidRPr="00D47870" w:rsidRDefault="004D13FA" w:rsidP="00300C97">
            <w:pPr>
              <w:spacing w:line="276" w:lineRule="auto"/>
              <w:ind w:right="42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4D13FA" w:rsidRPr="00D47870" w14:paraId="09A3C060" w14:textId="77777777" w:rsidTr="00775948">
        <w:trPr>
          <w:trHeight w:val="381"/>
        </w:trPr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CF3E33A" w14:textId="77777777" w:rsidR="004D13FA" w:rsidRPr="00D47870" w:rsidRDefault="004D13FA" w:rsidP="00300C9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3F3A9D" w14:textId="076811C5" w:rsidR="004D13FA" w:rsidRPr="00D47870" w:rsidRDefault="004D13FA" w:rsidP="00300C97">
            <w:pPr>
              <w:suppressAutoHyphens/>
              <w:spacing w:line="276" w:lineRule="auto"/>
              <w:jc w:val="center"/>
              <w:rPr>
                <w:rFonts w:ascii="Verdana" w:hAnsi="Verdana"/>
                <w:b/>
                <w:bCs/>
                <w:iCs/>
                <w:sz w:val="16"/>
                <w:szCs w:val="16"/>
                <w:lang w:eastAsia="zh-CN"/>
              </w:rPr>
            </w:pPr>
            <w:r w:rsidRPr="00D47870">
              <w:rPr>
                <w:rFonts w:ascii="Verdana" w:hAnsi="Verdana"/>
                <w:b/>
                <w:bCs/>
                <w:iCs/>
                <w:sz w:val="16"/>
                <w:szCs w:val="16"/>
                <w:lang w:eastAsia="zh-CN"/>
              </w:rPr>
              <w:t>Monitor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B863AA" w14:textId="48F920EF" w:rsidR="004D13FA" w:rsidRPr="00D47870" w:rsidRDefault="004D13FA" w:rsidP="00300C97">
            <w:pPr>
              <w:suppressAutoHyphens/>
              <w:spacing w:line="276" w:lineRule="auto"/>
              <w:jc w:val="center"/>
              <w:rPr>
                <w:rFonts w:ascii="Verdana" w:hAnsi="Verdana"/>
                <w:sz w:val="16"/>
                <w:szCs w:val="16"/>
                <w:lang w:eastAsia="zh-CN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D4474D" w14:textId="61EBA538" w:rsidR="004D13FA" w:rsidRPr="00D47870" w:rsidRDefault="004D13FA" w:rsidP="00300C97">
            <w:pPr>
              <w:spacing w:line="27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sz w:val="16"/>
                <w:szCs w:val="16"/>
              </w:rPr>
              <w:t>1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C026F2" w14:textId="77777777" w:rsidR="004D13FA" w:rsidRPr="00D47870" w:rsidRDefault="004D13FA" w:rsidP="00300C97">
            <w:pPr>
              <w:spacing w:line="276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6A2E0CF" w14:textId="77777777" w:rsidR="004D13FA" w:rsidRPr="00D47870" w:rsidRDefault="004D13FA" w:rsidP="00300C97">
            <w:pPr>
              <w:spacing w:line="276" w:lineRule="auto"/>
              <w:ind w:right="42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976FAA" w14:textId="77777777" w:rsidR="004D13FA" w:rsidRPr="00D47870" w:rsidRDefault="004D13FA" w:rsidP="00300C97">
            <w:pPr>
              <w:spacing w:line="276" w:lineRule="auto"/>
              <w:ind w:right="42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4D13FA" w:rsidRPr="00D47870" w14:paraId="569D7477" w14:textId="77777777" w:rsidTr="004D13FA">
        <w:trPr>
          <w:trHeight w:val="375"/>
        </w:trPr>
        <w:tc>
          <w:tcPr>
            <w:tcW w:w="4961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A64E" w14:textId="53008503" w:rsidR="004D13FA" w:rsidRPr="004D13FA" w:rsidRDefault="004D13FA" w:rsidP="004D13FA">
            <w:pPr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D13FA">
              <w:rPr>
                <w:rFonts w:ascii="Verdana" w:hAnsi="Verdana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9A64" w14:textId="7896E342" w:rsidR="004D13FA" w:rsidRPr="00D47870" w:rsidRDefault="004D13FA" w:rsidP="00ED2FE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2DCA57" w14:textId="77777777" w:rsidR="004D13FA" w:rsidRPr="00D47870" w:rsidRDefault="004D13FA" w:rsidP="00ED2FE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B8478B" w14:textId="77777777" w:rsidR="004D13FA" w:rsidRPr="00D47870" w:rsidRDefault="004D13FA" w:rsidP="00ED2FE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189D251" w14:textId="77777777" w:rsidR="00300C97" w:rsidRPr="00D47870" w:rsidRDefault="00300C97" w:rsidP="00300C97">
      <w:pPr>
        <w:suppressAutoHyphens/>
        <w:autoSpaceDN w:val="0"/>
        <w:textAlignment w:val="baseline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Cena netto za całość zamówienia: ……………………………………………………………………..</w:t>
      </w:r>
    </w:p>
    <w:p w14:paraId="4F566C81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Cena brutto za całość zamówienia: ……………………………………………………………………</w:t>
      </w:r>
    </w:p>
    <w:p w14:paraId="52BDB518" w14:textId="0FD33018" w:rsidR="00300C97" w:rsidRPr="00D47870" w:rsidRDefault="00300C97" w:rsidP="00300C97">
      <w:pPr>
        <w:jc w:val="both"/>
        <w:outlineLvl w:val="1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Powyższa cena zawiera podatek VAT w wysokości 23 % tj.…………………….</w:t>
      </w:r>
      <w:r w:rsidRPr="00D47870">
        <w:rPr>
          <w:rFonts w:ascii="Verdana" w:hAnsi="Verdana"/>
          <w:b/>
          <w:sz w:val="16"/>
          <w:szCs w:val="16"/>
        </w:rPr>
        <w:t>PLN</w:t>
      </w:r>
    </w:p>
    <w:p w14:paraId="52D935A8" w14:textId="77777777" w:rsidR="00300C97" w:rsidRPr="00D47870" w:rsidRDefault="00300C97" w:rsidP="00300C97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  <w:r w:rsidRPr="00D47870">
        <w:rPr>
          <w:rFonts w:ascii="Verdana" w:hAnsi="Verdana"/>
          <w:i/>
          <w:iCs/>
          <w:color w:val="FF0000"/>
          <w:sz w:val="16"/>
          <w:szCs w:val="16"/>
        </w:rPr>
        <w:t>W cenie brutto oferty wykonawca winien uwzględnić 23% stawkę podatku VAT</w:t>
      </w:r>
    </w:p>
    <w:p w14:paraId="699F48EC" w14:textId="77777777" w:rsidR="00300C97" w:rsidRPr="00D47870" w:rsidRDefault="00300C97" w:rsidP="00300C97">
      <w:pPr>
        <w:jc w:val="both"/>
        <w:outlineLvl w:val="1"/>
        <w:rPr>
          <w:rFonts w:ascii="Verdana" w:hAnsi="Verdana"/>
          <w:b/>
          <w:sz w:val="16"/>
          <w:szCs w:val="16"/>
        </w:rPr>
      </w:pPr>
    </w:p>
    <w:p w14:paraId="6532F79A" w14:textId="6062DC45" w:rsidR="00300C97" w:rsidRPr="00D47870" w:rsidRDefault="00300C97" w:rsidP="00D47870">
      <w:pPr>
        <w:jc w:val="both"/>
        <w:rPr>
          <w:rFonts w:ascii="Verdana" w:hAnsi="Verdana"/>
          <w:i/>
          <w:iCs/>
          <w:sz w:val="16"/>
          <w:szCs w:val="16"/>
        </w:rPr>
      </w:pPr>
      <w:r w:rsidRPr="00D47870">
        <w:rPr>
          <w:rFonts w:ascii="Verdana" w:hAnsi="Verdana"/>
          <w:i/>
          <w:iCs/>
          <w:sz w:val="16"/>
          <w:szCs w:val="16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47870">
        <w:rPr>
          <w:rFonts w:ascii="Verdana" w:hAnsi="Verdana"/>
          <w:b/>
          <w:bCs/>
          <w:i/>
          <w:iCs/>
          <w:sz w:val="16"/>
          <w:szCs w:val="16"/>
        </w:rPr>
        <w:t xml:space="preserve">na </w:t>
      </w:r>
      <w:r w:rsidRPr="00D47870">
        <w:rPr>
          <w:rFonts w:ascii="Verdana" w:hAnsi="Verdana"/>
          <w:b/>
          <w:i/>
          <w:iCs/>
          <w:color w:val="000000"/>
          <w:sz w:val="16"/>
          <w:szCs w:val="16"/>
          <w:lang w:eastAsia="ar-SA"/>
        </w:rPr>
        <w:t>zestawy komputerowe</w:t>
      </w:r>
      <w:r w:rsidR="004D13FA">
        <w:rPr>
          <w:rFonts w:ascii="Verdana" w:hAnsi="Verdana"/>
          <w:b/>
          <w:i/>
          <w:iCs/>
          <w:color w:val="000000"/>
          <w:sz w:val="16"/>
          <w:szCs w:val="16"/>
          <w:lang w:eastAsia="ar-SA"/>
        </w:rPr>
        <w:t xml:space="preserve">, </w:t>
      </w:r>
      <w:r w:rsidRPr="00D47870">
        <w:rPr>
          <w:rFonts w:ascii="Verdana" w:hAnsi="Verdana"/>
          <w:i/>
          <w:iCs/>
          <w:sz w:val="16"/>
          <w:szCs w:val="16"/>
        </w:rPr>
        <w:t>wchodząc</w:t>
      </w:r>
      <w:r w:rsidR="00703D26">
        <w:rPr>
          <w:rFonts w:ascii="Verdana" w:hAnsi="Verdana"/>
          <w:i/>
          <w:iCs/>
          <w:sz w:val="16"/>
          <w:szCs w:val="16"/>
        </w:rPr>
        <w:t>e</w:t>
      </w:r>
      <w:r w:rsidRPr="00D47870">
        <w:rPr>
          <w:rFonts w:ascii="Verdana" w:hAnsi="Verdana"/>
          <w:i/>
          <w:iCs/>
          <w:sz w:val="16"/>
          <w:szCs w:val="16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6F51C375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u w:val="single"/>
        </w:rPr>
      </w:pPr>
    </w:p>
    <w:p w14:paraId="2EC44AA7" w14:textId="45B7798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u w:val="single"/>
        </w:rPr>
      </w:pPr>
      <w:r w:rsidRPr="00D47870">
        <w:rPr>
          <w:rFonts w:ascii="Verdana" w:hAnsi="Verdana"/>
          <w:b/>
          <w:bCs/>
          <w:sz w:val="16"/>
          <w:szCs w:val="16"/>
          <w:highlight w:val="cyan"/>
          <w:u w:val="single"/>
        </w:rPr>
        <w:t xml:space="preserve">Zestaw komputerowy </w:t>
      </w:r>
    </w:p>
    <w:p w14:paraId="3B70B8EB" w14:textId="4788725E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Producent</w:t>
      </w:r>
      <w:r w:rsidR="00D47870">
        <w:rPr>
          <w:rFonts w:ascii="Verdana" w:hAnsi="Verdana"/>
          <w:b/>
          <w:sz w:val="16"/>
          <w:szCs w:val="16"/>
        </w:rPr>
        <w:t xml:space="preserve"> i </w:t>
      </w:r>
      <w:r w:rsidRPr="00D47870">
        <w:rPr>
          <w:rFonts w:ascii="Verdana" w:hAnsi="Verdana"/>
          <w:b/>
          <w:sz w:val="16"/>
          <w:szCs w:val="16"/>
        </w:rPr>
        <w:t>model zaoferowanego sprzętu tj.:</w:t>
      </w:r>
    </w:p>
    <w:p w14:paraId="6E72D773" w14:textId="044B977B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1) Obudowa:</w:t>
      </w:r>
    </w:p>
    <w:p w14:paraId="46C04CF0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5A547E42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25187539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3655E373" w14:textId="06A1FA2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 xml:space="preserve">2) Płyta główna: </w:t>
      </w:r>
    </w:p>
    <w:p w14:paraId="18038128" w14:textId="77777777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426822">
        <w:rPr>
          <w:rFonts w:ascii="Verdana" w:hAnsi="Verdana"/>
          <w:b/>
          <w:bCs/>
          <w:sz w:val="16"/>
          <w:szCs w:val="16"/>
          <w:lang w:val="en-US"/>
        </w:rPr>
        <w:t>Producent: ……………………………………………………………………..</w:t>
      </w:r>
    </w:p>
    <w:p w14:paraId="597E8EDB" w14:textId="77777777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426822">
        <w:rPr>
          <w:rFonts w:ascii="Verdana" w:hAnsi="Verdana"/>
          <w:b/>
          <w:bCs/>
          <w:sz w:val="16"/>
          <w:szCs w:val="16"/>
          <w:lang w:val="en-US"/>
        </w:rPr>
        <w:t>Model: ……………………………………………………………………………</w:t>
      </w:r>
    </w:p>
    <w:p w14:paraId="69B87BA9" w14:textId="77777777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</w:p>
    <w:p w14:paraId="656CF63B" w14:textId="4A039618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426822">
        <w:rPr>
          <w:rFonts w:ascii="Verdana" w:hAnsi="Verdana"/>
          <w:b/>
          <w:bCs/>
          <w:sz w:val="16"/>
          <w:szCs w:val="16"/>
          <w:lang w:val="en-US"/>
        </w:rPr>
        <w:t xml:space="preserve">3)  </w:t>
      </w:r>
      <w:proofErr w:type="spellStart"/>
      <w:r w:rsidRPr="00426822">
        <w:rPr>
          <w:rFonts w:ascii="Verdana" w:hAnsi="Verdana"/>
          <w:b/>
          <w:bCs/>
          <w:sz w:val="16"/>
          <w:szCs w:val="16"/>
          <w:lang w:val="en-US"/>
        </w:rPr>
        <w:t>Procesor</w:t>
      </w:r>
      <w:proofErr w:type="spellEnd"/>
      <w:r w:rsidRPr="00426822">
        <w:rPr>
          <w:rFonts w:ascii="Verdana" w:hAnsi="Verdana"/>
          <w:b/>
          <w:bCs/>
          <w:sz w:val="16"/>
          <w:szCs w:val="16"/>
          <w:lang w:val="en-US"/>
        </w:rPr>
        <w:t xml:space="preserve">: </w:t>
      </w:r>
    </w:p>
    <w:p w14:paraId="202F2E98" w14:textId="77777777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426822">
        <w:rPr>
          <w:rFonts w:ascii="Verdana" w:hAnsi="Verdana"/>
          <w:b/>
          <w:bCs/>
          <w:sz w:val="16"/>
          <w:szCs w:val="16"/>
          <w:lang w:val="en-US"/>
        </w:rPr>
        <w:t>Producent: ……………………………………………………………………..</w:t>
      </w:r>
    </w:p>
    <w:p w14:paraId="4D1B4C0B" w14:textId="77777777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426822">
        <w:rPr>
          <w:rFonts w:ascii="Verdana" w:hAnsi="Verdana"/>
          <w:b/>
          <w:bCs/>
          <w:sz w:val="16"/>
          <w:szCs w:val="16"/>
          <w:lang w:val="en-US"/>
        </w:rPr>
        <w:t>Model: ……………………………………………………………………………</w:t>
      </w:r>
    </w:p>
    <w:p w14:paraId="7C542CB8" w14:textId="77777777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</w:p>
    <w:p w14:paraId="44449916" w14:textId="089B5474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 xml:space="preserve">4) Chłodzenie procesora: </w:t>
      </w:r>
    </w:p>
    <w:p w14:paraId="16B1BFC8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3C170684" w14:textId="77777777" w:rsidR="00300C97" w:rsidRPr="00D47870" w:rsidRDefault="00300C97" w:rsidP="00300C97">
      <w:pPr>
        <w:tabs>
          <w:tab w:val="right" w:pos="9000"/>
        </w:tabs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74D7F724" w14:textId="77777777" w:rsidR="00300C97" w:rsidRPr="00D47870" w:rsidRDefault="00300C97" w:rsidP="00300C97">
      <w:pPr>
        <w:tabs>
          <w:tab w:val="right" w:pos="9000"/>
        </w:tabs>
        <w:rPr>
          <w:rFonts w:ascii="Verdana" w:hAnsi="Verdana"/>
          <w:b/>
          <w:bCs/>
          <w:sz w:val="16"/>
          <w:szCs w:val="16"/>
        </w:rPr>
      </w:pPr>
    </w:p>
    <w:p w14:paraId="1C310FF3" w14:textId="6E0167F1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5) Pamięć operacyjna RAM:</w:t>
      </w:r>
    </w:p>
    <w:p w14:paraId="213D9819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5300C11C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33C18B3E" w14:textId="77777777" w:rsidR="00300C97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60DB7AAC" w14:textId="77777777" w:rsidR="00F3707A" w:rsidRDefault="00F3707A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51D58E56" w14:textId="77777777" w:rsidR="00F3707A" w:rsidRDefault="00F3707A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24D43D74" w14:textId="77777777" w:rsidR="00F3707A" w:rsidRDefault="00F3707A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0EE7D684" w14:textId="77777777" w:rsidR="00F3707A" w:rsidRPr="00D47870" w:rsidRDefault="00F3707A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2307956E" w14:textId="750D059D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 xml:space="preserve">6) Dysk twardy SSD: </w:t>
      </w:r>
    </w:p>
    <w:p w14:paraId="74FC5082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0EA98A3C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61964B65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4344473C" w14:textId="4DCE1B5C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 xml:space="preserve">7)  Dysk twardy HDD: </w:t>
      </w:r>
    </w:p>
    <w:p w14:paraId="2D6D990C" w14:textId="77777777" w:rsidR="00300C97" w:rsidRPr="00D05EEC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D05EEC">
        <w:rPr>
          <w:rFonts w:ascii="Verdana" w:hAnsi="Verdana"/>
          <w:b/>
          <w:bCs/>
          <w:sz w:val="16"/>
          <w:szCs w:val="16"/>
          <w:lang w:val="en-US"/>
        </w:rPr>
        <w:t>Producent: ……………………………………………………………………..</w:t>
      </w:r>
    </w:p>
    <w:p w14:paraId="44CF94C3" w14:textId="60952970" w:rsidR="00300C97" w:rsidRPr="00D05EEC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D05EEC">
        <w:rPr>
          <w:rFonts w:ascii="Verdana" w:hAnsi="Verdana"/>
          <w:b/>
          <w:bCs/>
          <w:sz w:val="16"/>
          <w:szCs w:val="16"/>
          <w:lang w:val="en-US"/>
        </w:rPr>
        <w:t>Model: ……………………………………………………………………………</w:t>
      </w:r>
    </w:p>
    <w:p w14:paraId="6A91A6D4" w14:textId="77777777" w:rsidR="00300C97" w:rsidRPr="00D05EEC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</w:p>
    <w:p w14:paraId="429DE019" w14:textId="34785D2D" w:rsidR="00426822" w:rsidRPr="00D05EEC" w:rsidRDefault="004D13FA" w:rsidP="00EB5064">
      <w:pPr>
        <w:widowControl w:val="0"/>
        <w:ind w:right="1"/>
        <w:jc w:val="both"/>
        <w:rPr>
          <w:rFonts w:ascii="Verdana" w:hAnsi="Verdana"/>
          <w:b/>
          <w:color w:val="000000"/>
          <w:sz w:val="16"/>
          <w:szCs w:val="16"/>
          <w:u w:val="single"/>
          <w:lang w:val="en-US"/>
        </w:rPr>
      </w:pPr>
      <w:r w:rsidRPr="00D05EEC">
        <w:rPr>
          <w:rFonts w:ascii="Verdana" w:hAnsi="Verdana"/>
          <w:b/>
          <w:color w:val="000000"/>
          <w:sz w:val="16"/>
          <w:szCs w:val="16"/>
          <w:highlight w:val="cyan"/>
          <w:u w:val="single"/>
          <w:lang w:val="en-US"/>
        </w:rPr>
        <w:t>Monitor:</w:t>
      </w:r>
    </w:p>
    <w:p w14:paraId="186940A8" w14:textId="77777777" w:rsidR="004D13FA" w:rsidRPr="00D05EEC" w:rsidRDefault="004D13FA" w:rsidP="004D13FA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D05EEC">
        <w:rPr>
          <w:rFonts w:ascii="Verdana" w:hAnsi="Verdana"/>
          <w:b/>
          <w:bCs/>
          <w:sz w:val="16"/>
          <w:szCs w:val="16"/>
          <w:lang w:val="en-US"/>
        </w:rPr>
        <w:t>Producent: ……………………………………………………………………..</w:t>
      </w:r>
    </w:p>
    <w:p w14:paraId="18E2271A" w14:textId="77777777" w:rsidR="004D13FA" w:rsidRPr="00D05EEC" w:rsidRDefault="004D13FA" w:rsidP="004D13FA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D05EEC">
        <w:rPr>
          <w:rFonts w:ascii="Verdana" w:hAnsi="Verdana"/>
          <w:b/>
          <w:bCs/>
          <w:sz w:val="16"/>
          <w:szCs w:val="16"/>
          <w:lang w:val="en-US"/>
        </w:rPr>
        <w:t>Model: ……………………………………………………………………………</w:t>
      </w:r>
    </w:p>
    <w:p w14:paraId="771C6C07" w14:textId="77777777" w:rsidR="004D13FA" w:rsidRPr="00D05EEC" w:rsidRDefault="004D13FA" w:rsidP="00EB5064">
      <w:pPr>
        <w:widowControl w:val="0"/>
        <w:ind w:right="1"/>
        <w:jc w:val="both"/>
        <w:rPr>
          <w:rFonts w:ascii="Verdana" w:hAnsi="Verdana"/>
          <w:b/>
          <w:color w:val="000000"/>
          <w:sz w:val="16"/>
          <w:szCs w:val="16"/>
          <w:u w:val="single"/>
          <w:lang w:val="en-US"/>
        </w:rPr>
      </w:pPr>
    </w:p>
    <w:p w14:paraId="6336263E" w14:textId="77777777" w:rsidR="00426822" w:rsidRPr="00D05EEC" w:rsidRDefault="00426822" w:rsidP="00EB5064">
      <w:pPr>
        <w:widowControl w:val="0"/>
        <w:ind w:right="1"/>
        <w:jc w:val="both"/>
        <w:rPr>
          <w:rFonts w:ascii="Verdana" w:hAnsi="Verdana"/>
          <w:b/>
          <w:color w:val="000000"/>
          <w:sz w:val="16"/>
          <w:szCs w:val="16"/>
          <w:lang w:val="en-US"/>
        </w:rPr>
      </w:pPr>
    </w:p>
    <w:p w14:paraId="513F5D28" w14:textId="71DC5EEF" w:rsidR="00D47870" w:rsidRPr="00D47870" w:rsidRDefault="00D47870" w:rsidP="00D47870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Okres udzielonej gwarancji wynosi:</w:t>
      </w:r>
      <w:r w:rsidRPr="00D47870">
        <w:rPr>
          <w:rFonts w:ascii="Verdana" w:hAnsi="Verdana"/>
          <w:sz w:val="16"/>
          <w:szCs w:val="16"/>
        </w:rPr>
        <w:t xml:space="preserve"> </w:t>
      </w:r>
      <w:r w:rsidRPr="00D47870">
        <w:rPr>
          <w:rFonts w:ascii="Verdana" w:hAnsi="Verdana"/>
          <w:b/>
          <w:bCs/>
          <w:sz w:val="16"/>
          <w:szCs w:val="16"/>
        </w:rPr>
        <w:t>……… miesięcy</w:t>
      </w:r>
      <w:r w:rsidRPr="00D47870">
        <w:rPr>
          <w:rFonts w:ascii="Verdana" w:hAnsi="Verdana"/>
          <w:sz w:val="16"/>
          <w:szCs w:val="16"/>
        </w:rPr>
        <w:t>*)</w:t>
      </w:r>
      <w:r w:rsidRPr="00D47870"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sz w:val="16"/>
          <w:szCs w:val="16"/>
        </w:rPr>
        <w:t>/</w:t>
      </w:r>
      <w:r w:rsidRPr="00D47870">
        <w:rPr>
          <w:rFonts w:ascii="Verdana" w:hAnsi="Verdana"/>
          <w:b/>
          <w:i/>
          <w:iCs/>
          <w:sz w:val="16"/>
          <w:szCs w:val="16"/>
          <w:highlight w:val="yellow"/>
        </w:rPr>
        <w:t>kryterium oceny ofert</w:t>
      </w:r>
      <w:r>
        <w:rPr>
          <w:rFonts w:ascii="Verdana" w:hAnsi="Verdana"/>
          <w:b/>
          <w:i/>
          <w:iCs/>
          <w:sz w:val="16"/>
          <w:szCs w:val="16"/>
          <w:highlight w:val="yellow"/>
        </w:rPr>
        <w:t>/</w:t>
      </w:r>
      <w:r w:rsidRPr="00D47870">
        <w:rPr>
          <w:rFonts w:ascii="Verdana" w:hAnsi="Verdana"/>
          <w:b/>
          <w:i/>
          <w:iCs/>
          <w:sz w:val="16"/>
          <w:szCs w:val="16"/>
          <w:highlight w:val="yellow"/>
        </w:rPr>
        <w:t>;</w:t>
      </w:r>
    </w:p>
    <w:p w14:paraId="06E5A75E" w14:textId="77777777" w:rsidR="00D47870" w:rsidRPr="00D47870" w:rsidRDefault="00D47870" w:rsidP="00D47870">
      <w:pPr>
        <w:widowControl w:val="0"/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Cs/>
          <w:i/>
          <w:iCs/>
          <w:sz w:val="16"/>
          <w:szCs w:val="16"/>
        </w:rPr>
        <w:t xml:space="preserve">**)W przypadku nie podania okresu gwarancji, Zamawiający przyjmie minimalny okres gwarancji wskazany w </w:t>
      </w:r>
      <w:proofErr w:type="spellStart"/>
      <w:r w:rsidRPr="00D47870">
        <w:rPr>
          <w:rFonts w:ascii="Verdana" w:hAnsi="Verdana"/>
          <w:bCs/>
          <w:i/>
          <w:iCs/>
          <w:sz w:val="16"/>
          <w:szCs w:val="16"/>
        </w:rPr>
        <w:t>swz</w:t>
      </w:r>
      <w:proofErr w:type="spellEnd"/>
      <w:r w:rsidRPr="00D47870">
        <w:rPr>
          <w:rFonts w:ascii="Verdana" w:hAnsi="Verdana"/>
          <w:b/>
          <w:sz w:val="16"/>
          <w:szCs w:val="16"/>
        </w:rPr>
        <w:t>.</w:t>
      </w:r>
    </w:p>
    <w:p w14:paraId="3479CF2F" w14:textId="786BA583" w:rsidR="00D47870" w:rsidRPr="00D47870" w:rsidRDefault="00D47870" w:rsidP="00D47870">
      <w:pPr>
        <w:suppressAutoHyphens/>
        <w:ind w:right="-45"/>
        <w:jc w:val="both"/>
        <w:rPr>
          <w:rFonts w:ascii="Verdana" w:hAnsi="Verdana"/>
          <w:bCs/>
          <w:i/>
          <w:iCs/>
          <w:sz w:val="16"/>
          <w:szCs w:val="16"/>
          <w:lang w:eastAsia="zh-CN"/>
        </w:rPr>
      </w:pPr>
      <w:r w:rsidRPr="00D47870">
        <w:rPr>
          <w:rFonts w:ascii="Verdana" w:hAnsi="Verdana"/>
          <w:b/>
          <w:sz w:val="16"/>
          <w:szCs w:val="16"/>
        </w:rPr>
        <w:t xml:space="preserve">Termin realizacji umowy: </w:t>
      </w:r>
      <w:r w:rsidRPr="00D47870">
        <w:rPr>
          <w:rFonts w:ascii="Verdana" w:hAnsi="Verdana"/>
          <w:bCs/>
          <w:iCs/>
          <w:sz w:val="16"/>
          <w:szCs w:val="16"/>
        </w:rPr>
        <w:t xml:space="preserve">…….. </w:t>
      </w:r>
      <w:r w:rsidRPr="00D47870">
        <w:rPr>
          <w:rFonts w:ascii="Verdana" w:hAnsi="Verdana"/>
          <w:b/>
          <w:iCs/>
          <w:sz w:val="16"/>
          <w:szCs w:val="16"/>
        </w:rPr>
        <w:t>dni</w:t>
      </w:r>
      <w:r w:rsidRPr="00D47870">
        <w:rPr>
          <w:rFonts w:ascii="Verdana" w:hAnsi="Verdana"/>
          <w:bCs/>
          <w:iCs/>
          <w:sz w:val="16"/>
          <w:szCs w:val="16"/>
        </w:rPr>
        <w:t>*</w:t>
      </w:r>
      <w:r>
        <w:rPr>
          <w:rFonts w:ascii="Verdana" w:hAnsi="Verdana"/>
          <w:bCs/>
          <w:iCs/>
          <w:sz w:val="16"/>
          <w:szCs w:val="16"/>
        </w:rPr>
        <w:t>*</w:t>
      </w:r>
      <w:r w:rsidRPr="00D47870">
        <w:rPr>
          <w:rFonts w:ascii="Verdana" w:hAnsi="Verdana"/>
          <w:bCs/>
          <w:iCs/>
          <w:sz w:val="16"/>
          <w:szCs w:val="16"/>
        </w:rPr>
        <w:t xml:space="preserve">) </w:t>
      </w:r>
      <w:r w:rsidRPr="00D47870">
        <w:rPr>
          <w:rFonts w:ascii="Verdana" w:hAnsi="Verdana"/>
          <w:b/>
          <w:color w:val="000000"/>
          <w:sz w:val="16"/>
          <w:szCs w:val="16"/>
        </w:rPr>
        <w:t xml:space="preserve">od daty otrzymania zamówienia potwierdzonego przez </w:t>
      </w:r>
      <w:proofErr w:type="spellStart"/>
      <w:r w:rsidRPr="00D47870">
        <w:rPr>
          <w:rFonts w:ascii="Verdana" w:hAnsi="Verdana"/>
          <w:b/>
          <w:color w:val="000000"/>
          <w:sz w:val="16"/>
          <w:szCs w:val="16"/>
        </w:rPr>
        <w:t>MNiSW</w:t>
      </w:r>
      <w:proofErr w:type="spellEnd"/>
      <w:r w:rsidRPr="00D47870">
        <w:rPr>
          <w:rFonts w:ascii="Verdana" w:hAnsi="Verdana"/>
          <w:b/>
          <w:color w:val="000000"/>
          <w:sz w:val="16"/>
          <w:szCs w:val="16"/>
        </w:rPr>
        <w:t xml:space="preserve">. </w:t>
      </w:r>
      <w:r>
        <w:rPr>
          <w:rFonts w:ascii="Verdana" w:hAnsi="Verdana"/>
          <w:b/>
          <w:i/>
          <w:iCs/>
          <w:color w:val="000000"/>
          <w:sz w:val="16"/>
          <w:szCs w:val="16"/>
          <w:highlight w:val="yellow"/>
          <w:lang w:eastAsia="zh-CN"/>
        </w:rPr>
        <w:t>/</w:t>
      </w:r>
      <w:r w:rsidRPr="00D47870">
        <w:rPr>
          <w:rFonts w:ascii="Verdana" w:hAnsi="Verdana"/>
          <w:b/>
          <w:i/>
          <w:iCs/>
          <w:color w:val="000000"/>
          <w:sz w:val="16"/>
          <w:szCs w:val="16"/>
          <w:highlight w:val="yellow"/>
          <w:lang w:eastAsia="zh-CN"/>
        </w:rPr>
        <w:t>kryterium oceny ofert</w:t>
      </w:r>
      <w:r>
        <w:rPr>
          <w:rFonts w:ascii="Verdana" w:hAnsi="Verdana"/>
          <w:b/>
          <w:i/>
          <w:iCs/>
          <w:color w:val="000000"/>
          <w:sz w:val="16"/>
          <w:szCs w:val="16"/>
          <w:lang w:eastAsia="zh-CN"/>
        </w:rPr>
        <w:t>/.</w:t>
      </w:r>
    </w:p>
    <w:p w14:paraId="400E03E8" w14:textId="77777777" w:rsidR="00D47870" w:rsidRPr="00D47870" w:rsidRDefault="00D47870" w:rsidP="00D47870">
      <w:pPr>
        <w:suppressAutoHyphens/>
        <w:ind w:right="-45"/>
        <w:jc w:val="both"/>
        <w:rPr>
          <w:rFonts w:ascii="Verdana" w:hAnsi="Verdana"/>
          <w:bCs/>
          <w:i/>
          <w:iCs/>
          <w:sz w:val="16"/>
          <w:szCs w:val="16"/>
          <w:lang w:eastAsia="zh-CN"/>
        </w:rPr>
      </w:pPr>
      <w:r w:rsidRPr="00D47870">
        <w:rPr>
          <w:rFonts w:ascii="Verdana" w:hAnsi="Verdana"/>
          <w:bCs/>
          <w:i/>
          <w:iCs/>
          <w:sz w:val="16"/>
          <w:szCs w:val="16"/>
          <w:lang w:eastAsia="zh-CN"/>
        </w:rPr>
        <w:t xml:space="preserve">**W przypadku nie podania terminu realizacji, Zamawiający przyjmie maksymalny termin realizacji wskazany w SWZ.  </w:t>
      </w:r>
    </w:p>
    <w:p w14:paraId="7ADDF1AE" w14:textId="77777777" w:rsidR="00EB5064" w:rsidRPr="00D47870" w:rsidRDefault="00EB5064" w:rsidP="00EB5064">
      <w:pPr>
        <w:widowControl w:val="0"/>
        <w:ind w:right="1"/>
        <w:jc w:val="both"/>
        <w:rPr>
          <w:rFonts w:ascii="Verdana" w:hAnsi="Verdana"/>
          <w:b/>
          <w:i/>
          <w:iCs/>
          <w:sz w:val="16"/>
          <w:szCs w:val="16"/>
        </w:rPr>
      </w:pPr>
    </w:p>
    <w:p w14:paraId="5A29A22B" w14:textId="77777777" w:rsidR="003E23EF" w:rsidRPr="00D47870" w:rsidRDefault="003E23EF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5C92D557" w14:textId="25160E27" w:rsidR="00C9110A" w:rsidRPr="00D47870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D47870">
        <w:rPr>
          <w:rFonts w:ascii="Verdana" w:hAnsi="Verdana"/>
          <w:b/>
          <w:sz w:val="16"/>
          <w:szCs w:val="16"/>
        </w:rPr>
        <w:t xml:space="preserve"> TAK/NIE</w:t>
      </w:r>
    </w:p>
    <w:p w14:paraId="080F492B" w14:textId="77777777" w:rsidR="00C9110A" w:rsidRPr="00D47870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</w:p>
    <w:p w14:paraId="4D76B2F0" w14:textId="4081D9B6" w:rsidR="00C9110A" w:rsidRPr="00D47870" w:rsidRDefault="00C9110A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 xml:space="preserve">Termin płatności: </w:t>
      </w:r>
      <w:r w:rsidRPr="00D47870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D47870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ADB7713" w14:textId="77777777" w:rsidR="00D74507" w:rsidRPr="00D47870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3CACE586" w14:textId="77777777" w:rsidR="000B6D2C" w:rsidRPr="00D47870" w:rsidRDefault="000B6D2C" w:rsidP="000B6D2C">
      <w:pPr>
        <w:rPr>
          <w:rFonts w:ascii="Verdana" w:hAnsi="Verdana"/>
          <w:b/>
          <w:sz w:val="16"/>
          <w:szCs w:val="16"/>
          <w:u w:val="single"/>
        </w:rPr>
      </w:pPr>
      <w:r w:rsidRPr="00D47870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4FEE1C5F" w14:textId="77777777" w:rsidR="000B6D2C" w:rsidRPr="00D47870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7CC3486B" w14:textId="77777777" w:rsidR="000B6D2C" w:rsidRPr="00D47870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47870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486028E8" w14:textId="30321CB0" w:rsidR="000B6D2C" w:rsidRPr="00D47870" w:rsidRDefault="000B6D2C" w:rsidP="000B6D2C">
      <w:pPr>
        <w:numPr>
          <w:ilvl w:val="0"/>
          <w:numId w:val="1"/>
        </w:numPr>
        <w:rPr>
          <w:rFonts w:ascii="Verdana" w:hAnsi="Verdana"/>
          <w:color w:val="000000"/>
          <w:sz w:val="16"/>
          <w:szCs w:val="16"/>
          <w:highlight w:val="yellow"/>
        </w:rPr>
      </w:pPr>
      <w:r w:rsidRPr="00D47870">
        <w:rPr>
          <w:rFonts w:ascii="Verdana" w:hAnsi="Verdana"/>
          <w:color w:val="000000"/>
          <w:sz w:val="16"/>
          <w:szCs w:val="16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14:paraId="6ABE1DE4" w14:textId="43B5E320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D47870">
        <w:rPr>
          <w:rFonts w:ascii="Verdana" w:hAnsi="Verdana"/>
          <w:color w:val="000000"/>
          <w:sz w:val="16"/>
          <w:szCs w:val="16"/>
          <w:lang w:eastAsia="ar-SA"/>
        </w:rPr>
        <w:t>późn</w:t>
      </w:r>
      <w:proofErr w:type="spellEnd"/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. zm.) będzie się ubiegał o zastosowanie przy zakupie 0% stawki VAT na </w:t>
      </w:r>
      <w:r w:rsidR="00300C97" w:rsidRPr="00D47870">
        <w:rPr>
          <w:rFonts w:ascii="Verdana" w:hAnsi="Verdana"/>
          <w:b/>
          <w:bCs/>
          <w:color w:val="000000"/>
          <w:sz w:val="16"/>
          <w:szCs w:val="16"/>
          <w:lang w:eastAsia="ar-SA"/>
        </w:rPr>
        <w:t>zestawy komputerowe</w:t>
      </w:r>
      <w:r w:rsidR="004D13FA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, </w:t>
      </w: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w zakresie objętym zwolnieniem – zgodnie z art. 83 ust. 1 pkt 26 przywołanej ustawy. </w:t>
      </w:r>
    </w:p>
    <w:p w14:paraId="1A8D98C2" w14:textId="4BA9242C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300C97" w:rsidRPr="00D47870">
        <w:rPr>
          <w:rFonts w:ascii="Verdana" w:hAnsi="Verdana"/>
          <w:b/>
          <w:bCs/>
          <w:color w:val="000000"/>
          <w:sz w:val="16"/>
          <w:szCs w:val="16"/>
          <w:lang w:eastAsia="ar-SA"/>
        </w:rPr>
        <w:t>zestawy komputerowe</w:t>
      </w:r>
      <w:r w:rsidR="004D13FA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, </w:t>
      </w: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są przeznaczone dla placówki oświatowej -  zgodnie z ustawą z dnia 11 marca 2004 r. o podatku od towarów i usług (Dz.U. z dnia 5 kwietnia 2004 r.) o podatku od towarów i usług (t. j. Dz. U. 2011 Nr 177 poz. 1054 z </w:t>
      </w:r>
      <w:proofErr w:type="spellStart"/>
      <w:r w:rsidRPr="00D47870">
        <w:rPr>
          <w:rFonts w:ascii="Verdana" w:hAnsi="Verdana"/>
          <w:color w:val="000000"/>
          <w:sz w:val="16"/>
          <w:szCs w:val="16"/>
          <w:lang w:eastAsia="ar-SA"/>
        </w:rPr>
        <w:t>późn</w:t>
      </w:r>
      <w:proofErr w:type="spellEnd"/>
      <w:r w:rsidRPr="00D47870">
        <w:rPr>
          <w:rFonts w:ascii="Verdana" w:hAnsi="Verdana"/>
          <w:color w:val="000000"/>
          <w:sz w:val="16"/>
          <w:szCs w:val="16"/>
          <w:lang w:eastAsia="ar-SA"/>
        </w:rPr>
        <w:t>. zm.)</w:t>
      </w:r>
    </w:p>
    <w:p w14:paraId="452A17A7" w14:textId="77777777" w:rsidR="000B6D2C" w:rsidRPr="00D47870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ADA3EF3" w14:textId="77777777" w:rsidR="000B6D2C" w:rsidRPr="00D47870" w:rsidRDefault="000B6D2C" w:rsidP="000B6D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47870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ADF5F4" w14:textId="77777777" w:rsidR="000B6D2C" w:rsidRPr="00D47870" w:rsidRDefault="000B6D2C" w:rsidP="000B6D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47870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C146EB" w14:textId="77777777" w:rsidR="000B6D2C" w:rsidRPr="00D47870" w:rsidRDefault="000B6D2C" w:rsidP="000B6D2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B6D2C" w:rsidRPr="00D47870" w14:paraId="444BA96C" w14:textId="77777777" w:rsidTr="008148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A5E77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6E4CE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53D48A20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3DEEB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Nazwa podwykonawcy</w:t>
            </w:r>
            <w:r w:rsidRPr="00D47870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0B6D2C" w:rsidRPr="00D47870" w14:paraId="2700CFE4" w14:textId="77777777" w:rsidTr="008148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F7C16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82864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25A58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0B6D2C" w:rsidRPr="00D47870" w14:paraId="008BB2CB" w14:textId="77777777" w:rsidTr="008148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42349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A8FF9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1FEE1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A56B9F1" w14:textId="77777777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3C27FBC3" w14:textId="77777777" w:rsidR="000B6D2C" w:rsidRPr="00D47870" w:rsidRDefault="000B6D2C" w:rsidP="000B6D2C">
      <w:pPr>
        <w:pStyle w:val="Nagwek1"/>
        <w:rPr>
          <w:rFonts w:ascii="Verdana" w:hAnsi="Verdana" w:cs="Times New Roman"/>
          <w:sz w:val="16"/>
          <w:szCs w:val="16"/>
        </w:rPr>
      </w:pPr>
      <w:r w:rsidRPr="00D47870">
        <w:rPr>
          <w:rFonts w:ascii="Verdana" w:hAnsi="Verdana" w:cs="Times New Roman"/>
          <w:sz w:val="16"/>
          <w:szCs w:val="16"/>
        </w:rPr>
        <w:lastRenderedPageBreak/>
        <w:tab/>
        <w:t>Imię i Nazwisko</w:t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</w:p>
    <w:p w14:paraId="64F2496F" w14:textId="77777777" w:rsidR="000B6D2C" w:rsidRPr="00D47870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47870">
        <w:rPr>
          <w:rFonts w:ascii="Verdana" w:hAnsi="Verdana"/>
          <w:sz w:val="16"/>
          <w:szCs w:val="16"/>
        </w:rPr>
        <w:tab/>
      </w:r>
      <w:r w:rsidRPr="00D47870">
        <w:rPr>
          <w:rFonts w:ascii="Verdana" w:hAnsi="Verdana"/>
          <w:sz w:val="16"/>
          <w:szCs w:val="16"/>
        </w:rPr>
        <w:tab/>
        <w:t xml:space="preserve"> </w:t>
      </w:r>
    </w:p>
    <w:p w14:paraId="3DF80489" w14:textId="77777777" w:rsidR="000B6D2C" w:rsidRPr="00D47870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47870">
        <w:rPr>
          <w:rFonts w:ascii="Verdana" w:hAnsi="Verdana"/>
          <w:sz w:val="16"/>
          <w:szCs w:val="16"/>
        </w:rPr>
        <w:tab/>
      </w:r>
      <w:r w:rsidRPr="00D47870">
        <w:rPr>
          <w:rFonts w:ascii="Verdana" w:hAnsi="Verdana"/>
          <w:sz w:val="16"/>
          <w:szCs w:val="16"/>
        </w:rPr>
        <w:tab/>
      </w:r>
    </w:p>
    <w:p w14:paraId="6ED2D41C" w14:textId="77777777" w:rsidR="000B6D2C" w:rsidRPr="00D47870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292015EF" w14:textId="77777777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D47870">
        <w:rPr>
          <w:rFonts w:ascii="Verdana" w:hAnsi="Verdana"/>
          <w:sz w:val="16"/>
          <w:szCs w:val="16"/>
        </w:rPr>
        <w:t>ych</w:t>
      </w:r>
      <w:proofErr w:type="spellEnd"/>
      <w:r w:rsidRPr="00D47870">
        <w:rPr>
          <w:rFonts w:ascii="Verdana" w:hAnsi="Verdana"/>
          <w:sz w:val="16"/>
          <w:szCs w:val="16"/>
        </w:rPr>
        <w:t>) dokumentu(ów)</w:t>
      </w:r>
    </w:p>
    <w:p w14:paraId="4EF62AB2" w14:textId="77777777" w:rsidR="000B6D2C" w:rsidRPr="00D47870" w:rsidRDefault="000B6D2C" w:rsidP="000B6D2C">
      <w:p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54D0C355" w14:textId="77777777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załącznikami do niniejszej oferty są:</w:t>
      </w:r>
    </w:p>
    <w:p w14:paraId="67E27775" w14:textId="77777777" w:rsidR="000B6D2C" w:rsidRPr="00D47870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760DACB3" w14:textId="77777777" w:rsidR="000B6D2C" w:rsidRPr="00D47870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05A75022" w14:textId="77777777" w:rsidR="000B6D2C" w:rsidRPr="00D47870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7EB9DAA0" w14:textId="77777777" w:rsidR="000B6D2C" w:rsidRPr="00D47870" w:rsidRDefault="000B6D2C" w:rsidP="000B6D2C">
      <w:pPr>
        <w:spacing w:line="360" w:lineRule="auto"/>
        <w:ind w:left="1440"/>
        <w:jc w:val="both"/>
        <w:rPr>
          <w:rFonts w:ascii="Verdana" w:hAnsi="Verdana"/>
          <w:sz w:val="16"/>
          <w:szCs w:val="16"/>
        </w:rPr>
      </w:pPr>
    </w:p>
    <w:p w14:paraId="3B0527C2" w14:textId="77777777" w:rsidR="000B6D2C" w:rsidRPr="00D47870" w:rsidRDefault="000B6D2C" w:rsidP="000B6D2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4503BA5F" w14:textId="6AE05F17" w:rsidR="00FE545C" w:rsidRPr="00D47870" w:rsidRDefault="00FE545C" w:rsidP="000B6D2C">
      <w:pPr>
        <w:rPr>
          <w:rFonts w:ascii="Verdana" w:hAnsi="Verdana"/>
          <w:i/>
          <w:iCs/>
          <w:color w:val="FF0000"/>
          <w:sz w:val="16"/>
          <w:szCs w:val="16"/>
        </w:rPr>
      </w:pPr>
    </w:p>
    <w:sectPr w:rsidR="00FE545C" w:rsidRPr="00D47870" w:rsidSect="00EB04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DCF02" w14:textId="77777777" w:rsidR="001A1A54" w:rsidRDefault="001A1A54">
      <w:r>
        <w:separator/>
      </w:r>
    </w:p>
  </w:endnote>
  <w:endnote w:type="continuationSeparator" w:id="0">
    <w:p w14:paraId="3C1397B1" w14:textId="77777777" w:rsidR="001A1A54" w:rsidRDefault="001A1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DC923" w14:textId="77777777" w:rsidR="001A1A54" w:rsidRDefault="001A1A54">
      <w:r>
        <w:separator/>
      </w:r>
    </w:p>
  </w:footnote>
  <w:footnote w:type="continuationSeparator" w:id="0">
    <w:p w14:paraId="00F396D3" w14:textId="77777777" w:rsidR="001A1A54" w:rsidRDefault="001A1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F1C32"/>
    <w:multiLevelType w:val="hybridMultilevel"/>
    <w:tmpl w:val="84286B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1"/>
  </w:num>
  <w:num w:numId="4" w16cid:durableId="1915241982">
    <w:abstractNumId w:val="3"/>
  </w:num>
  <w:num w:numId="5" w16cid:durableId="1397436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46A5"/>
    <w:rsid w:val="00005FF7"/>
    <w:rsid w:val="00012286"/>
    <w:rsid w:val="00045618"/>
    <w:rsid w:val="00056A44"/>
    <w:rsid w:val="000704FC"/>
    <w:rsid w:val="00071CCC"/>
    <w:rsid w:val="00081341"/>
    <w:rsid w:val="00085E14"/>
    <w:rsid w:val="000868FF"/>
    <w:rsid w:val="000960B7"/>
    <w:rsid w:val="0009706C"/>
    <w:rsid w:val="000978A0"/>
    <w:rsid w:val="000B6D2C"/>
    <w:rsid w:val="000B731D"/>
    <w:rsid w:val="000C3FA2"/>
    <w:rsid w:val="000D6134"/>
    <w:rsid w:val="000E09C7"/>
    <w:rsid w:val="000E3B4F"/>
    <w:rsid w:val="000E4E20"/>
    <w:rsid w:val="000E660B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360E"/>
    <w:rsid w:val="0013475E"/>
    <w:rsid w:val="001459F6"/>
    <w:rsid w:val="001524A2"/>
    <w:rsid w:val="00157125"/>
    <w:rsid w:val="00164B09"/>
    <w:rsid w:val="001801DD"/>
    <w:rsid w:val="0018064E"/>
    <w:rsid w:val="00183576"/>
    <w:rsid w:val="00184C84"/>
    <w:rsid w:val="00185405"/>
    <w:rsid w:val="0019174F"/>
    <w:rsid w:val="001A1A54"/>
    <w:rsid w:val="001B24FB"/>
    <w:rsid w:val="001B76DA"/>
    <w:rsid w:val="001C0AF0"/>
    <w:rsid w:val="001C47DB"/>
    <w:rsid w:val="001D4612"/>
    <w:rsid w:val="00203A26"/>
    <w:rsid w:val="002046BE"/>
    <w:rsid w:val="00207E98"/>
    <w:rsid w:val="0021193A"/>
    <w:rsid w:val="002133B1"/>
    <w:rsid w:val="00217478"/>
    <w:rsid w:val="00220D50"/>
    <w:rsid w:val="00224CB0"/>
    <w:rsid w:val="002257B4"/>
    <w:rsid w:val="00241D52"/>
    <w:rsid w:val="002723B0"/>
    <w:rsid w:val="002908E0"/>
    <w:rsid w:val="00291A94"/>
    <w:rsid w:val="00296237"/>
    <w:rsid w:val="002A3EC6"/>
    <w:rsid w:val="002A664C"/>
    <w:rsid w:val="002A772B"/>
    <w:rsid w:val="002C5B9B"/>
    <w:rsid w:val="002E362C"/>
    <w:rsid w:val="00300C97"/>
    <w:rsid w:val="00315A4A"/>
    <w:rsid w:val="003257D2"/>
    <w:rsid w:val="00333C8A"/>
    <w:rsid w:val="00335B1B"/>
    <w:rsid w:val="00351DCD"/>
    <w:rsid w:val="003556A2"/>
    <w:rsid w:val="003571ED"/>
    <w:rsid w:val="00364898"/>
    <w:rsid w:val="00382315"/>
    <w:rsid w:val="003831B5"/>
    <w:rsid w:val="003847C7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6822"/>
    <w:rsid w:val="00427698"/>
    <w:rsid w:val="00427FE6"/>
    <w:rsid w:val="00443EE5"/>
    <w:rsid w:val="00456040"/>
    <w:rsid w:val="00474217"/>
    <w:rsid w:val="004A02B1"/>
    <w:rsid w:val="004A1F00"/>
    <w:rsid w:val="004A45FA"/>
    <w:rsid w:val="004A4F37"/>
    <w:rsid w:val="004A7129"/>
    <w:rsid w:val="004B7300"/>
    <w:rsid w:val="004C19D7"/>
    <w:rsid w:val="004C1FF2"/>
    <w:rsid w:val="004C6753"/>
    <w:rsid w:val="004D13FA"/>
    <w:rsid w:val="004E5131"/>
    <w:rsid w:val="004F3CA4"/>
    <w:rsid w:val="0052767D"/>
    <w:rsid w:val="005303EF"/>
    <w:rsid w:val="00535F97"/>
    <w:rsid w:val="00555CAF"/>
    <w:rsid w:val="005615F4"/>
    <w:rsid w:val="005619FE"/>
    <w:rsid w:val="00561ADF"/>
    <w:rsid w:val="00562023"/>
    <w:rsid w:val="00566E17"/>
    <w:rsid w:val="00581088"/>
    <w:rsid w:val="00583742"/>
    <w:rsid w:val="00595C87"/>
    <w:rsid w:val="005A0E0C"/>
    <w:rsid w:val="005A5322"/>
    <w:rsid w:val="005B3332"/>
    <w:rsid w:val="005C14A3"/>
    <w:rsid w:val="005D2C65"/>
    <w:rsid w:val="005D2C98"/>
    <w:rsid w:val="005E6D94"/>
    <w:rsid w:val="0063384F"/>
    <w:rsid w:val="00643C6F"/>
    <w:rsid w:val="00644080"/>
    <w:rsid w:val="00646202"/>
    <w:rsid w:val="0065290F"/>
    <w:rsid w:val="006603ED"/>
    <w:rsid w:val="0067662E"/>
    <w:rsid w:val="006803B8"/>
    <w:rsid w:val="006815F6"/>
    <w:rsid w:val="00691505"/>
    <w:rsid w:val="0069316F"/>
    <w:rsid w:val="006933DF"/>
    <w:rsid w:val="006975E1"/>
    <w:rsid w:val="006A51C3"/>
    <w:rsid w:val="006A5509"/>
    <w:rsid w:val="006A5839"/>
    <w:rsid w:val="006B1724"/>
    <w:rsid w:val="006B733B"/>
    <w:rsid w:val="006C6C41"/>
    <w:rsid w:val="006D37DF"/>
    <w:rsid w:val="006D50A1"/>
    <w:rsid w:val="00703D26"/>
    <w:rsid w:val="00733037"/>
    <w:rsid w:val="00734025"/>
    <w:rsid w:val="00766509"/>
    <w:rsid w:val="0077060E"/>
    <w:rsid w:val="00773B3A"/>
    <w:rsid w:val="007748F0"/>
    <w:rsid w:val="00775948"/>
    <w:rsid w:val="0078125D"/>
    <w:rsid w:val="00781C88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E2E79"/>
    <w:rsid w:val="007F0436"/>
    <w:rsid w:val="00816B76"/>
    <w:rsid w:val="00816F62"/>
    <w:rsid w:val="00820C6F"/>
    <w:rsid w:val="008273CE"/>
    <w:rsid w:val="00833933"/>
    <w:rsid w:val="008447FD"/>
    <w:rsid w:val="00844B18"/>
    <w:rsid w:val="00853083"/>
    <w:rsid w:val="0085663A"/>
    <w:rsid w:val="00860328"/>
    <w:rsid w:val="00861EC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21439"/>
    <w:rsid w:val="00946550"/>
    <w:rsid w:val="009628F3"/>
    <w:rsid w:val="0096498C"/>
    <w:rsid w:val="00970FE4"/>
    <w:rsid w:val="009751E8"/>
    <w:rsid w:val="009842BA"/>
    <w:rsid w:val="00996D96"/>
    <w:rsid w:val="009B0F60"/>
    <w:rsid w:val="009B2AE7"/>
    <w:rsid w:val="009C3357"/>
    <w:rsid w:val="009E3ACD"/>
    <w:rsid w:val="00A0022B"/>
    <w:rsid w:val="00A037D1"/>
    <w:rsid w:val="00A14312"/>
    <w:rsid w:val="00A14572"/>
    <w:rsid w:val="00A16897"/>
    <w:rsid w:val="00A24377"/>
    <w:rsid w:val="00A346FE"/>
    <w:rsid w:val="00A47B4D"/>
    <w:rsid w:val="00A509CF"/>
    <w:rsid w:val="00A5227F"/>
    <w:rsid w:val="00A557A1"/>
    <w:rsid w:val="00A83018"/>
    <w:rsid w:val="00A83495"/>
    <w:rsid w:val="00AB0FCA"/>
    <w:rsid w:val="00AB3DAE"/>
    <w:rsid w:val="00AB6E39"/>
    <w:rsid w:val="00AC08EF"/>
    <w:rsid w:val="00AD63E6"/>
    <w:rsid w:val="00AE10DF"/>
    <w:rsid w:val="00AE2D79"/>
    <w:rsid w:val="00B33EE5"/>
    <w:rsid w:val="00B46AF9"/>
    <w:rsid w:val="00B629A2"/>
    <w:rsid w:val="00B67100"/>
    <w:rsid w:val="00B718A7"/>
    <w:rsid w:val="00B77460"/>
    <w:rsid w:val="00B774DC"/>
    <w:rsid w:val="00B8048C"/>
    <w:rsid w:val="00B87FC0"/>
    <w:rsid w:val="00B92379"/>
    <w:rsid w:val="00BB2AC8"/>
    <w:rsid w:val="00BD4AE2"/>
    <w:rsid w:val="00BF0255"/>
    <w:rsid w:val="00BF6706"/>
    <w:rsid w:val="00C16C38"/>
    <w:rsid w:val="00C42816"/>
    <w:rsid w:val="00C43C78"/>
    <w:rsid w:val="00C45E1C"/>
    <w:rsid w:val="00C460D4"/>
    <w:rsid w:val="00C570FD"/>
    <w:rsid w:val="00C61CA4"/>
    <w:rsid w:val="00C67CB1"/>
    <w:rsid w:val="00C7314B"/>
    <w:rsid w:val="00C9110A"/>
    <w:rsid w:val="00C92CEB"/>
    <w:rsid w:val="00C969A6"/>
    <w:rsid w:val="00CA2E1F"/>
    <w:rsid w:val="00CA4548"/>
    <w:rsid w:val="00CA6EBD"/>
    <w:rsid w:val="00CA7D36"/>
    <w:rsid w:val="00CC70FB"/>
    <w:rsid w:val="00CC750A"/>
    <w:rsid w:val="00CD1D92"/>
    <w:rsid w:val="00CD6853"/>
    <w:rsid w:val="00CF5F1A"/>
    <w:rsid w:val="00D05EEC"/>
    <w:rsid w:val="00D24208"/>
    <w:rsid w:val="00D34E03"/>
    <w:rsid w:val="00D47870"/>
    <w:rsid w:val="00D60C38"/>
    <w:rsid w:val="00D639EA"/>
    <w:rsid w:val="00D66893"/>
    <w:rsid w:val="00D74507"/>
    <w:rsid w:val="00D90ACB"/>
    <w:rsid w:val="00D935FD"/>
    <w:rsid w:val="00D9714F"/>
    <w:rsid w:val="00DA273F"/>
    <w:rsid w:val="00DA5A50"/>
    <w:rsid w:val="00DB6E60"/>
    <w:rsid w:val="00DC1500"/>
    <w:rsid w:val="00DC6ACD"/>
    <w:rsid w:val="00DD3715"/>
    <w:rsid w:val="00DE3C1D"/>
    <w:rsid w:val="00DF0256"/>
    <w:rsid w:val="00E13C15"/>
    <w:rsid w:val="00E21113"/>
    <w:rsid w:val="00E35F5A"/>
    <w:rsid w:val="00E4173C"/>
    <w:rsid w:val="00E430B3"/>
    <w:rsid w:val="00E44371"/>
    <w:rsid w:val="00E47C31"/>
    <w:rsid w:val="00E65464"/>
    <w:rsid w:val="00E65AEA"/>
    <w:rsid w:val="00E8765E"/>
    <w:rsid w:val="00E949B0"/>
    <w:rsid w:val="00EA1159"/>
    <w:rsid w:val="00EB0442"/>
    <w:rsid w:val="00EB225B"/>
    <w:rsid w:val="00EB5064"/>
    <w:rsid w:val="00EC0BEA"/>
    <w:rsid w:val="00EC2604"/>
    <w:rsid w:val="00F00591"/>
    <w:rsid w:val="00F00D1F"/>
    <w:rsid w:val="00F02312"/>
    <w:rsid w:val="00F13E57"/>
    <w:rsid w:val="00F15450"/>
    <w:rsid w:val="00F31B40"/>
    <w:rsid w:val="00F33302"/>
    <w:rsid w:val="00F35573"/>
    <w:rsid w:val="00F36DE9"/>
    <w:rsid w:val="00F3707A"/>
    <w:rsid w:val="00F459D2"/>
    <w:rsid w:val="00F45B69"/>
    <w:rsid w:val="00F51688"/>
    <w:rsid w:val="00F53146"/>
    <w:rsid w:val="00F54742"/>
    <w:rsid w:val="00F576CD"/>
    <w:rsid w:val="00F57FA2"/>
    <w:rsid w:val="00F65669"/>
    <w:rsid w:val="00F65E18"/>
    <w:rsid w:val="00F86C29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36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1034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9</cp:revision>
  <cp:lastPrinted>2026-07-20T11:16:00Z</cp:lastPrinted>
  <dcterms:created xsi:type="dcterms:W3CDTF">2026-07-20T11:17:00Z</dcterms:created>
  <dcterms:modified xsi:type="dcterms:W3CDTF">2026-07-20T11:36:00Z</dcterms:modified>
</cp:coreProperties>
</file>