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185A9" w14:textId="2155A597" w:rsidR="00FB7F50" w:rsidRPr="0042107C" w:rsidRDefault="0042094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2107C">
        <w:rPr>
          <w:rFonts w:ascii="Verdana" w:hAnsi="Verdana"/>
          <w:sz w:val="18"/>
          <w:szCs w:val="18"/>
        </w:rPr>
        <w:t>Kraków</w:t>
      </w:r>
      <w:r w:rsidR="00FB7F50" w:rsidRPr="0042107C">
        <w:rPr>
          <w:rFonts w:ascii="Verdana" w:hAnsi="Verdana"/>
          <w:sz w:val="18"/>
          <w:szCs w:val="18"/>
        </w:rPr>
        <w:t xml:space="preserve"> dnia: </w:t>
      </w:r>
      <w:r w:rsidRPr="0042107C">
        <w:rPr>
          <w:rFonts w:ascii="Verdana" w:hAnsi="Verdana"/>
          <w:sz w:val="18"/>
          <w:szCs w:val="18"/>
        </w:rPr>
        <w:t>2026-07-2</w:t>
      </w:r>
      <w:r w:rsidR="00817FA1">
        <w:rPr>
          <w:rFonts w:ascii="Verdana" w:hAnsi="Verdana"/>
          <w:sz w:val="18"/>
          <w:szCs w:val="18"/>
        </w:rPr>
        <w:t>1</w:t>
      </w:r>
    </w:p>
    <w:p w14:paraId="2FB15E3E" w14:textId="77777777" w:rsidR="00FB7F50" w:rsidRPr="0042107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EA28DA4" w14:textId="77777777" w:rsidR="00420947" w:rsidRPr="0042107C" w:rsidRDefault="0042094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107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AC7EF96" w14:textId="77777777" w:rsidR="00420947" w:rsidRPr="0042107C" w:rsidRDefault="0042094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107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2792CB1" w14:textId="033F0ADD" w:rsidR="00FB7F50" w:rsidRPr="0042107C" w:rsidRDefault="0042094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107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DB456AC" w14:textId="572176AE" w:rsidR="00FB7F50" w:rsidRPr="0042107C" w:rsidRDefault="00420947" w:rsidP="00FB7F50">
      <w:pPr>
        <w:rPr>
          <w:rFonts w:ascii="Verdana" w:hAnsi="Verdana"/>
          <w:sz w:val="18"/>
          <w:szCs w:val="18"/>
        </w:rPr>
      </w:pPr>
      <w:r w:rsidRPr="0042107C">
        <w:rPr>
          <w:rFonts w:ascii="Verdana" w:hAnsi="Verdana"/>
          <w:sz w:val="18"/>
          <w:szCs w:val="18"/>
        </w:rPr>
        <w:t>Al. Mickiewicza</w:t>
      </w:r>
      <w:r w:rsidR="00FB7F50" w:rsidRPr="0042107C">
        <w:rPr>
          <w:rFonts w:ascii="Verdana" w:hAnsi="Verdana"/>
          <w:sz w:val="18"/>
          <w:szCs w:val="18"/>
        </w:rPr>
        <w:t xml:space="preserve"> </w:t>
      </w:r>
      <w:r w:rsidRPr="0042107C">
        <w:rPr>
          <w:rFonts w:ascii="Verdana" w:hAnsi="Verdana"/>
          <w:sz w:val="18"/>
          <w:szCs w:val="18"/>
        </w:rPr>
        <w:t>30</w:t>
      </w:r>
    </w:p>
    <w:p w14:paraId="4A6DCC31" w14:textId="4054EBF1" w:rsidR="00FB7F50" w:rsidRPr="0042107C" w:rsidRDefault="00420947" w:rsidP="00FB7F50">
      <w:pPr>
        <w:rPr>
          <w:rFonts w:ascii="Verdana" w:hAnsi="Verdana"/>
          <w:sz w:val="18"/>
          <w:szCs w:val="18"/>
        </w:rPr>
      </w:pPr>
      <w:r w:rsidRPr="0042107C">
        <w:rPr>
          <w:rFonts w:ascii="Verdana" w:hAnsi="Verdana"/>
          <w:sz w:val="18"/>
          <w:szCs w:val="18"/>
        </w:rPr>
        <w:t>30-059</w:t>
      </w:r>
      <w:r w:rsidR="00FB7F50" w:rsidRPr="0042107C">
        <w:rPr>
          <w:rFonts w:ascii="Verdana" w:hAnsi="Verdana"/>
          <w:sz w:val="18"/>
          <w:szCs w:val="18"/>
        </w:rPr>
        <w:t xml:space="preserve"> </w:t>
      </w:r>
      <w:r w:rsidRPr="0042107C">
        <w:rPr>
          <w:rFonts w:ascii="Verdana" w:hAnsi="Verdana"/>
          <w:sz w:val="18"/>
          <w:szCs w:val="18"/>
        </w:rPr>
        <w:t>Kraków</w:t>
      </w:r>
    </w:p>
    <w:p w14:paraId="713F471E" w14:textId="77777777" w:rsidR="008642B3" w:rsidRPr="0042107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2107C">
        <w:rPr>
          <w:rFonts w:ascii="Verdana" w:hAnsi="Verdana"/>
          <w:sz w:val="18"/>
          <w:szCs w:val="18"/>
        </w:rPr>
        <w:t>OGŁOSZENIE</w:t>
      </w:r>
    </w:p>
    <w:p w14:paraId="23984981" w14:textId="77777777" w:rsidR="008642B3" w:rsidRPr="0042107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2107C">
        <w:rPr>
          <w:rFonts w:ascii="Verdana" w:hAnsi="Verdana"/>
          <w:b/>
          <w:sz w:val="18"/>
          <w:szCs w:val="18"/>
        </w:rPr>
        <w:t xml:space="preserve">o </w:t>
      </w:r>
      <w:r w:rsidR="0054734E" w:rsidRPr="0042107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20947" w:rsidRPr="0042107C" w14:paraId="32177E70" w14:textId="77777777" w:rsidTr="001D2B89">
        <w:trPr>
          <w:trHeight w:val="638"/>
        </w:trPr>
        <w:tc>
          <w:tcPr>
            <w:tcW w:w="959" w:type="dxa"/>
          </w:tcPr>
          <w:p w14:paraId="0957F1AA" w14:textId="77777777" w:rsidR="00420947" w:rsidRPr="0042107C" w:rsidRDefault="00420947" w:rsidP="001D2B8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107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DDEA974" w14:textId="44F6A98D" w:rsidR="00420947" w:rsidRPr="0042107C" w:rsidRDefault="00420947" w:rsidP="001D2B8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107C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4210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107C">
              <w:rPr>
                <w:rFonts w:ascii="Verdana" w:hAnsi="Verdana"/>
                <w:sz w:val="18"/>
                <w:szCs w:val="18"/>
              </w:rPr>
              <w:t>pn.</w:t>
            </w:r>
            <w:r w:rsidRPr="004210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107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107C">
              <w:rPr>
                <w:rFonts w:ascii="Verdana" w:hAnsi="Verdana"/>
                <w:b/>
                <w:bCs/>
                <w:sz w:val="18"/>
                <w:szCs w:val="18"/>
              </w:rPr>
              <w:t>Przebudowa pomieszczeń warsztatu WIMiIP w hali H - A2 AGH - KC-DE-zp.25.241.2026</w:t>
            </w:r>
            <w:r w:rsidRPr="0042107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107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107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2107C">
              <w:rPr>
                <w:rFonts w:ascii="Verdana" w:hAnsi="Verdana"/>
                <w:b/>
                <w:sz w:val="18"/>
                <w:szCs w:val="18"/>
              </w:rPr>
              <w:t xml:space="preserve"> KC-DE-zp.25.241.2026</w:t>
            </w:r>
            <w:r w:rsidRPr="0042107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3FED92E" w14:textId="77777777" w:rsidR="008642B3" w:rsidRPr="0042107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2107C">
        <w:rPr>
          <w:rFonts w:ascii="Verdana" w:hAnsi="Verdana"/>
          <w:sz w:val="18"/>
          <w:szCs w:val="18"/>
        </w:rPr>
        <w:t xml:space="preserve">Zamawiający, </w:t>
      </w:r>
      <w:r w:rsidR="00CC324B" w:rsidRPr="0042107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2107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2107C">
        <w:rPr>
          <w:rFonts w:ascii="Verdana" w:hAnsi="Verdana"/>
          <w:sz w:val="18"/>
          <w:szCs w:val="18"/>
        </w:rPr>
        <w:t xml:space="preserve">ust. 1 pkt. 1 i </w:t>
      </w:r>
      <w:r w:rsidRPr="0042107C">
        <w:rPr>
          <w:rFonts w:ascii="Verdana" w:hAnsi="Verdana"/>
          <w:sz w:val="18"/>
          <w:szCs w:val="18"/>
        </w:rPr>
        <w:t xml:space="preserve">ust. </w:t>
      </w:r>
      <w:r w:rsidR="00A17CDB" w:rsidRPr="0042107C">
        <w:rPr>
          <w:rFonts w:ascii="Verdana" w:hAnsi="Verdana"/>
          <w:sz w:val="18"/>
          <w:szCs w:val="18"/>
        </w:rPr>
        <w:t>2</w:t>
      </w:r>
      <w:r w:rsidRPr="0042107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2107C">
        <w:rPr>
          <w:rFonts w:ascii="Verdana" w:hAnsi="Verdana"/>
          <w:sz w:val="18"/>
          <w:szCs w:val="18"/>
        </w:rPr>
        <w:t xml:space="preserve"> </w:t>
      </w:r>
      <w:r w:rsidR="00CC1A8E" w:rsidRPr="0042107C">
        <w:rPr>
          <w:rFonts w:ascii="Verdana" w:hAnsi="Verdana"/>
          <w:sz w:val="18"/>
          <w:szCs w:val="18"/>
        </w:rPr>
        <w:t>(</w:t>
      </w:r>
      <w:r w:rsidR="004D796A" w:rsidRPr="0042107C">
        <w:rPr>
          <w:rFonts w:ascii="Verdana" w:hAnsi="Verdana"/>
          <w:sz w:val="18"/>
          <w:szCs w:val="18"/>
        </w:rPr>
        <w:t xml:space="preserve">Dz.U. 2026 poz. 793 </w:t>
      </w:r>
      <w:r w:rsidR="00CC1A8E" w:rsidRPr="0042107C">
        <w:rPr>
          <w:rFonts w:ascii="Verdana" w:hAnsi="Verdana"/>
          <w:sz w:val="18"/>
          <w:szCs w:val="18"/>
        </w:rPr>
        <w:t xml:space="preserve">t.j. ze zm.) </w:t>
      </w:r>
      <w:r w:rsidRPr="0042107C">
        <w:rPr>
          <w:rFonts w:ascii="Verdana" w:hAnsi="Verdana"/>
          <w:sz w:val="18"/>
          <w:szCs w:val="18"/>
        </w:rPr>
        <w:t>zwanej dalej „ustawą Pzp”</w:t>
      </w:r>
      <w:r w:rsidR="00D26ED6" w:rsidRPr="0042107C">
        <w:rPr>
          <w:rFonts w:ascii="Verdana" w:hAnsi="Verdana"/>
          <w:sz w:val="18"/>
          <w:szCs w:val="18"/>
        </w:rPr>
        <w:t xml:space="preserve">, </w:t>
      </w:r>
      <w:r w:rsidRPr="0042107C">
        <w:rPr>
          <w:rFonts w:ascii="Verdana" w:hAnsi="Verdana"/>
          <w:sz w:val="18"/>
          <w:szCs w:val="18"/>
        </w:rPr>
        <w:t>informuje</w:t>
      </w:r>
      <w:r w:rsidR="00D26ED6" w:rsidRPr="0042107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2107C">
        <w:rPr>
          <w:rFonts w:ascii="Verdana" w:hAnsi="Verdana"/>
          <w:sz w:val="18"/>
          <w:szCs w:val="18"/>
        </w:rPr>
        <w:t>najkorzystniejsz</w:t>
      </w:r>
      <w:r w:rsidR="00D26ED6" w:rsidRPr="0042107C">
        <w:rPr>
          <w:rFonts w:ascii="Verdana" w:hAnsi="Verdana"/>
          <w:sz w:val="18"/>
          <w:szCs w:val="18"/>
        </w:rPr>
        <w:t xml:space="preserve">a wybrana została </w:t>
      </w:r>
      <w:r w:rsidR="00756CDA" w:rsidRPr="0042107C">
        <w:rPr>
          <w:rFonts w:ascii="Verdana" w:hAnsi="Verdana"/>
          <w:sz w:val="18"/>
          <w:szCs w:val="18"/>
        </w:rPr>
        <w:t>ofer</w:t>
      </w:r>
      <w:r w:rsidR="00D26ED6" w:rsidRPr="0042107C">
        <w:rPr>
          <w:rFonts w:ascii="Verdana" w:hAnsi="Verdana"/>
          <w:sz w:val="18"/>
          <w:szCs w:val="18"/>
        </w:rPr>
        <w:t>t</w:t>
      </w:r>
      <w:r w:rsidR="009F0E5C" w:rsidRPr="0042107C">
        <w:rPr>
          <w:rFonts w:ascii="Verdana" w:hAnsi="Verdana"/>
          <w:sz w:val="18"/>
          <w:szCs w:val="18"/>
        </w:rPr>
        <w:t>a</w:t>
      </w:r>
      <w:r w:rsidR="00D26ED6" w:rsidRPr="0042107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0947" w:rsidRPr="0042107C" w14:paraId="70068577" w14:textId="77777777" w:rsidTr="001D2B89">
        <w:trPr>
          <w:cantSplit/>
        </w:trPr>
        <w:tc>
          <w:tcPr>
            <w:tcW w:w="10150" w:type="dxa"/>
          </w:tcPr>
          <w:p w14:paraId="6419ACBA" w14:textId="77777777" w:rsidR="0042107C" w:rsidRPr="0042107C" w:rsidRDefault="0042107C" w:rsidP="0042107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107C">
              <w:rPr>
                <w:rFonts w:ascii="Verdana" w:hAnsi="Verdana"/>
                <w:b/>
                <w:sz w:val="18"/>
                <w:szCs w:val="18"/>
              </w:rPr>
              <w:t>Konsorcjum firm:</w:t>
            </w:r>
          </w:p>
          <w:p w14:paraId="48043C01" w14:textId="77777777" w:rsidR="0042107C" w:rsidRPr="0042107C" w:rsidRDefault="0042107C" w:rsidP="0042107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107C">
              <w:rPr>
                <w:rFonts w:ascii="Verdana" w:hAnsi="Verdana"/>
                <w:b/>
                <w:sz w:val="18"/>
                <w:szCs w:val="18"/>
              </w:rPr>
              <w:t>Lider: Stambud Sp. z o.o.</w:t>
            </w:r>
          </w:p>
          <w:p w14:paraId="657EC36F" w14:textId="77777777" w:rsidR="0042107C" w:rsidRPr="0042107C" w:rsidRDefault="0042107C" w:rsidP="0042107C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107C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4B1C67B1" w14:textId="77777777" w:rsidR="0042107C" w:rsidRPr="0042107C" w:rsidRDefault="0042107C" w:rsidP="0042107C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107C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  <w:p w14:paraId="1BC2E07F" w14:textId="77777777" w:rsidR="0042107C" w:rsidRPr="0042107C" w:rsidRDefault="0042107C" w:rsidP="0042107C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107C">
              <w:rPr>
                <w:rFonts w:ascii="Verdana" w:hAnsi="Verdana"/>
                <w:bCs/>
                <w:sz w:val="18"/>
                <w:szCs w:val="18"/>
              </w:rPr>
              <w:t>oraz</w:t>
            </w:r>
          </w:p>
          <w:p w14:paraId="1E2B30E5" w14:textId="77777777" w:rsidR="0042107C" w:rsidRPr="0042107C" w:rsidRDefault="0042107C" w:rsidP="0042107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107C">
              <w:rPr>
                <w:rFonts w:ascii="Verdana" w:hAnsi="Verdana"/>
                <w:b/>
                <w:sz w:val="18"/>
                <w:szCs w:val="18"/>
              </w:rPr>
              <w:t>Partner: 2K-Budownictwo SP. z o.o. sp.k.</w:t>
            </w:r>
          </w:p>
          <w:p w14:paraId="79FF82FA" w14:textId="77777777" w:rsidR="0042107C" w:rsidRPr="0042107C" w:rsidRDefault="0042107C" w:rsidP="0042107C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107C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044F9BB4" w14:textId="77777777" w:rsidR="0042107C" w:rsidRPr="0042107C" w:rsidRDefault="0042107C" w:rsidP="0042107C">
            <w:pPr>
              <w:spacing w:before="4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107C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  <w:p w14:paraId="13B5AF8A" w14:textId="44261710" w:rsidR="00420947" w:rsidRPr="0042107C" w:rsidRDefault="00420947" w:rsidP="0042107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107C">
              <w:rPr>
                <w:rFonts w:ascii="Verdana" w:hAnsi="Verdana"/>
                <w:sz w:val="18"/>
                <w:szCs w:val="18"/>
              </w:rPr>
              <w:t>na:</w:t>
            </w:r>
          </w:p>
          <w:p w14:paraId="3C1BEFBD" w14:textId="63261BD1" w:rsidR="00420947" w:rsidRPr="0042107C" w:rsidRDefault="00420947" w:rsidP="001D2B89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107C">
              <w:rPr>
                <w:rFonts w:ascii="Verdana" w:hAnsi="Verdana"/>
                <w:sz w:val="18"/>
                <w:szCs w:val="18"/>
              </w:rPr>
              <w:t xml:space="preserve">Przebudowa pomieszczeń warsztatu WIMiIP w hali H - A2 AGH - KC-DE-zp.25.241.2026 </w:t>
            </w:r>
          </w:p>
          <w:p w14:paraId="16C8FEC1" w14:textId="2B0FC4BE" w:rsidR="00420947" w:rsidRPr="0042107C" w:rsidRDefault="00420947" w:rsidP="001D2B8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107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42107C">
              <w:rPr>
                <w:rFonts w:ascii="Verdana" w:hAnsi="Verdana"/>
                <w:b/>
                <w:sz w:val="18"/>
                <w:szCs w:val="18"/>
              </w:rPr>
              <w:t>4 151 491.78 zł</w:t>
            </w:r>
            <w:r w:rsidRPr="0042107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7E1E477" w14:textId="77777777" w:rsidR="00420947" w:rsidRPr="0042107C" w:rsidRDefault="00420947" w:rsidP="001D2B8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107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2107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107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2107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26F2DF2" w14:textId="77777777" w:rsidR="003A0AFC" w:rsidRPr="0042107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2107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701"/>
        <w:gridCol w:w="2268"/>
        <w:gridCol w:w="1985"/>
      </w:tblGrid>
      <w:tr w:rsidR="0042107C" w:rsidRPr="0042107C" w14:paraId="12710DE1" w14:textId="77777777" w:rsidTr="0042107C">
        <w:trPr>
          <w:trHeight w:val="510"/>
        </w:trPr>
        <w:tc>
          <w:tcPr>
            <w:tcW w:w="851" w:type="dxa"/>
            <w:vAlign w:val="center"/>
          </w:tcPr>
          <w:p w14:paraId="2E4284B1" w14:textId="77777777" w:rsidR="0042107C" w:rsidRPr="0042107C" w:rsidRDefault="0042107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2107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48E943CE" w14:textId="77777777" w:rsidR="0042107C" w:rsidRPr="0042107C" w:rsidRDefault="0042107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37DB16F2" w14:textId="4AAF6102" w:rsidR="0042107C" w:rsidRPr="0042107C" w:rsidRDefault="0042107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6B0C04F9" w14:textId="5F0BACC9" w:rsidR="0042107C" w:rsidRPr="0042107C" w:rsidRDefault="0042107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14:paraId="474A8F87" w14:textId="77777777" w:rsidR="0042107C" w:rsidRPr="0042107C" w:rsidRDefault="0042107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2107C" w:rsidRPr="0042107C" w14:paraId="7F940018" w14:textId="77777777" w:rsidTr="0042107C">
        <w:tc>
          <w:tcPr>
            <w:tcW w:w="851" w:type="dxa"/>
            <w:vAlign w:val="center"/>
          </w:tcPr>
          <w:p w14:paraId="7BCE3D82" w14:textId="578535B0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14:paraId="03EE9093" w14:textId="77777777" w:rsidR="0042107C" w:rsidRPr="0042107C" w:rsidRDefault="0042107C" w:rsidP="0042107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/>
                <w:sz w:val="18"/>
                <w:szCs w:val="18"/>
              </w:rPr>
              <w:t>Konsorcjum firm:</w:t>
            </w:r>
          </w:p>
          <w:p w14:paraId="722D016F" w14:textId="77777777" w:rsidR="0042107C" w:rsidRPr="0042107C" w:rsidRDefault="0042107C" w:rsidP="0042107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/>
                <w:sz w:val="18"/>
                <w:szCs w:val="18"/>
              </w:rPr>
              <w:t>Lider: Stambud Sp. z o.o.</w:t>
            </w:r>
          </w:p>
          <w:p w14:paraId="439CFBB5" w14:textId="77777777" w:rsidR="0042107C" w:rsidRPr="0042107C" w:rsidRDefault="0042107C" w:rsidP="0042107C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 xml:space="preserve">Św. Wojciecha 89 </w:t>
            </w:r>
          </w:p>
          <w:p w14:paraId="7871164F" w14:textId="77777777" w:rsidR="0042107C" w:rsidRPr="0042107C" w:rsidRDefault="0042107C" w:rsidP="0042107C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>32-085 Modlnica</w:t>
            </w:r>
          </w:p>
          <w:p w14:paraId="2571C073" w14:textId="77777777" w:rsidR="0042107C" w:rsidRPr="0042107C" w:rsidRDefault="0042107C" w:rsidP="0042107C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>oraz</w:t>
            </w:r>
          </w:p>
          <w:p w14:paraId="17F0B70C" w14:textId="77777777" w:rsidR="0042107C" w:rsidRPr="0042107C" w:rsidRDefault="0042107C" w:rsidP="0042107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/>
                <w:sz w:val="18"/>
                <w:szCs w:val="18"/>
              </w:rPr>
              <w:t>Partner: 2K-Budownictwo SP. z o.o. sp.k.</w:t>
            </w:r>
          </w:p>
          <w:p w14:paraId="08AB14D7" w14:textId="77777777" w:rsidR="0042107C" w:rsidRPr="0042107C" w:rsidRDefault="0042107C" w:rsidP="0042107C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 xml:space="preserve">Św. Wojciecha 89 </w:t>
            </w:r>
          </w:p>
          <w:p w14:paraId="3E127054" w14:textId="264B288A" w:rsidR="0042107C" w:rsidRPr="0042107C" w:rsidRDefault="0042107C" w:rsidP="0042107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>32-085 Modlnica</w:t>
            </w:r>
          </w:p>
        </w:tc>
        <w:tc>
          <w:tcPr>
            <w:tcW w:w="1701" w:type="dxa"/>
            <w:vAlign w:val="center"/>
          </w:tcPr>
          <w:p w14:paraId="646C1E41" w14:textId="6DBAC878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22D1985B" w14:textId="51AA958D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1AE1CCF" w14:textId="26B9BE10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2107C" w:rsidRPr="0042107C" w14:paraId="7B00A157" w14:textId="77777777" w:rsidTr="0042107C">
        <w:tc>
          <w:tcPr>
            <w:tcW w:w="851" w:type="dxa"/>
            <w:vAlign w:val="center"/>
          </w:tcPr>
          <w:p w14:paraId="3EBD232F" w14:textId="776A065D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8FBA4D4" w14:textId="750B7146" w:rsidR="0042107C" w:rsidRPr="0042107C" w:rsidRDefault="0042107C" w:rsidP="001D2B8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/>
                <w:sz w:val="18"/>
                <w:szCs w:val="18"/>
              </w:rPr>
              <w:t xml:space="preserve"> MURKRAK Sp. z o. o. Sp. Komandytowa</w:t>
            </w:r>
          </w:p>
          <w:p w14:paraId="68EF424A" w14:textId="76F7DD30" w:rsidR="0042107C" w:rsidRPr="0042107C" w:rsidRDefault="0042107C" w:rsidP="001D2B8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 xml:space="preserve">B2 9 </w:t>
            </w:r>
          </w:p>
          <w:p w14:paraId="3DCEF2AA" w14:textId="03C261B4" w:rsidR="0042107C" w:rsidRPr="0042107C" w:rsidRDefault="0042107C" w:rsidP="001D2B8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32-086 Węgrzce</w:t>
            </w:r>
          </w:p>
        </w:tc>
        <w:tc>
          <w:tcPr>
            <w:tcW w:w="1701" w:type="dxa"/>
            <w:vAlign w:val="center"/>
          </w:tcPr>
          <w:p w14:paraId="47403F2C" w14:textId="2E91AFE2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56,62</w:t>
            </w:r>
          </w:p>
        </w:tc>
        <w:tc>
          <w:tcPr>
            <w:tcW w:w="2268" w:type="dxa"/>
            <w:vAlign w:val="center"/>
          </w:tcPr>
          <w:p w14:paraId="06C4458B" w14:textId="1A4D6CB3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58561F6E" w14:textId="6074567B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96,62</w:t>
            </w:r>
          </w:p>
        </w:tc>
      </w:tr>
      <w:tr w:rsidR="0042107C" w:rsidRPr="0042107C" w14:paraId="1C90ABE7" w14:textId="77777777" w:rsidTr="0042107C">
        <w:tc>
          <w:tcPr>
            <w:tcW w:w="851" w:type="dxa"/>
            <w:vAlign w:val="center"/>
          </w:tcPr>
          <w:p w14:paraId="6A26A8FD" w14:textId="55E7B92B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682DD8DC" w14:textId="5C68F94C" w:rsidR="0042107C" w:rsidRPr="0042107C" w:rsidRDefault="0042107C" w:rsidP="001D2B8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1E55FCA" w14:textId="34F67C6B" w:rsidR="0042107C" w:rsidRPr="0042107C" w:rsidRDefault="0042107C" w:rsidP="001D2B8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 xml:space="preserve">Zręczyce 60 </w:t>
            </w:r>
          </w:p>
          <w:p w14:paraId="1798A97E" w14:textId="4A6EC5C8" w:rsidR="0042107C" w:rsidRPr="0042107C" w:rsidRDefault="0042107C" w:rsidP="001D2B8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1701" w:type="dxa"/>
            <w:vAlign w:val="center"/>
          </w:tcPr>
          <w:p w14:paraId="56AB09D5" w14:textId="08DF09D4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54,97</w:t>
            </w:r>
          </w:p>
        </w:tc>
        <w:tc>
          <w:tcPr>
            <w:tcW w:w="2268" w:type="dxa"/>
            <w:vAlign w:val="center"/>
          </w:tcPr>
          <w:p w14:paraId="7AA52005" w14:textId="6CEE5007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541E8E7" w14:textId="5CEFD08A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94,97</w:t>
            </w:r>
          </w:p>
        </w:tc>
      </w:tr>
      <w:tr w:rsidR="0042107C" w:rsidRPr="0042107C" w14:paraId="3B68A0A3" w14:textId="77777777" w:rsidTr="0042107C">
        <w:tc>
          <w:tcPr>
            <w:tcW w:w="851" w:type="dxa"/>
            <w:vAlign w:val="center"/>
          </w:tcPr>
          <w:p w14:paraId="77203078" w14:textId="426F4102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28F072D7" w14:textId="2FCFED3C" w:rsidR="0042107C" w:rsidRPr="0042107C" w:rsidRDefault="0042107C" w:rsidP="001D2B8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/>
                <w:sz w:val="18"/>
                <w:szCs w:val="18"/>
              </w:rPr>
              <w:t>Kapibara Sp. z o.o.</w:t>
            </w:r>
          </w:p>
          <w:p w14:paraId="2B7276B3" w14:textId="13D24BD2" w:rsidR="0042107C" w:rsidRPr="0042107C" w:rsidRDefault="0042107C" w:rsidP="001D2B8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 xml:space="preserve">Floriana 7 </w:t>
            </w:r>
          </w:p>
          <w:p w14:paraId="61408DA3" w14:textId="46DF985C" w:rsidR="0042107C" w:rsidRPr="0042107C" w:rsidRDefault="0042107C" w:rsidP="001D2B8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bCs/>
                <w:sz w:val="18"/>
                <w:szCs w:val="18"/>
              </w:rPr>
              <w:t>44-190 Knurów</w:t>
            </w:r>
          </w:p>
        </w:tc>
        <w:tc>
          <w:tcPr>
            <w:tcW w:w="1701" w:type="dxa"/>
            <w:vAlign w:val="center"/>
          </w:tcPr>
          <w:p w14:paraId="0486938A" w14:textId="44F43361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14:paraId="39D6C922" w14:textId="00B5C052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155A11C6" w14:textId="23698B31" w:rsidR="0042107C" w:rsidRPr="0042107C" w:rsidRDefault="0042107C" w:rsidP="001D2B8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107C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09B8D8A1" w14:textId="6582D10F" w:rsidR="00E85D70" w:rsidRPr="0042107C" w:rsidRDefault="0042107C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42107C">
        <w:rPr>
          <w:rFonts w:ascii="Verdana" w:hAnsi="Verdana"/>
          <w:color w:val="000000"/>
          <w:sz w:val="18"/>
          <w:szCs w:val="18"/>
        </w:rPr>
        <w:t>*Zamawiający nie przyznawał punktów, oferta Wykonawcy została odrzucona.</w:t>
      </w:r>
    </w:p>
    <w:p w14:paraId="135B59C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28EFC9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E6D01" w14:textId="77777777" w:rsidR="0069697B" w:rsidRDefault="0069697B">
      <w:r>
        <w:separator/>
      </w:r>
    </w:p>
  </w:endnote>
  <w:endnote w:type="continuationSeparator" w:id="0">
    <w:p w14:paraId="535F53D1" w14:textId="77777777" w:rsidR="0069697B" w:rsidRDefault="00696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8CB5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C503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2D9D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EEE4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503B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2AB3D" w14:textId="77777777" w:rsidR="0069697B" w:rsidRDefault="0069697B">
      <w:r>
        <w:separator/>
      </w:r>
    </w:p>
  </w:footnote>
  <w:footnote w:type="continuationSeparator" w:id="0">
    <w:p w14:paraId="603B1A69" w14:textId="77777777" w:rsidR="0069697B" w:rsidRDefault="00696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E5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2C1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DB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A3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0889"/>
    <w:rsid w:val="003D611C"/>
    <w:rsid w:val="003E6BED"/>
    <w:rsid w:val="00420947"/>
    <w:rsid w:val="0042107C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9697B"/>
    <w:rsid w:val="006B585D"/>
    <w:rsid w:val="006E3089"/>
    <w:rsid w:val="00712C39"/>
    <w:rsid w:val="0075025B"/>
    <w:rsid w:val="00756CDA"/>
    <w:rsid w:val="007E2ACC"/>
    <w:rsid w:val="007E68C5"/>
    <w:rsid w:val="007E6A34"/>
    <w:rsid w:val="00817FA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3AE8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B735C1"/>
  <w15:chartTrackingRefBased/>
  <w15:docId w15:val="{115121EB-8028-446F-8046-02C5C4D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4</cp:revision>
  <cp:lastPrinted>1899-12-31T23:00:00Z</cp:lastPrinted>
  <dcterms:created xsi:type="dcterms:W3CDTF">2026-07-20T07:09:00Z</dcterms:created>
  <dcterms:modified xsi:type="dcterms:W3CDTF">2026-07-21T06:50:00Z</dcterms:modified>
</cp:coreProperties>
</file>