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839FF" w14:textId="3D64C219" w:rsidR="00D665F5" w:rsidRDefault="00351BB0" w:rsidP="00D665F5">
      <w:pPr>
        <w:spacing w:after="240"/>
        <w:jc w:val="right"/>
        <w:rPr>
          <w:sz w:val="22"/>
          <w:szCs w:val="22"/>
        </w:rPr>
      </w:pPr>
      <w:r w:rsidRPr="00351B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51BB0">
        <w:rPr>
          <w:sz w:val="22"/>
          <w:szCs w:val="22"/>
        </w:rPr>
        <w:t>2026-07-20</w:t>
      </w:r>
    </w:p>
    <w:p w14:paraId="7785C48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784BBD" w14:textId="77777777" w:rsidR="00351BB0" w:rsidRPr="00351BB0" w:rsidRDefault="00351BB0" w:rsidP="00577BC6">
      <w:pPr>
        <w:spacing w:after="40"/>
        <w:rPr>
          <w:b/>
          <w:bCs/>
          <w:sz w:val="22"/>
          <w:szCs w:val="22"/>
        </w:rPr>
      </w:pPr>
      <w:r w:rsidRPr="00351BB0">
        <w:rPr>
          <w:b/>
          <w:bCs/>
          <w:sz w:val="22"/>
          <w:szCs w:val="22"/>
        </w:rPr>
        <w:t>Akademia Górniczo - Hutnicza</w:t>
      </w:r>
    </w:p>
    <w:p w14:paraId="652B12D8" w14:textId="77777777" w:rsidR="00351BB0" w:rsidRPr="00351BB0" w:rsidRDefault="00351BB0" w:rsidP="00577BC6">
      <w:pPr>
        <w:spacing w:after="40"/>
        <w:rPr>
          <w:b/>
          <w:bCs/>
          <w:sz w:val="22"/>
          <w:szCs w:val="22"/>
        </w:rPr>
      </w:pPr>
      <w:r w:rsidRPr="00351BB0">
        <w:rPr>
          <w:b/>
          <w:bCs/>
          <w:sz w:val="22"/>
          <w:szCs w:val="22"/>
        </w:rPr>
        <w:t>im. Stanisława Staszica w Krakowie</w:t>
      </w:r>
    </w:p>
    <w:p w14:paraId="61D04CAC" w14:textId="407ED51D" w:rsidR="00D665F5" w:rsidRPr="00D91931" w:rsidRDefault="00351BB0" w:rsidP="00577BC6">
      <w:pPr>
        <w:spacing w:after="40"/>
        <w:rPr>
          <w:b/>
          <w:bCs/>
          <w:sz w:val="22"/>
          <w:szCs w:val="22"/>
        </w:rPr>
      </w:pPr>
      <w:r w:rsidRPr="00351BB0">
        <w:rPr>
          <w:b/>
          <w:bCs/>
          <w:sz w:val="22"/>
          <w:szCs w:val="22"/>
        </w:rPr>
        <w:t>Dział Zamówień Publicznych</w:t>
      </w:r>
    </w:p>
    <w:p w14:paraId="0F1A4B2A" w14:textId="465D75A8" w:rsidR="00D665F5" w:rsidRPr="00BD5546" w:rsidRDefault="00351BB0" w:rsidP="00D665F5">
      <w:pPr>
        <w:rPr>
          <w:sz w:val="22"/>
          <w:szCs w:val="22"/>
        </w:rPr>
      </w:pPr>
      <w:r w:rsidRPr="00351BB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51BB0">
        <w:rPr>
          <w:sz w:val="22"/>
          <w:szCs w:val="22"/>
        </w:rPr>
        <w:t>30</w:t>
      </w:r>
    </w:p>
    <w:p w14:paraId="7EC23437" w14:textId="43889894" w:rsidR="00D665F5" w:rsidRPr="00BD5546" w:rsidRDefault="00351BB0" w:rsidP="00D665F5">
      <w:pPr>
        <w:rPr>
          <w:sz w:val="22"/>
          <w:szCs w:val="22"/>
        </w:rPr>
      </w:pPr>
      <w:r w:rsidRPr="00351BB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51BB0">
        <w:rPr>
          <w:sz w:val="22"/>
          <w:szCs w:val="22"/>
        </w:rPr>
        <w:t>Kraków</w:t>
      </w:r>
    </w:p>
    <w:p w14:paraId="7B5A1764" w14:textId="70423045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51BB0" w:rsidRPr="00351BB0">
        <w:rPr>
          <w:b/>
          <w:sz w:val="22"/>
          <w:szCs w:val="22"/>
        </w:rPr>
        <w:t>KC-DE-zp.25.328.2026</w:t>
      </w:r>
      <w:r w:rsidR="00A80738">
        <w:rPr>
          <w:sz w:val="24"/>
        </w:rPr>
        <w:tab/>
        <w:t xml:space="preserve"> </w:t>
      </w:r>
    </w:p>
    <w:p w14:paraId="4A4049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E66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BDCB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24B50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41A39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D2C92DF" w14:textId="62D8785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51BB0" w:rsidRPr="00351BB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20B3A65" w14:textId="3B3F6FAD" w:rsidR="00A80738" w:rsidRPr="00577BC6" w:rsidRDefault="00351B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51BB0">
        <w:rPr>
          <w:b/>
          <w:sz w:val="22"/>
          <w:szCs w:val="22"/>
        </w:rPr>
        <w:t>Dostawa 5 szt. notebooków deweloperskich na potrzeby CTB</w:t>
      </w:r>
    </w:p>
    <w:p w14:paraId="33CC162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77B7BF6" w14:textId="75732EC2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51BB0" w:rsidRPr="00351BB0">
        <w:rPr>
          <w:sz w:val="22"/>
          <w:szCs w:val="22"/>
        </w:rPr>
        <w:t>20/07/2026</w:t>
      </w:r>
      <w:r w:rsidR="00FF4AB1" w:rsidRPr="00577BC6">
        <w:rPr>
          <w:sz w:val="22"/>
          <w:szCs w:val="22"/>
        </w:rPr>
        <w:t xml:space="preserve"> o godz. </w:t>
      </w:r>
      <w:r w:rsidR="00351BB0" w:rsidRPr="00351BB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3C0C8BC" w14:textId="77777777" w:rsidTr="003F57CD">
        <w:tc>
          <w:tcPr>
            <w:tcW w:w="993" w:type="dxa"/>
            <w:vAlign w:val="center"/>
          </w:tcPr>
          <w:p w14:paraId="174F6E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D4A22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027039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51BB0" w:rsidRPr="00493F8C" w14:paraId="47FA3B00" w14:textId="77777777" w:rsidTr="006B0298">
        <w:tc>
          <w:tcPr>
            <w:tcW w:w="993" w:type="dxa"/>
            <w:vAlign w:val="center"/>
          </w:tcPr>
          <w:p w14:paraId="7638EF23" w14:textId="1CB6560C" w:rsidR="00351BB0" w:rsidRPr="00490DC0" w:rsidRDefault="00351BB0" w:rsidP="006B0298">
            <w:pPr>
              <w:spacing w:before="120" w:after="120"/>
              <w:jc w:val="center"/>
            </w:pPr>
            <w:r w:rsidRPr="00351BB0">
              <w:t>1</w:t>
            </w:r>
          </w:p>
        </w:tc>
        <w:tc>
          <w:tcPr>
            <w:tcW w:w="5244" w:type="dxa"/>
          </w:tcPr>
          <w:p w14:paraId="013B082E" w14:textId="6C03491B" w:rsidR="00351BB0" w:rsidRPr="00490DC0" w:rsidRDefault="00351BB0" w:rsidP="006B0298">
            <w:pPr>
              <w:spacing w:before="40"/>
            </w:pPr>
            <w:r w:rsidRPr="00351BB0">
              <w:t>PIXEL Centrum Komputerowe Tomasz Dziedzic</w:t>
            </w:r>
          </w:p>
          <w:p w14:paraId="50B586EE" w14:textId="7C66095C" w:rsidR="00351BB0" w:rsidRPr="00490DC0" w:rsidRDefault="00351BB0" w:rsidP="006B0298">
            <w:r w:rsidRPr="00351BB0">
              <w:t>Wilkowa</w:t>
            </w:r>
            <w:r w:rsidRPr="00490DC0">
              <w:t xml:space="preserve"> </w:t>
            </w:r>
            <w:r w:rsidRPr="00351BB0">
              <w:t>3A</w:t>
            </w:r>
            <w:r w:rsidRPr="00490DC0">
              <w:t xml:space="preserve"> </w:t>
            </w:r>
          </w:p>
          <w:p w14:paraId="5F063778" w14:textId="22C88423" w:rsidR="00351BB0" w:rsidRPr="00490DC0" w:rsidRDefault="00351BB0" w:rsidP="006B0298">
            <w:pPr>
              <w:spacing w:after="40"/>
              <w:jc w:val="both"/>
            </w:pPr>
            <w:r w:rsidRPr="00351BB0">
              <w:t>28-232</w:t>
            </w:r>
            <w:r w:rsidRPr="00490DC0">
              <w:t xml:space="preserve"> </w:t>
            </w:r>
            <w:r w:rsidRPr="00351BB0">
              <w:t>Łubnice</w:t>
            </w:r>
          </w:p>
        </w:tc>
        <w:tc>
          <w:tcPr>
            <w:tcW w:w="2835" w:type="dxa"/>
            <w:vAlign w:val="center"/>
          </w:tcPr>
          <w:p w14:paraId="0C8AE830" w14:textId="7214D8B1" w:rsidR="00351BB0" w:rsidRPr="00490DC0" w:rsidRDefault="00351BB0" w:rsidP="006B0298">
            <w:pPr>
              <w:spacing w:before="120" w:after="120"/>
              <w:jc w:val="both"/>
            </w:pPr>
            <w:r w:rsidRPr="00351BB0">
              <w:t>45 915.90 zł</w:t>
            </w:r>
          </w:p>
        </w:tc>
      </w:tr>
      <w:tr w:rsidR="00351BB0" w:rsidRPr="00493F8C" w14:paraId="4D165851" w14:textId="77777777" w:rsidTr="006B0298">
        <w:tc>
          <w:tcPr>
            <w:tcW w:w="993" w:type="dxa"/>
            <w:vAlign w:val="center"/>
          </w:tcPr>
          <w:p w14:paraId="24C9E854" w14:textId="58FF238F" w:rsidR="00351BB0" w:rsidRPr="00490DC0" w:rsidRDefault="00351BB0" w:rsidP="006B0298">
            <w:pPr>
              <w:spacing w:before="120" w:after="120"/>
              <w:jc w:val="center"/>
            </w:pPr>
            <w:r w:rsidRPr="00351BB0">
              <w:t>2</w:t>
            </w:r>
          </w:p>
        </w:tc>
        <w:tc>
          <w:tcPr>
            <w:tcW w:w="5244" w:type="dxa"/>
          </w:tcPr>
          <w:p w14:paraId="70E29E6D" w14:textId="6A8E37CE" w:rsidR="00351BB0" w:rsidRPr="00490DC0" w:rsidRDefault="00351BB0" w:rsidP="006B0298">
            <w:pPr>
              <w:spacing w:before="40"/>
            </w:pPr>
            <w:r w:rsidRPr="00351BB0">
              <w:t>AJP Technology sp. z o.o.</w:t>
            </w:r>
          </w:p>
          <w:p w14:paraId="40E4B97A" w14:textId="5D827311" w:rsidR="00351BB0" w:rsidRPr="00490DC0" w:rsidRDefault="00351BB0" w:rsidP="006B0298">
            <w:r w:rsidRPr="00351BB0">
              <w:t>Leopolda Staffa</w:t>
            </w:r>
            <w:r w:rsidRPr="00490DC0">
              <w:t xml:space="preserve"> </w:t>
            </w:r>
            <w:r w:rsidRPr="00351BB0">
              <w:t>1/11</w:t>
            </w:r>
            <w:r w:rsidRPr="00490DC0">
              <w:t xml:space="preserve"> </w:t>
            </w:r>
          </w:p>
          <w:p w14:paraId="21AC5D28" w14:textId="7DCDB639" w:rsidR="00351BB0" w:rsidRPr="00490DC0" w:rsidRDefault="00351BB0" w:rsidP="006B0298">
            <w:pPr>
              <w:spacing w:after="40"/>
              <w:jc w:val="both"/>
            </w:pPr>
            <w:r w:rsidRPr="00351BB0">
              <w:t>30-069</w:t>
            </w:r>
            <w:r w:rsidRPr="00490DC0">
              <w:t xml:space="preserve"> </w:t>
            </w:r>
            <w:r w:rsidRPr="00351BB0">
              <w:t>Kraków</w:t>
            </w:r>
          </w:p>
        </w:tc>
        <w:tc>
          <w:tcPr>
            <w:tcW w:w="2835" w:type="dxa"/>
            <w:vAlign w:val="center"/>
          </w:tcPr>
          <w:p w14:paraId="6C7E8738" w14:textId="14C83FBD" w:rsidR="00351BB0" w:rsidRPr="00490DC0" w:rsidRDefault="00351BB0" w:rsidP="006B0298">
            <w:pPr>
              <w:spacing w:before="120" w:after="120"/>
              <w:jc w:val="both"/>
            </w:pPr>
            <w:r w:rsidRPr="00351BB0">
              <w:t>39 341.55 zł</w:t>
            </w:r>
          </w:p>
        </w:tc>
      </w:tr>
      <w:tr w:rsidR="00351BB0" w:rsidRPr="00493F8C" w14:paraId="7D4B00E7" w14:textId="77777777" w:rsidTr="006B0298">
        <w:tc>
          <w:tcPr>
            <w:tcW w:w="993" w:type="dxa"/>
            <w:vAlign w:val="center"/>
          </w:tcPr>
          <w:p w14:paraId="6141F4C0" w14:textId="4A47CD5C" w:rsidR="00351BB0" w:rsidRPr="00490DC0" w:rsidRDefault="00351BB0" w:rsidP="006B0298">
            <w:pPr>
              <w:spacing w:before="120" w:after="120"/>
              <w:jc w:val="center"/>
            </w:pPr>
            <w:r w:rsidRPr="00351BB0">
              <w:t>3</w:t>
            </w:r>
          </w:p>
        </w:tc>
        <w:tc>
          <w:tcPr>
            <w:tcW w:w="5244" w:type="dxa"/>
          </w:tcPr>
          <w:p w14:paraId="3A574158" w14:textId="2D8FC075" w:rsidR="00351BB0" w:rsidRPr="00490DC0" w:rsidRDefault="00351BB0" w:rsidP="006B0298">
            <w:pPr>
              <w:spacing w:before="40"/>
            </w:pPr>
            <w:r w:rsidRPr="00351BB0">
              <w:t>PROGRESS Systemy Komputerowe Sp. z o.o.</w:t>
            </w:r>
          </w:p>
          <w:p w14:paraId="40728D68" w14:textId="248ACD96" w:rsidR="00351BB0" w:rsidRPr="00490DC0" w:rsidRDefault="00351BB0" w:rsidP="006B0298">
            <w:r w:rsidRPr="00351BB0">
              <w:t>Al. Mickiewicza</w:t>
            </w:r>
            <w:r w:rsidRPr="00490DC0">
              <w:t xml:space="preserve"> </w:t>
            </w:r>
            <w:r w:rsidRPr="00351BB0">
              <w:t>27</w:t>
            </w:r>
            <w:r w:rsidRPr="00490DC0">
              <w:t xml:space="preserve"> </w:t>
            </w:r>
          </w:p>
          <w:p w14:paraId="05A7B0B7" w14:textId="425B3672" w:rsidR="00351BB0" w:rsidRPr="00490DC0" w:rsidRDefault="00351BB0" w:rsidP="006B0298">
            <w:pPr>
              <w:spacing w:after="40"/>
              <w:jc w:val="both"/>
            </w:pPr>
            <w:r w:rsidRPr="00351BB0">
              <w:t>31-120</w:t>
            </w:r>
            <w:r w:rsidRPr="00490DC0">
              <w:t xml:space="preserve"> </w:t>
            </w:r>
            <w:r w:rsidRPr="00351BB0">
              <w:t>Kraków</w:t>
            </w:r>
          </w:p>
        </w:tc>
        <w:tc>
          <w:tcPr>
            <w:tcW w:w="2835" w:type="dxa"/>
            <w:vAlign w:val="center"/>
          </w:tcPr>
          <w:p w14:paraId="0D331F78" w14:textId="1FBB15FF" w:rsidR="00351BB0" w:rsidRPr="00490DC0" w:rsidRDefault="00351BB0" w:rsidP="006B0298">
            <w:pPr>
              <w:spacing w:before="120" w:after="120"/>
              <w:jc w:val="both"/>
            </w:pPr>
            <w:r w:rsidRPr="00351BB0">
              <w:t>54 612.00 zł</w:t>
            </w:r>
          </w:p>
        </w:tc>
      </w:tr>
    </w:tbl>
    <w:p w14:paraId="7978178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19743" w14:textId="77777777" w:rsidR="00507927" w:rsidRDefault="00507927">
      <w:r>
        <w:separator/>
      </w:r>
    </w:p>
  </w:endnote>
  <w:endnote w:type="continuationSeparator" w:id="0">
    <w:p w14:paraId="18DEB5D6" w14:textId="77777777" w:rsidR="00507927" w:rsidRDefault="00507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7C0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4A23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A1B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17B292">
        <v:line id="_x0000_s1025" style="position:absolute;left:0;text-align:left;z-index:251657728" from="-3.85pt,8.7pt" to="455.15pt,8.7pt"/>
      </w:pict>
    </w:r>
  </w:p>
  <w:p w14:paraId="15CBDE5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F4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F3D1A7" w14:textId="77777777" w:rsidR="009F189D" w:rsidRDefault="009F189D">
    <w:pPr>
      <w:pStyle w:val="Stopka"/>
      <w:tabs>
        <w:tab w:val="clear" w:pos="4536"/>
      </w:tabs>
      <w:jc w:val="center"/>
    </w:pPr>
  </w:p>
  <w:p w14:paraId="7ABEDA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EB984" w14:textId="77777777" w:rsidR="00507927" w:rsidRDefault="00507927">
      <w:r>
        <w:separator/>
      </w:r>
    </w:p>
  </w:footnote>
  <w:footnote w:type="continuationSeparator" w:id="0">
    <w:p w14:paraId="650441C5" w14:textId="77777777" w:rsidR="00507927" w:rsidRDefault="00507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80E61" w14:textId="77777777" w:rsidR="00351BB0" w:rsidRDefault="00351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6F27B" w14:textId="77777777" w:rsidR="00351BB0" w:rsidRDefault="00351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D552" w14:textId="77777777" w:rsidR="00351BB0" w:rsidRDefault="00351B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5B5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51BB0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0792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35B57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E4E4C"/>
  <w15:chartTrackingRefBased/>
  <w15:docId w15:val="{CE967A5C-C814-4F9B-ADBF-EB626AF0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2026-07-20T09:28:00Z</dcterms:created>
  <dcterms:modified xsi:type="dcterms:W3CDTF">2026-07-20T09:28:00Z</dcterms:modified>
</cp:coreProperties>
</file>