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EAD27" w14:textId="77777777" w:rsidR="009432A1" w:rsidRPr="00EB751D" w:rsidRDefault="00715701" w:rsidP="00EB751D">
      <w:pPr>
        <w:spacing w:after="600" w:line="276" w:lineRule="auto"/>
        <w:jc w:val="right"/>
        <w:rPr>
          <w:sz w:val="24"/>
          <w:szCs w:val="24"/>
        </w:rPr>
      </w:pPr>
      <w:r w:rsidRPr="00EB751D">
        <w:rPr>
          <w:sz w:val="24"/>
          <w:szCs w:val="24"/>
        </w:rPr>
        <w:t>Kraków</w:t>
      </w:r>
      <w:r w:rsidR="009432A1" w:rsidRPr="00EB751D">
        <w:rPr>
          <w:sz w:val="24"/>
          <w:szCs w:val="24"/>
        </w:rPr>
        <w:t xml:space="preserve"> dnia: </w:t>
      </w:r>
      <w:r w:rsidRPr="00EB751D">
        <w:rPr>
          <w:sz w:val="24"/>
          <w:szCs w:val="24"/>
        </w:rPr>
        <w:t>2026-07-20</w:t>
      </w:r>
    </w:p>
    <w:p w14:paraId="0855B379" w14:textId="77777777" w:rsidR="00715701" w:rsidRPr="00EB751D" w:rsidRDefault="00715701" w:rsidP="00EB751D">
      <w:pPr>
        <w:spacing w:line="276" w:lineRule="auto"/>
        <w:rPr>
          <w:b/>
          <w:bCs/>
          <w:sz w:val="24"/>
          <w:szCs w:val="24"/>
        </w:rPr>
      </w:pPr>
      <w:r w:rsidRPr="00EB751D">
        <w:rPr>
          <w:b/>
          <w:bCs/>
          <w:sz w:val="24"/>
          <w:szCs w:val="24"/>
        </w:rPr>
        <w:t>Szpital Miejski Specjalistyczny</w:t>
      </w:r>
    </w:p>
    <w:p w14:paraId="5AD2D7A3" w14:textId="77777777" w:rsidR="00715701" w:rsidRPr="00EB751D" w:rsidRDefault="00715701" w:rsidP="00EB751D">
      <w:pPr>
        <w:spacing w:line="276" w:lineRule="auto"/>
        <w:rPr>
          <w:b/>
          <w:bCs/>
          <w:sz w:val="24"/>
          <w:szCs w:val="24"/>
        </w:rPr>
      </w:pPr>
      <w:r w:rsidRPr="00EB751D">
        <w:rPr>
          <w:b/>
          <w:bCs/>
          <w:sz w:val="24"/>
          <w:szCs w:val="24"/>
        </w:rPr>
        <w:t>im. Gabriela Narutowicza w Krakowie</w:t>
      </w:r>
    </w:p>
    <w:p w14:paraId="62581A06" w14:textId="77777777" w:rsidR="009432A1" w:rsidRPr="00EB751D" w:rsidRDefault="00715701" w:rsidP="00EB751D">
      <w:pPr>
        <w:spacing w:line="276" w:lineRule="auto"/>
        <w:rPr>
          <w:sz w:val="24"/>
          <w:szCs w:val="24"/>
        </w:rPr>
      </w:pPr>
      <w:r w:rsidRPr="00EB751D">
        <w:rPr>
          <w:sz w:val="24"/>
          <w:szCs w:val="24"/>
        </w:rPr>
        <w:t>ul. Prądnicka</w:t>
      </w:r>
      <w:r w:rsidR="009432A1" w:rsidRPr="00EB751D">
        <w:rPr>
          <w:sz w:val="24"/>
          <w:szCs w:val="24"/>
        </w:rPr>
        <w:t xml:space="preserve"> </w:t>
      </w:r>
      <w:r w:rsidRPr="00EB751D">
        <w:rPr>
          <w:sz w:val="24"/>
          <w:szCs w:val="24"/>
        </w:rPr>
        <w:t>35-37</w:t>
      </w:r>
    </w:p>
    <w:p w14:paraId="68EB34CA" w14:textId="77777777" w:rsidR="009432A1" w:rsidRPr="00EB751D" w:rsidRDefault="00715701" w:rsidP="00EB751D">
      <w:pPr>
        <w:spacing w:line="276" w:lineRule="auto"/>
        <w:rPr>
          <w:sz w:val="24"/>
          <w:szCs w:val="24"/>
        </w:rPr>
      </w:pPr>
      <w:r w:rsidRPr="00EB751D">
        <w:rPr>
          <w:sz w:val="24"/>
          <w:szCs w:val="24"/>
        </w:rPr>
        <w:t>31-202</w:t>
      </w:r>
      <w:r w:rsidR="009432A1" w:rsidRPr="00EB751D">
        <w:rPr>
          <w:sz w:val="24"/>
          <w:szCs w:val="24"/>
        </w:rPr>
        <w:t xml:space="preserve"> </w:t>
      </w:r>
      <w:r w:rsidRPr="00EB751D">
        <w:rPr>
          <w:sz w:val="24"/>
          <w:szCs w:val="24"/>
        </w:rPr>
        <w:t>Kraków</w:t>
      </w:r>
    </w:p>
    <w:p w14:paraId="3554D1C1" w14:textId="202353C7" w:rsidR="009432A1" w:rsidRPr="00EB751D" w:rsidRDefault="009432A1" w:rsidP="009432A1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EB751D" w14:paraId="73029B2B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FFB534" w14:textId="77777777" w:rsidR="009432A1" w:rsidRPr="00EB751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EB751D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9D7486F" w14:textId="77777777" w:rsidR="009432A1" w:rsidRPr="00EB751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EB751D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4607C073" w14:textId="77777777" w:rsidR="00A80738" w:rsidRPr="00EB751D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EB751D">
        <w:rPr>
          <w:sz w:val="24"/>
          <w:szCs w:val="24"/>
        </w:rPr>
        <w:tab/>
        <w:t xml:space="preserve"> </w:t>
      </w:r>
    </w:p>
    <w:p w14:paraId="326ED11F" w14:textId="77777777" w:rsidR="009432A1" w:rsidRPr="00EB751D" w:rsidRDefault="009432A1" w:rsidP="00EB751D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EB751D">
        <w:rPr>
          <w:rFonts w:eastAsia="Calibri"/>
          <w:sz w:val="24"/>
          <w:szCs w:val="24"/>
          <w:lang w:eastAsia="en-US"/>
        </w:rPr>
        <w:t xml:space="preserve">Dotyczy </w:t>
      </w:r>
      <w:r w:rsidRPr="00EB751D">
        <w:rPr>
          <w:sz w:val="24"/>
          <w:szCs w:val="24"/>
        </w:rPr>
        <w:t>postępowania o udzielenie zamówienia publicznego</w:t>
      </w:r>
      <w:r w:rsidRPr="00EB751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EB751D" w14:paraId="1C920B86" w14:textId="77777777" w:rsidTr="00A652DF">
        <w:tc>
          <w:tcPr>
            <w:tcW w:w="2269" w:type="dxa"/>
          </w:tcPr>
          <w:p w14:paraId="605967D4" w14:textId="77777777" w:rsidR="009432A1" w:rsidRPr="00EB751D" w:rsidRDefault="009432A1" w:rsidP="00EB751D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EB751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0F11A7D" w14:textId="77777777" w:rsidR="009432A1" w:rsidRPr="00EB751D" w:rsidRDefault="00715701" w:rsidP="00EB751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EB751D">
              <w:rPr>
                <w:bCs/>
                <w:i/>
                <w:iCs/>
                <w:sz w:val="24"/>
                <w:szCs w:val="24"/>
              </w:rPr>
              <w:t>Zakup i dostawa odczynników do wykonania badań mikrobiologicznych wraz z dzierżawą analizatora - Podłoża do posiewów krwi i płynów ustrojowych wraz z dzierżawą analizatora</w:t>
            </w:r>
            <w:r w:rsidR="009432A1" w:rsidRPr="00EB751D">
              <w:rPr>
                <w:bCs/>
                <w:sz w:val="24"/>
                <w:szCs w:val="24"/>
              </w:rPr>
              <w:t>.</w:t>
            </w:r>
          </w:p>
        </w:tc>
      </w:tr>
      <w:tr w:rsidR="00715701" w:rsidRPr="00EB751D" w14:paraId="306F3B69" w14:textId="77777777" w:rsidTr="000E4A02">
        <w:tc>
          <w:tcPr>
            <w:tcW w:w="2269" w:type="dxa"/>
          </w:tcPr>
          <w:p w14:paraId="29D0CC8D" w14:textId="443DB174" w:rsidR="00715701" w:rsidRPr="00EB751D" w:rsidRDefault="00EB751D" w:rsidP="00EB751D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715701" w:rsidRPr="00EB751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A4411E4" w14:textId="0DCD7906" w:rsidR="00715701" w:rsidRPr="00EB751D" w:rsidRDefault="00EB751D" w:rsidP="00EB751D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br/>
            </w:r>
            <w:r w:rsidR="00715701" w:rsidRPr="00EB751D">
              <w:rPr>
                <w:b/>
                <w:sz w:val="24"/>
                <w:szCs w:val="24"/>
              </w:rPr>
              <w:t>ZP/33/2026</w:t>
            </w:r>
          </w:p>
        </w:tc>
      </w:tr>
    </w:tbl>
    <w:p w14:paraId="3646EDFB" w14:textId="20F71DF9" w:rsidR="00890B92" w:rsidRPr="00EB751D" w:rsidRDefault="00A80738" w:rsidP="00EB751D">
      <w:pPr>
        <w:spacing w:before="480" w:after="120" w:line="276" w:lineRule="auto"/>
        <w:jc w:val="both"/>
        <w:rPr>
          <w:sz w:val="24"/>
          <w:szCs w:val="24"/>
        </w:rPr>
      </w:pPr>
      <w:r w:rsidRPr="00EB751D">
        <w:rPr>
          <w:sz w:val="24"/>
          <w:szCs w:val="24"/>
        </w:rPr>
        <w:t xml:space="preserve">Zamawiający na podstawie art. </w:t>
      </w:r>
      <w:r w:rsidR="00890B92" w:rsidRPr="00EB751D">
        <w:rPr>
          <w:sz w:val="24"/>
          <w:szCs w:val="24"/>
        </w:rPr>
        <w:t>22</w:t>
      </w:r>
      <w:r w:rsidR="0043158A" w:rsidRPr="00EB751D">
        <w:rPr>
          <w:sz w:val="24"/>
          <w:szCs w:val="24"/>
        </w:rPr>
        <w:t>2</w:t>
      </w:r>
      <w:r w:rsidRPr="00EB751D">
        <w:rPr>
          <w:sz w:val="24"/>
          <w:szCs w:val="24"/>
        </w:rPr>
        <w:t xml:space="preserve"> ust. </w:t>
      </w:r>
      <w:r w:rsidR="00890B92" w:rsidRPr="00EB751D">
        <w:rPr>
          <w:sz w:val="24"/>
          <w:szCs w:val="24"/>
        </w:rPr>
        <w:t>4</w:t>
      </w:r>
      <w:r w:rsidRPr="00EB751D">
        <w:rPr>
          <w:sz w:val="24"/>
          <w:szCs w:val="24"/>
        </w:rPr>
        <w:t xml:space="preserve"> </w:t>
      </w:r>
      <w:r w:rsidR="00890B92" w:rsidRPr="00EB751D">
        <w:rPr>
          <w:bCs/>
          <w:sz w:val="24"/>
          <w:szCs w:val="24"/>
        </w:rPr>
        <w:t>ustawy z dnia 11 września 2019 r. Prawo zamówień publicznych</w:t>
      </w:r>
      <w:r w:rsidR="004C7E9B" w:rsidRPr="00EB751D">
        <w:rPr>
          <w:sz w:val="24"/>
          <w:szCs w:val="24"/>
        </w:rPr>
        <w:t xml:space="preserve"> </w:t>
      </w:r>
      <w:r w:rsidR="00890B92" w:rsidRPr="00EB751D">
        <w:rPr>
          <w:sz w:val="24"/>
          <w:szCs w:val="24"/>
        </w:rPr>
        <w:t>informuje, że kwota, jaką zamierza przeznaczyć na sfinansowanie zamówienia wynosi:</w:t>
      </w:r>
    </w:p>
    <w:p w14:paraId="5A2490EC" w14:textId="77777777" w:rsidR="0069085C" w:rsidRPr="00EB751D" w:rsidRDefault="00715701" w:rsidP="00A80738">
      <w:pPr>
        <w:spacing w:before="120" w:after="120"/>
        <w:jc w:val="both"/>
        <w:rPr>
          <w:sz w:val="22"/>
          <w:szCs w:val="22"/>
        </w:rPr>
      </w:pPr>
      <w:r w:rsidRPr="00EB751D">
        <w:rPr>
          <w:b/>
          <w:sz w:val="24"/>
          <w:szCs w:val="24"/>
        </w:rPr>
        <w:t>425 808.00</w:t>
      </w:r>
      <w:r w:rsidR="00890B92" w:rsidRPr="00EB751D">
        <w:rPr>
          <w:sz w:val="24"/>
          <w:szCs w:val="24"/>
        </w:rPr>
        <w:t xml:space="preserve"> zł brutto.</w:t>
      </w:r>
    </w:p>
    <w:p w14:paraId="47D8864D" w14:textId="77777777" w:rsidR="00890B92" w:rsidRPr="00EB751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A50646" w14:textId="77777777" w:rsidR="00890B92" w:rsidRPr="00EB751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DEE7E26" w14:textId="77777777" w:rsidR="00890B92" w:rsidRPr="00EB751D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9D8D56F" w14:textId="3B59EA1B" w:rsidR="00C236D3" w:rsidRPr="00EB751D" w:rsidRDefault="00EB751D" w:rsidP="00EB751D">
      <w:pPr>
        <w:pStyle w:val="Tekstpodstawowy"/>
        <w:spacing w:after="480" w:line="480" w:lineRule="auto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 xml:space="preserve">        </w:t>
      </w:r>
      <w:r w:rsidRPr="00EB751D">
        <w:rPr>
          <w:i/>
          <w:szCs w:val="24"/>
        </w:rPr>
        <w:t>Z-ca Przewodniczącego Komisji Przetargowej</w:t>
      </w:r>
      <w:r w:rsidRPr="00EB751D">
        <w:rPr>
          <w:i/>
          <w:szCs w:val="24"/>
        </w:rPr>
        <w:br/>
      </w:r>
      <w:r>
        <w:rPr>
          <w:i/>
          <w:szCs w:val="24"/>
        </w:rPr>
        <w:t xml:space="preserve"> </w:t>
      </w:r>
      <w:r w:rsidRPr="00EB751D">
        <w:rPr>
          <w:i/>
          <w:szCs w:val="24"/>
        </w:rPr>
        <w:t>Marta Szarek</w:t>
      </w:r>
    </w:p>
    <w:sectPr w:rsidR="00C236D3" w:rsidRPr="00EB751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7BD31" w14:textId="77777777" w:rsidR="00417556" w:rsidRDefault="00417556">
      <w:r>
        <w:separator/>
      </w:r>
    </w:p>
  </w:endnote>
  <w:endnote w:type="continuationSeparator" w:id="0">
    <w:p w14:paraId="2B7FEE97" w14:textId="77777777" w:rsidR="00417556" w:rsidRDefault="00417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285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261F5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C9BEA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5464F6C" w14:textId="009A5274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EF5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FCC45C" w14:textId="77777777" w:rsidR="009F189D" w:rsidRDefault="009F189D">
    <w:pPr>
      <w:pStyle w:val="Stopka"/>
      <w:tabs>
        <w:tab w:val="clear" w:pos="4536"/>
      </w:tabs>
      <w:jc w:val="center"/>
    </w:pPr>
  </w:p>
  <w:p w14:paraId="2D05D9A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55EF9" w14:textId="77777777" w:rsidR="00417556" w:rsidRDefault="00417556">
      <w:r>
        <w:separator/>
      </w:r>
    </w:p>
  </w:footnote>
  <w:footnote w:type="continuationSeparator" w:id="0">
    <w:p w14:paraId="017DB83D" w14:textId="77777777" w:rsidR="00417556" w:rsidRDefault="00417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3D6BD" w14:textId="77777777" w:rsidR="00715701" w:rsidRDefault="007157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2A1E5" w14:textId="77777777" w:rsidR="00715701" w:rsidRDefault="007157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B4DEA" w14:textId="77777777" w:rsidR="00715701" w:rsidRDefault="007157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7556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17556"/>
    <w:rsid w:val="00423179"/>
    <w:rsid w:val="0043158A"/>
    <w:rsid w:val="00490DC0"/>
    <w:rsid w:val="00493F8C"/>
    <w:rsid w:val="004C7E9B"/>
    <w:rsid w:val="00524583"/>
    <w:rsid w:val="0069085C"/>
    <w:rsid w:val="00715701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B751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B282BB"/>
  <w15:chartTrackingRefBased/>
  <w15:docId w15:val="{AF927A8B-55AD-4B1B-89E8-F46ED22E1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95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2026-07-20T06:45:00Z</cp:lastPrinted>
  <dcterms:created xsi:type="dcterms:W3CDTF">2026-07-20T06:44:00Z</dcterms:created>
  <dcterms:modified xsi:type="dcterms:W3CDTF">2026-07-20T06:45:00Z</dcterms:modified>
</cp:coreProperties>
</file>