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58EC40A8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4438E67D" w:rsidR="00760AEB" w:rsidRPr="00541840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50AEF" w:rsidRPr="00C50AEF">
        <w:rPr>
          <w:rFonts w:ascii="Verdana" w:hAnsi="Verdana"/>
          <w:b/>
          <w:sz w:val="18"/>
          <w:szCs w:val="18"/>
        </w:rPr>
        <w:t>Zakup wielofunkcyjnego urządzenia 4 w 1 do druku 3D w technologii DIW oraz obróbki CNC wraz z dedykowanym oprogramowaniem i podstawowymi akcesoriami dla WIMiC KC-DE-zp.25.324.2026</w:t>
      </w:r>
      <w:r w:rsidR="00C50AEF">
        <w:rPr>
          <w:rFonts w:ascii="Verdana" w:hAnsi="Verdana"/>
          <w:b/>
          <w:sz w:val="18"/>
          <w:szCs w:val="18"/>
        </w:rPr>
        <w:t>,</w:t>
      </w:r>
      <w:r w:rsidR="00811AAB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6F5D07A4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</w:t>
      </w:r>
      <w:r w:rsidRPr="00541840">
        <w:rPr>
          <w:rFonts w:ascii="Verdana" w:hAnsi="Verdana"/>
          <w:sz w:val="18"/>
          <w:szCs w:val="18"/>
        </w:rPr>
        <w:t>: ........................................ PLN</w:t>
      </w:r>
    </w:p>
    <w:p w14:paraId="6EFD8E7A" w14:textId="0420B60B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.........................................</w:t>
      </w:r>
      <w:r w:rsidR="003511EC">
        <w:rPr>
          <w:rFonts w:ascii="Verdana" w:hAnsi="Verdana"/>
          <w:sz w:val="18"/>
          <w:szCs w:val="18"/>
        </w:rPr>
        <w:t>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61FE4323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</w:t>
      </w:r>
    </w:p>
    <w:p w14:paraId="60698B42" w14:textId="77777777" w:rsidR="00AE2ADC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1E087AA1" w14:textId="77777777" w:rsidR="00927375" w:rsidRPr="00541840" w:rsidRDefault="00927375" w:rsidP="00AE2ADC">
      <w:pPr>
        <w:jc w:val="both"/>
        <w:rPr>
          <w:rFonts w:ascii="Verdana" w:hAnsi="Verdana"/>
          <w:sz w:val="18"/>
          <w:szCs w:val="18"/>
        </w:rPr>
      </w:pP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49BD94EA" w14:textId="5E41055F" w:rsidR="003511EC" w:rsidRDefault="003511EC" w:rsidP="003511EC">
      <w:pPr>
        <w:jc w:val="both"/>
        <w:rPr>
          <w:rFonts w:ascii="Verdana" w:hAnsi="Verdana"/>
          <w:sz w:val="18"/>
          <w:szCs w:val="18"/>
        </w:rPr>
      </w:pPr>
      <w:bookmarkStart w:id="0" w:name="_Hlk184300427"/>
      <w:r>
        <w:rPr>
          <w:rFonts w:ascii="Verdana" w:hAnsi="Verdana"/>
          <w:b/>
          <w:bCs/>
          <w:sz w:val="18"/>
          <w:szCs w:val="18"/>
        </w:rPr>
        <w:t>P</w:t>
      </w:r>
      <w:r w:rsidRPr="003511EC">
        <w:rPr>
          <w:rFonts w:ascii="Verdana" w:hAnsi="Verdana"/>
          <w:b/>
          <w:bCs/>
          <w:sz w:val="18"/>
          <w:szCs w:val="18"/>
        </w:rPr>
        <w:t>roducent</w:t>
      </w:r>
      <w:r w:rsidR="00811AAB">
        <w:rPr>
          <w:rFonts w:ascii="Verdana" w:hAnsi="Verdana"/>
          <w:b/>
          <w:bCs/>
          <w:sz w:val="18"/>
          <w:szCs w:val="18"/>
        </w:rPr>
        <w:t xml:space="preserve"> i mode</w:t>
      </w:r>
      <w:r w:rsidR="00C50AEF">
        <w:rPr>
          <w:rFonts w:ascii="Verdana" w:hAnsi="Verdana"/>
          <w:b/>
          <w:bCs/>
          <w:sz w:val="18"/>
          <w:szCs w:val="18"/>
        </w:rPr>
        <w:t>l:</w:t>
      </w:r>
      <w:r>
        <w:rPr>
          <w:rFonts w:ascii="Verdana" w:hAnsi="Verdana"/>
          <w:b/>
          <w:bCs/>
          <w:sz w:val="18"/>
          <w:szCs w:val="18"/>
        </w:rPr>
        <w:t>…………………………………………………</w:t>
      </w:r>
      <w:r w:rsidR="007B162C">
        <w:rPr>
          <w:rFonts w:ascii="Verdana" w:hAnsi="Verdana"/>
          <w:b/>
          <w:bCs/>
          <w:sz w:val="18"/>
          <w:szCs w:val="18"/>
        </w:rPr>
        <w:t>…</w:t>
      </w:r>
      <w:r w:rsidR="00C50AEF">
        <w:rPr>
          <w:rFonts w:ascii="Verdana" w:hAnsi="Verdana"/>
          <w:b/>
          <w:bCs/>
          <w:sz w:val="18"/>
          <w:szCs w:val="18"/>
        </w:rPr>
        <w:t xml:space="preserve"> </w:t>
      </w:r>
      <w:r w:rsidR="007B162C" w:rsidRPr="00AA5C49">
        <w:rPr>
          <w:rFonts w:ascii="Verdana" w:hAnsi="Verdana"/>
          <w:sz w:val="18"/>
          <w:szCs w:val="18"/>
        </w:rPr>
        <w:t>(należy podać)</w:t>
      </w:r>
    </w:p>
    <w:p w14:paraId="378909DB" w14:textId="4AEB47CD" w:rsidR="00045CFB" w:rsidRPr="003511EC" w:rsidRDefault="00045CFB" w:rsidP="003511EC">
      <w:pPr>
        <w:jc w:val="both"/>
        <w:rPr>
          <w:rFonts w:ascii="Verdana" w:hAnsi="Verdana"/>
          <w:b/>
          <w:bCs/>
          <w:sz w:val="18"/>
          <w:szCs w:val="18"/>
        </w:rPr>
      </w:pPr>
      <w:r w:rsidRPr="00045CFB">
        <w:rPr>
          <w:rFonts w:ascii="Verdana" w:hAnsi="Verdana"/>
          <w:b/>
          <w:bCs/>
          <w:sz w:val="18"/>
          <w:szCs w:val="18"/>
        </w:rPr>
        <w:t>Nazwa oprogramowania</w:t>
      </w:r>
      <w:r w:rsidR="00C50AEF">
        <w:rPr>
          <w:rFonts w:ascii="Verdana" w:hAnsi="Verdana"/>
          <w:b/>
          <w:bCs/>
          <w:sz w:val="18"/>
          <w:szCs w:val="18"/>
        </w:rPr>
        <w:t>:</w:t>
      </w:r>
      <w:r>
        <w:rPr>
          <w:rFonts w:ascii="Verdana" w:hAnsi="Verdana"/>
          <w:sz w:val="18"/>
          <w:szCs w:val="18"/>
        </w:rPr>
        <w:t xml:space="preserve"> </w:t>
      </w:r>
      <w:r w:rsidRPr="00C50AEF">
        <w:rPr>
          <w:rFonts w:ascii="Verdana" w:hAnsi="Verdana"/>
          <w:b/>
          <w:bCs/>
          <w:sz w:val="18"/>
          <w:szCs w:val="18"/>
        </w:rPr>
        <w:t>……………………………………………</w:t>
      </w:r>
      <w:r w:rsidR="00C50AEF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(należy podać)</w:t>
      </w:r>
    </w:p>
    <w:p w14:paraId="7AEEB7F0" w14:textId="77777777" w:rsidR="006E501F" w:rsidRPr="003511EC" w:rsidRDefault="006E501F" w:rsidP="006E501F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0D8B4955" w14:textId="30E766B4" w:rsidR="00AE2ADC" w:rsidRDefault="00646BA4" w:rsidP="003511EC">
      <w:pPr>
        <w:jc w:val="both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Okres udzielonej g</w:t>
      </w:r>
      <w:r w:rsidR="00576ADB" w:rsidRPr="00576ADB">
        <w:rPr>
          <w:rFonts w:ascii="Verdana" w:hAnsi="Verdana"/>
          <w:b/>
          <w:bCs/>
          <w:sz w:val="18"/>
          <w:szCs w:val="18"/>
        </w:rPr>
        <w:t>warancj</w:t>
      </w:r>
      <w:r>
        <w:rPr>
          <w:rFonts w:ascii="Verdana" w:hAnsi="Verdana"/>
          <w:b/>
          <w:bCs/>
          <w:sz w:val="18"/>
          <w:szCs w:val="18"/>
        </w:rPr>
        <w:t>i</w:t>
      </w:r>
      <w:r w:rsidR="00576ADB" w:rsidRPr="00576ADB">
        <w:rPr>
          <w:rFonts w:ascii="Verdana" w:hAnsi="Verdana"/>
          <w:b/>
          <w:bCs/>
          <w:sz w:val="18"/>
          <w:szCs w:val="18"/>
        </w:rPr>
        <w:t>:</w:t>
      </w:r>
      <w:r w:rsidR="00576ADB">
        <w:rPr>
          <w:rFonts w:ascii="Verdana" w:hAnsi="Verdana"/>
          <w:sz w:val="18"/>
          <w:szCs w:val="18"/>
        </w:rPr>
        <w:t xml:space="preserve"> </w:t>
      </w:r>
      <w:r w:rsidR="00045CFB">
        <w:rPr>
          <w:rFonts w:ascii="Verdana" w:hAnsi="Verdana"/>
          <w:b/>
          <w:bCs/>
          <w:sz w:val="18"/>
          <w:szCs w:val="18"/>
        </w:rPr>
        <w:t>…………….</w:t>
      </w:r>
      <w:r w:rsidR="00576ADB" w:rsidRPr="00646BA4">
        <w:rPr>
          <w:rFonts w:ascii="Verdana" w:hAnsi="Verdana"/>
          <w:b/>
          <w:bCs/>
          <w:sz w:val="18"/>
          <w:szCs w:val="18"/>
        </w:rPr>
        <w:t xml:space="preserve"> </w:t>
      </w:r>
      <w:r w:rsidR="00045CFB">
        <w:rPr>
          <w:rFonts w:ascii="Verdana" w:hAnsi="Verdana"/>
          <w:b/>
          <w:bCs/>
          <w:sz w:val="18"/>
          <w:szCs w:val="18"/>
        </w:rPr>
        <w:t>m</w:t>
      </w:r>
      <w:r w:rsidR="00576ADB" w:rsidRPr="00646BA4">
        <w:rPr>
          <w:rFonts w:ascii="Verdana" w:hAnsi="Verdana"/>
          <w:b/>
          <w:bCs/>
          <w:sz w:val="18"/>
          <w:szCs w:val="18"/>
        </w:rPr>
        <w:t>iesięcy</w:t>
      </w:r>
      <w:r w:rsidR="00045CFB">
        <w:rPr>
          <w:rFonts w:ascii="Verdana" w:hAnsi="Verdana"/>
          <w:b/>
          <w:bCs/>
          <w:sz w:val="18"/>
          <w:szCs w:val="18"/>
        </w:rPr>
        <w:t>*</w:t>
      </w:r>
      <w:r w:rsidR="00045CFB" w:rsidRPr="00045CFB">
        <w:rPr>
          <w:rFonts w:ascii="Verdana" w:hAnsi="Verdana"/>
          <w:sz w:val="18"/>
          <w:szCs w:val="18"/>
        </w:rPr>
        <w:t xml:space="preserve">) </w:t>
      </w:r>
      <w:r w:rsidR="00045CFB" w:rsidRPr="007B162C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ofert).</w:t>
      </w:r>
    </w:p>
    <w:p w14:paraId="2443FD15" w14:textId="6B8D7B8A" w:rsidR="00045CFB" w:rsidRDefault="00045CFB" w:rsidP="003511EC">
      <w:pPr>
        <w:jc w:val="both"/>
        <w:rPr>
          <w:rFonts w:ascii="Verdana" w:hAnsi="Verdana"/>
          <w:sz w:val="18"/>
          <w:szCs w:val="18"/>
        </w:rPr>
      </w:pPr>
      <w:r w:rsidRPr="00045CFB">
        <w:rPr>
          <w:rFonts w:ascii="Verdana" w:hAnsi="Verdana"/>
          <w:sz w:val="18"/>
          <w:szCs w:val="18"/>
        </w:rPr>
        <w:t xml:space="preserve">*)Zamawiający informuje, że w przypadku braku wpisania </w:t>
      </w:r>
      <w:r>
        <w:rPr>
          <w:rFonts w:ascii="Verdana" w:hAnsi="Verdana"/>
          <w:sz w:val="18"/>
          <w:szCs w:val="18"/>
        </w:rPr>
        <w:t>okresu gwarancji</w:t>
      </w:r>
      <w:r w:rsidRPr="00045CFB">
        <w:rPr>
          <w:rFonts w:ascii="Verdana" w:hAnsi="Verdana"/>
          <w:sz w:val="18"/>
          <w:szCs w:val="18"/>
        </w:rPr>
        <w:t xml:space="preserve"> przez Wykonawcę, Zamawiający przyjmie </w:t>
      </w:r>
      <w:r>
        <w:rPr>
          <w:rFonts w:ascii="Verdana" w:hAnsi="Verdana"/>
          <w:sz w:val="18"/>
          <w:szCs w:val="18"/>
        </w:rPr>
        <w:t>okres gwarancji minimalny</w:t>
      </w:r>
      <w:r w:rsidRPr="00045CFB">
        <w:rPr>
          <w:rFonts w:ascii="Verdana" w:hAnsi="Verdana"/>
          <w:sz w:val="18"/>
          <w:szCs w:val="18"/>
        </w:rPr>
        <w:t xml:space="preserve"> wskazany w SWZ.</w:t>
      </w:r>
    </w:p>
    <w:p w14:paraId="179ED35F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7DC37BE8" w:rsidR="00760AEB" w:rsidRPr="00541840" w:rsidRDefault="00D90F6D" w:rsidP="00203D6A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541840">
        <w:rPr>
          <w:rFonts w:ascii="Verdana" w:hAnsi="Verdana"/>
          <w:sz w:val="18"/>
          <w:szCs w:val="18"/>
        </w:rPr>
        <w:t xml:space="preserve">:  </w:t>
      </w:r>
      <w:r w:rsidR="00203D6A" w:rsidRPr="00541840">
        <w:rPr>
          <w:rFonts w:ascii="Verdana" w:hAnsi="Verdana"/>
          <w:sz w:val="18"/>
          <w:szCs w:val="18"/>
        </w:rPr>
        <w:t>……</w:t>
      </w:r>
      <w:r w:rsidR="00D002C7" w:rsidRPr="00541840">
        <w:rPr>
          <w:rFonts w:ascii="Verdana" w:hAnsi="Verdana"/>
          <w:sz w:val="18"/>
          <w:szCs w:val="18"/>
        </w:rPr>
        <w:t xml:space="preserve">dni </w:t>
      </w:r>
      <w:r w:rsidRPr="00541840">
        <w:rPr>
          <w:rFonts w:ascii="Verdana" w:hAnsi="Verdana"/>
          <w:sz w:val="18"/>
          <w:szCs w:val="18"/>
        </w:rPr>
        <w:t xml:space="preserve">od daty </w:t>
      </w:r>
      <w:r w:rsidR="006278FE">
        <w:rPr>
          <w:rFonts w:ascii="Verdana" w:hAnsi="Verdana"/>
          <w:sz w:val="18"/>
          <w:szCs w:val="18"/>
        </w:rPr>
        <w:t>otrzymania zamówienia potwierdzonego przez MNiSW</w:t>
      </w:r>
      <w:r w:rsidR="00203D6A" w:rsidRPr="00541840">
        <w:rPr>
          <w:rFonts w:ascii="Verdana" w:hAnsi="Verdana"/>
          <w:sz w:val="18"/>
          <w:szCs w:val="18"/>
        </w:rPr>
        <w:t>*</w:t>
      </w:r>
      <w:r w:rsidR="00576ADB">
        <w:rPr>
          <w:rFonts w:ascii="Verdana" w:hAnsi="Verdana"/>
          <w:sz w:val="18"/>
          <w:szCs w:val="18"/>
        </w:rPr>
        <w:t>)</w:t>
      </w:r>
      <w:bookmarkEnd w:id="0"/>
      <w:r w:rsidR="00203D6A" w:rsidRPr="00541840">
        <w:rPr>
          <w:rFonts w:ascii="Verdana" w:hAnsi="Verdana"/>
          <w:sz w:val="18"/>
          <w:szCs w:val="18"/>
        </w:rPr>
        <w:t xml:space="preserve"> </w:t>
      </w:r>
      <w:r w:rsidR="00203D6A" w:rsidRPr="007B162C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ofert).</w:t>
      </w:r>
    </w:p>
    <w:p w14:paraId="012EFD3E" w14:textId="4B24B162" w:rsidR="00A105DD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541840">
        <w:rPr>
          <w:rFonts w:ascii="Verdana" w:hAnsi="Verdana"/>
          <w:bCs/>
          <w:iCs/>
          <w:sz w:val="18"/>
          <w:szCs w:val="18"/>
        </w:rPr>
        <w:t>*)Zamawiający informuje, że w przypadku braku wpisania terminu realizacji przez Wykonawcę, Zamawiający przyjmie termin maksymalny wskazany w SWZ.</w:t>
      </w:r>
    </w:p>
    <w:p w14:paraId="4BDD838F" w14:textId="77777777" w:rsidR="00927375" w:rsidRDefault="00927375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62A3D5E2" w14:textId="559E62DC" w:rsidR="00927375" w:rsidRPr="00045CFB" w:rsidRDefault="00927375" w:rsidP="00203D6A">
      <w:pPr>
        <w:widowControl w:val="0"/>
        <w:ind w:right="1"/>
        <w:jc w:val="both"/>
        <w:rPr>
          <w:rFonts w:ascii="Verdana" w:hAnsi="Verdana"/>
          <w:bCs/>
          <w:i/>
          <w:sz w:val="18"/>
          <w:szCs w:val="18"/>
        </w:rPr>
      </w:pPr>
      <w:r w:rsidRPr="00045CFB">
        <w:rPr>
          <w:rFonts w:ascii="Verdana" w:hAnsi="Verdana"/>
          <w:bCs/>
          <w:i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045CFB">
        <w:rPr>
          <w:rFonts w:ascii="Verdana" w:hAnsi="Verdana"/>
          <w:b/>
          <w:i/>
          <w:sz w:val="18"/>
          <w:szCs w:val="18"/>
        </w:rPr>
        <w:t>na drukarki 3D</w:t>
      </w:r>
      <w:r w:rsidRPr="00045CFB">
        <w:rPr>
          <w:rFonts w:ascii="Verdana" w:hAnsi="Verdana"/>
          <w:bCs/>
          <w:i/>
          <w:sz w:val="18"/>
          <w:szCs w:val="18"/>
        </w:rPr>
        <w:t xml:space="preserve">  wchodzące w zakres niniejszego zamówienia. Po przedstawieniu przez Zamawiającego zamówienia potwierdzonego przez organ nadzorujący Zamawiającego Wykonawca uwzględni w wystawionej fakturze 0% stawkę podatku VAT.  </w:t>
      </w:r>
    </w:p>
    <w:p w14:paraId="23662CC5" w14:textId="77777777" w:rsidR="00203D6A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541840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41840">
        <w:rPr>
          <w:rFonts w:ascii="Verdana" w:hAnsi="Verdana"/>
          <w:b/>
          <w:sz w:val="18"/>
          <w:szCs w:val="18"/>
        </w:rPr>
        <w:t xml:space="preserve"> TAK/NIE</w:t>
      </w:r>
    </w:p>
    <w:p w14:paraId="43BDC172" w14:textId="32F4F111" w:rsidR="00FE665E" w:rsidRPr="00541840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Termin płatności: </w:t>
      </w:r>
      <w:r w:rsidRPr="00541840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4B788B" w14:textId="77777777" w:rsidR="00C86396" w:rsidRPr="00541840" w:rsidRDefault="00C86396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jesteśmy związani niniejszą ofertą do terminu wskazanego w SWZ.</w:t>
      </w:r>
    </w:p>
    <w:p w14:paraId="70DB15C4" w14:textId="77777777" w:rsidR="00927375" w:rsidRPr="00927375" w:rsidRDefault="00D90F6D" w:rsidP="009273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  <w:r w:rsidR="00927375" w:rsidRPr="00927375">
        <w:t xml:space="preserve"> </w:t>
      </w:r>
    </w:p>
    <w:p w14:paraId="354F1A09" w14:textId="7C8D266E" w:rsidR="00927375" w:rsidRPr="00927375" w:rsidRDefault="00927375" w:rsidP="009273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27375">
        <w:rPr>
          <w:rFonts w:ascii="Verdana" w:hAnsi="Verdana"/>
          <w:color w:val="000000"/>
          <w:sz w:val="18"/>
          <w:szCs w:val="18"/>
        </w:rPr>
        <w:t xml:space="preserve">Jesteśmy świadomi, że po rozstrzygnięciu przetargu, Zamawiający zgodnie z ustawą z dnia 11 marca 2004 r. o podatku od towarów i usług (t. j. Dz. U. 2011 Nr 177 poz. 1054 z późn. zm.) będzie się ubiegał o zastosowanie przy zakupie 0% stawki VAT na </w:t>
      </w:r>
      <w:r w:rsidRPr="00927375">
        <w:rPr>
          <w:rFonts w:ascii="Verdana" w:hAnsi="Verdana"/>
          <w:b/>
          <w:bCs/>
          <w:color w:val="000000"/>
          <w:sz w:val="18"/>
          <w:szCs w:val="18"/>
        </w:rPr>
        <w:t>drukark</w:t>
      </w:r>
      <w:r>
        <w:rPr>
          <w:rFonts w:ascii="Verdana" w:hAnsi="Verdana"/>
          <w:b/>
          <w:bCs/>
          <w:color w:val="000000"/>
          <w:sz w:val="18"/>
          <w:szCs w:val="18"/>
        </w:rPr>
        <w:t>ę</w:t>
      </w:r>
      <w:r w:rsidRPr="00927375">
        <w:rPr>
          <w:rFonts w:ascii="Verdana" w:hAnsi="Verdana"/>
          <w:b/>
          <w:bCs/>
          <w:color w:val="000000"/>
          <w:sz w:val="18"/>
          <w:szCs w:val="18"/>
        </w:rPr>
        <w:t xml:space="preserve"> 3D</w:t>
      </w:r>
      <w:r w:rsidRPr="00927375">
        <w:rPr>
          <w:rFonts w:ascii="Verdana" w:hAnsi="Verdana"/>
          <w:color w:val="000000"/>
          <w:sz w:val="18"/>
          <w:szCs w:val="18"/>
        </w:rPr>
        <w:t xml:space="preserve">   w zakresie objętym zwolnieniem – zgodnie z art. 83 ust. 1 pkt 26 przywołanej ustawy. </w:t>
      </w:r>
    </w:p>
    <w:p w14:paraId="76A579B6" w14:textId="7C1D716B" w:rsidR="00D90F6D" w:rsidRPr="00927375" w:rsidRDefault="00927375" w:rsidP="009273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27375">
        <w:rPr>
          <w:rFonts w:ascii="Verdana" w:hAnsi="Verdana"/>
          <w:color w:val="000000"/>
          <w:sz w:val="18"/>
          <w:szCs w:val="18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rFonts w:ascii="Verdana" w:hAnsi="Verdana"/>
          <w:color w:val="000000"/>
          <w:sz w:val="18"/>
          <w:szCs w:val="18"/>
        </w:rPr>
        <w:t>a</w:t>
      </w:r>
      <w:r w:rsidRPr="00927375">
        <w:rPr>
          <w:rFonts w:ascii="Verdana" w:hAnsi="Verdana"/>
          <w:color w:val="000000"/>
          <w:sz w:val="18"/>
          <w:szCs w:val="18"/>
        </w:rPr>
        <w:t xml:space="preserve"> w zamówieniu skierowanym do Wykonawcy </w:t>
      </w:r>
      <w:r w:rsidRPr="00927375">
        <w:rPr>
          <w:rFonts w:ascii="Verdana" w:hAnsi="Verdana"/>
          <w:b/>
          <w:bCs/>
          <w:color w:val="000000"/>
          <w:sz w:val="18"/>
          <w:szCs w:val="18"/>
        </w:rPr>
        <w:t>drukarka 3D</w:t>
      </w:r>
      <w:r w:rsidRPr="00927375">
        <w:rPr>
          <w:rFonts w:ascii="Verdana" w:hAnsi="Verdana"/>
          <w:color w:val="000000"/>
          <w:sz w:val="18"/>
          <w:szCs w:val="18"/>
        </w:rPr>
        <w:t xml:space="preserve">  - </w:t>
      </w:r>
      <w:r>
        <w:rPr>
          <w:rFonts w:ascii="Verdana" w:hAnsi="Verdana"/>
          <w:color w:val="000000"/>
          <w:sz w:val="18"/>
          <w:szCs w:val="18"/>
        </w:rPr>
        <w:t>jest</w:t>
      </w:r>
      <w:r w:rsidRPr="00927375">
        <w:rPr>
          <w:rFonts w:ascii="Verdana" w:hAnsi="Verdana"/>
          <w:color w:val="000000"/>
          <w:sz w:val="18"/>
          <w:szCs w:val="18"/>
        </w:rPr>
        <w:t xml:space="preserve"> przeznaczon</w:t>
      </w:r>
      <w:r>
        <w:rPr>
          <w:rFonts w:ascii="Verdana" w:hAnsi="Verdana"/>
          <w:color w:val="000000"/>
          <w:sz w:val="18"/>
          <w:szCs w:val="18"/>
        </w:rPr>
        <w:t>a</w:t>
      </w:r>
      <w:r w:rsidRPr="00927375">
        <w:rPr>
          <w:rFonts w:ascii="Verdana" w:hAnsi="Verdana"/>
          <w:color w:val="000000"/>
          <w:sz w:val="18"/>
          <w:szCs w:val="18"/>
        </w:rPr>
        <w:t xml:space="preserve"> dla placówki oświatowej -  zgodnie z ustawą z dnia 11 marca 2004 r. o podatku od towarów i usług (Dz.U. z dnia 5 kwietnia 2004 r.) o podatku od towarów i usług (t. j. Dz. U. 2011 Nr 177 poz. 1054 z późn. zm.)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184867A" w14:textId="03F4F1F1" w:rsidR="00811AAB" w:rsidRDefault="00D90F6D" w:rsidP="009A405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</w:t>
      </w:r>
    </w:p>
    <w:p w14:paraId="0A03E5B3" w14:textId="760178CF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1A7EBA34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</w:t>
      </w:r>
      <w:r w:rsidR="003511EC">
        <w:rPr>
          <w:rFonts w:ascii="Verdana" w:hAnsi="Verdana"/>
          <w:sz w:val="18"/>
          <w:szCs w:val="18"/>
        </w:rPr>
        <w:t>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B2551A6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FADFD" w14:textId="77777777" w:rsidR="00630970" w:rsidRDefault="00630970">
      <w:r>
        <w:separator/>
      </w:r>
    </w:p>
  </w:endnote>
  <w:endnote w:type="continuationSeparator" w:id="0">
    <w:p w14:paraId="4DFE53EB" w14:textId="77777777" w:rsidR="00630970" w:rsidRDefault="00630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16C09" w14:textId="77777777" w:rsidR="00630970" w:rsidRDefault="00630970">
      <w:r>
        <w:separator/>
      </w:r>
    </w:p>
  </w:footnote>
  <w:footnote w:type="continuationSeparator" w:id="0">
    <w:p w14:paraId="237DD119" w14:textId="77777777" w:rsidR="00630970" w:rsidRDefault="00630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45CFB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0F7035"/>
    <w:rsid w:val="00106636"/>
    <w:rsid w:val="001115E3"/>
    <w:rsid w:val="00116EC6"/>
    <w:rsid w:val="00123482"/>
    <w:rsid w:val="00124E3F"/>
    <w:rsid w:val="0014028B"/>
    <w:rsid w:val="001420A7"/>
    <w:rsid w:val="0014794F"/>
    <w:rsid w:val="0015232E"/>
    <w:rsid w:val="00156084"/>
    <w:rsid w:val="00173342"/>
    <w:rsid w:val="001801DD"/>
    <w:rsid w:val="001A1BC7"/>
    <w:rsid w:val="001A4222"/>
    <w:rsid w:val="001A4A5E"/>
    <w:rsid w:val="001B2C9A"/>
    <w:rsid w:val="001C0556"/>
    <w:rsid w:val="001C10DA"/>
    <w:rsid w:val="001D28A2"/>
    <w:rsid w:val="001D4612"/>
    <w:rsid w:val="001E442A"/>
    <w:rsid w:val="001E448C"/>
    <w:rsid w:val="001F1CD7"/>
    <w:rsid w:val="00203D6A"/>
    <w:rsid w:val="00207E98"/>
    <w:rsid w:val="00223FF2"/>
    <w:rsid w:val="0026316F"/>
    <w:rsid w:val="00265F89"/>
    <w:rsid w:val="002723B0"/>
    <w:rsid w:val="0029472B"/>
    <w:rsid w:val="00294D6D"/>
    <w:rsid w:val="00295D3E"/>
    <w:rsid w:val="002A62F1"/>
    <w:rsid w:val="002C0B6A"/>
    <w:rsid w:val="002C123A"/>
    <w:rsid w:val="002C5511"/>
    <w:rsid w:val="002E7A54"/>
    <w:rsid w:val="002F3454"/>
    <w:rsid w:val="002F7019"/>
    <w:rsid w:val="0030439D"/>
    <w:rsid w:val="00315A4A"/>
    <w:rsid w:val="0032134D"/>
    <w:rsid w:val="00330366"/>
    <w:rsid w:val="00330509"/>
    <w:rsid w:val="003361CD"/>
    <w:rsid w:val="003511EC"/>
    <w:rsid w:val="00363ECC"/>
    <w:rsid w:val="00392510"/>
    <w:rsid w:val="003A1555"/>
    <w:rsid w:val="003B182C"/>
    <w:rsid w:val="003B435F"/>
    <w:rsid w:val="003B5251"/>
    <w:rsid w:val="003B5D70"/>
    <w:rsid w:val="003C1A10"/>
    <w:rsid w:val="003C478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28E6"/>
    <w:rsid w:val="00457F06"/>
    <w:rsid w:val="004623C5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3724C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2650B"/>
    <w:rsid w:val="006278FE"/>
    <w:rsid w:val="00630970"/>
    <w:rsid w:val="0063384F"/>
    <w:rsid w:val="00635DC9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73F1A"/>
    <w:rsid w:val="006815F6"/>
    <w:rsid w:val="006A5BCC"/>
    <w:rsid w:val="006C0F22"/>
    <w:rsid w:val="006D3738"/>
    <w:rsid w:val="006D4DE7"/>
    <w:rsid w:val="006E501F"/>
    <w:rsid w:val="006E5B84"/>
    <w:rsid w:val="006F1419"/>
    <w:rsid w:val="00711664"/>
    <w:rsid w:val="007121DC"/>
    <w:rsid w:val="007141EE"/>
    <w:rsid w:val="0071709F"/>
    <w:rsid w:val="007173A8"/>
    <w:rsid w:val="0072085E"/>
    <w:rsid w:val="00725136"/>
    <w:rsid w:val="007406D4"/>
    <w:rsid w:val="00741F6A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B162C"/>
    <w:rsid w:val="007C0B52"/>
    <w:rsid w:val="007C6AB0"/>
    <w:rsid w:val="00811AAB"/>
    <w:rsid w:val="008135FF"/>
    <w:rsid w:val="00825C32"/>
    <w:rsid w:val="00833933"/>
    <w:rsid w:val="00846D74"/>
    <w:rsid w:val="00853083"/>
    <w:rsid w:val="00856FE1"/>
    <w:rsid w:val="008607BD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27375"/>
    <w:rsid w:val="00947883"/>
    <w:rsid w:val="0095129C"/>
    <w:rsid w:val="00962D5D"/>
    <w:rsid w:val="00963332"/>
    <w:rsid w:val="00970FE4"/>
    <w:rsid w:val="00994C77"/>
    <w:rsid w:val="00997E5C"/>
    <w:rsid w:val="009A01D9"/>
    <w:rsid w:val="009A1728"/>
    <w:rsid w:val="009A405D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7976"/>
    <w:rsid w:val="00A83018"/>
    <w:rsid w:val="00A85FD4"/>
    <w:rsid w:val="00A9206E"/>
    <w:rsid w:val="00AA5C49"/>
    <w:rsid w:val="00AA643F"/>
    <w:rsid w:val="00AB5C25"/>
    <w:rsid w:val="00AC137C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92822"/>
    <w:rsid w:val="00B95318"/>
    <w:rsid w:val="00BC46DD"/>
    <w:rsid w:val="00BD2B0E"/>
    <w:rsid w:val="00BE177F"/>
    <w:rsid w:val="00BE5031"/>
    <w:rsid w:val="00BE6463"/>
    <w:rsid w:val="00BF23FE"/>
    <w:rsid w:val="00C21000"/>
    <w:rsid w:val="00C27473"/>
    <w:rsid w:val="00C358E1"/>
    <w:rsid w:val="00C444B7"/>
    <w:rsid w:val="00C446AA"/>
    <w:rsid w:val="00C50AEF"/>
    <w:rsid w:val="00C6195C"/>
    <w:rsid w:val="00C740D5"/>
    <w:rsid w:val="00C86396"/>
    <w:rsid w:val="00C90245"/>
    <w:rsid w:val="00C9566E"/>
    <w:rsid w:val="00C969A6"/>
    <w:rsid w:val="00CA637B"/>
    <w:rsid w:val="00CA7D36"/>
    <w:rsid w:val="00CB262B"/>
    <w:rsid w:val="00CD00BC"/>
    <w:rsid w:val="00CE218C"/>
    <w:rsid w:val="00CE408F"/>
    <w:rsid w:val="00CF07F1"/>
    <w:rsid w:val="00D002C7"/>
    <w:rsid w:val="00D14C77"/>
    <w:rsid w:val="00D24208"/>
    <w:rsid w:val="00D30134"/>
    <w:rsid w:val="00D46DCD"/>
    <w:rsid w:val="00D5267D"/>
    <w:rsid w:val="00D5481E"/>
    <w:rsid w:val="00D60C38"/>
    <w:rsid w:val="00D66893"/>
    <w:rsid w:val="00D90666"/>
    <w:rsid w:val="00D90ACB"/>
    <w:rsid w:val="00D90F6D"/>
    <w:rsid w:val="00DA3FE4"/>
    <w:rsid w:val="00DC1500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C0BEA"/>
    <w:rsid w:val="00EC5205"/>
    <w:rsid w:val="00EC665B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47373"/>
    <w:rsid w:val="00F50A2A"/>
    <w:rsid w:val="00F51688"/>
    <w:rsid w:val="00F53146"/>
    <w:rsid w:val="00F54064"/>
    <w:rsid w:val="00F57F04"/>
    <w:rsid w:val="00F850E6"/>
    <w:rsid w:val="00F91018"/>
    <w:rsid w:val="00FA0F30"/>
    <w:rsid w:val="00FA30FB"/>
    <w:rsid w:val="00FA4B10"/>
    <w:rsid w:val="00FA51A4"/>
    <w:rsid w:val="00FA5A02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929</Words>
  <Characters>5574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9</cp:revision>
  <cp:lastPrinted>2025-11-18T08:34:00Z</cp:lastPrinted>
  <dcterms:created xsi:type="dcterms:W3CDTF">2026-07-09T09:48:00Z</dcterms:created>
  <dcterms:modified xsi:type="dcterms:W3CDTF">2026-07-20T07:09:00Z</dcterms:modified>
</cp:coreProperties>
</file>