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84B00" w14:textId="0B825D57" w:rsidR="00093F0F" w:rsidRPr="00EC10EE" w:rsidRDefault="00093F0F" w:rsidP="00093F0F">
      <w:pPr>
        <w:pStyle w:val="Nagwek"/>
        <w:rPr>
          <w:rFonts w:ascii="Arial" w:hAnsi="Arial" w:cs="Arial"/>
        </w:rPr>
      </w:pPr>
      <w:bookmarkStart w:id="0" w:name="_Hlk60301409"/>
      <w:r w:rsidRPr="00EC10EE">
        <w:rPr>
          <w:rFonts w:ascii="Arial" w:hAnsi="Arial" w:cs="Arial"/>
          <w:sz w:val="20"/>
          <w:szCs w:val="20"/>
        </w:rPr>
        <w:t xml:space="preserve">Znak sprawy </w:t>
      </w:r>
      <w:r>
        <w:rPr>
          <w:rFonts w:ascii="Arial" w:hAnsi="Arial" w:cs="Arial"/>
          <w:sz w:val="20"/>
          <w:szCs w:val="20"/>
        </w:rPr>
        <w:t>ZP/4</w:t>
      </w:r>
      <w:r w:rsidR="0083643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/2026</w:t>
      </w:r>
    </w:p>
    <w:p w14:paraId="262FDFD9" w14:textId="11823697" w:rsidR="00025386" w:rsidRPr="00EC10EE" w:rsidRDefault="00093F0F" w:rsidP="00093F0F">
      <w:pPr>
        <w:pStyle w:val="Nagwek4"/>
        <w:tabs>
          <w:tab w:val="left" w:pos="1031"/>
          <w:tab w:val="right" w:pos="9072"/>
        </w:tabs>
        <w:spacing w:after="480" w:line="276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C73860E" w14:textId="77777777" w:rsidR="00836433" w:rsidRDefault="00836433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36433">
        <w:rPr>
          <w:rFonts w:ascii="Arial" w:hAnsi="Arial" w:cs="Arial"/>
          <w:b/>
          <w:bCs/>
          <w:sz w:val="24"/>
          <w:szCs w:val="24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Pr="0083643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ED92020" w14:textId="46EA820E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15522E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836433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29476C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F9F86" w14:textId="1E2BA5BF" w:rsidR="00093F0F" w:rsidRDefault="00093F0F">
    <w:pPr>
      <w:pStyle w:val="Nagwek"/>
    </w:pPr>
  </w:p>
  <w:p w14:paraId="668A8F43" w14:textId="77777777" w:rsidR="00093F0F" w:rsidRDefault="00093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2979"/>
    <w:rsid w:val="00025386"/>
    <w:rsid w:val="000423B9"/>
    <w:rsid w:val="00053927"/>
    <w:rsid w:val="00084786"/>
    <w:rsid w:val="00093F0F"/>
    <w:rsid w:val="00096458"/>
    <w:rsid w:val="00096DB3"/>
    <w:rsid w:val="000A27C7"/>
    <w:rsid w:val="000C5A34"/>
    <w:rsid w:val="0015522E"/>
    <w:rsid w:val="0016158F"/>
    <w:rsid w:val="001C2314"/>
    <w:rsid w:val="001D62F6"/>
    <w:rsid w:val="001F468A"/>
    <w:rsid w:val="00213980"/>
    <w:rsid w:val="0024648D"/>
    <w:rsid w:val="0029476C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24D73"/>
    <w:rsid w:val="00830970"/>
    <w:rsid w:val="00836433"/>
    <w:rsid w:val="00873059"/>
    <w:rsid w:val="0087706D"/>
    <w:rsid w:val="008833CF"/>
    <w:rsid w:val="008B797E"/>
    <w:rsid w:val="008D442B"/>
    <w:rsid w:val="008F2498"/>
    <w:rsid w:val="0093388F"/>
    <w:rsid w:val="00A41A11"/>
    <w:rsid w:val="00A56A6F"/>
    <w:rsid w:val="00A87380"/>
    <w:rsid w:val="00AF4E90"/>
    <w:rsid w:val="00AF7375"/>
    <w:rsid w:val="00B309BA"/>
    <w:rsid w:val="00B641BE"/>
    <w:rsid w:val="00B6669D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cp:lastPrinted>2026-02-17T10:12:00Z</cp:lastPrinted>
  <dcterms:created xsi:type="dcterms:W3CDTF">2026-07-14T11:55:00Z</dcterms:created>
  <dcterms:modified xsi:type="dcterms:W3CDTF">2026-07-14T11:55:00Z</dcterms:modified>
</cp:coreProperties>
</file>