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F438C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F438C9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F438C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56FE897A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20749A9F" w14:textId="77777777" w:rsidR="00F438C9" w:rsidRPr="00F438C9" w:rsidRDefault="00F438C9" w:rsidP="00F438C9">
      <w:pPr>
        <w:widowControl w:val="0"/>
        <w:adjustRightInd w:val="0"/>
        <w:spacing w:after="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1825C088" w14:textId="1DA3655E" w:rsidR="00BC121E" w:rsidRDefault="00FE5E5C" w:rsidP="00F438C9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- </w:t>
      </w:r>
      <w:r w:rsidR="00BC121E" w:rsidRPr="00F438C9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836BA1"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r w:rsidR="00582365"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/</w:t>
      </w:r>
      <w:r w:rsidR="00F438C9"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44</w:t>
      </w:r>
      <w:r w:rsidR="00582365"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/</w:t>
      </w:r>
      <w:r w:rsidR="00836BA1"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202</w:t>
      </w:r>
      <w:r w:rsidR="00087C2D" w:rsidRPr="00F438C9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</w:p>
    <w:p w14:paraId="02344357" w14:textId="77777777" w:rsidR="00F438C9" w:rsidRPr="00F438C9" w:rsidRDefault="00F438C9" w:rsidP="00F438C9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57E8CF" w14:textId="77777777" w:rsidR="00BC121E" w:rsidRPr="00FE5E5C" w:rsidRDefault="00BC121E" w:rsidP="00F438C9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4B093183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24839BE7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F438C9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BAA4509" w14:textId="7E5F6E22" w:rsidR="009A4CD3" w:rsidRDefault="009A4CD3" w:rsidP="00F438C9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87C2D"/>
    <w:rsid w:val="000A59B3"/>
    <w:rsid w:val="000D4A52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D46B7"/>
    <w:rsid w:val="002E71FA"/>
    <w:rsid w:val="002F1615"/>
    <w:rsid w:val="003024A8"/>
    <w:rsid w:val="0030744C"/>
    <w:rsid w:val="00307E5F"/>
    <w:rsid w:val="00312A4F"/>
    <w:rsid w:val="00336EEB"/>
    <w:rsid w:val="00360BC3"/>
    <w:rsid w:val="00370F19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01AC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976A4"/>
    <w:rsid w:val="007D27CF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D6F5D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1A11"/>
    <w:rsid w:val="00A46EFE"/>
    <w:rsid w:val="00A73C79"/>
    <w:rsid w:val="00A807A7"/>
    <w:rsid w:val="00AB6C06"/>
    <w:rsid w:val="00AB7377"/>
    <w:rsid w:val="00AD329C"/>
    <w:rsid w:val="00B04D14"/>
    <w:rsid w:val="00B26102"/>
    <w:rsid w:val="00B31600"/>
    <w:rsid w:val="00B45ED4"/>
    <w:rsid w:val="00B54FB4"/>
    <w:rsid w:val="00B60B59"/>
    <w:rsid w:val="00BB63FB"/>
    <w:rsid w:val="00BB6BBB"/>
    <w:rsid w:val="00BC121E"/>
    <w:rsid w:val="00BE6092"/>
    <w:rsid w:val="00BF69A4"/>
    <w:rsid w:val="00C33407"/>
    <w:rsid w:val="00C37CD2"/>
    <w:rsid w:val="00C46333"/>
    <w:rsid w:val="00C527C7"/>
    <w:rsid w:val="00C606B9"/>
    <w:rsid w:val="00C65401"/>
    <w:rsid w:val="00CB6204"/>
    <w:rsid w:val="00CC0AAC"/>
    <w:rsid w:val="00CC527A"/>
    <w:rsid w:val="00D35474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ED6227"/>
    <w:rsid w:val="00F13766"/>
    <w:rsid w:val="00F438C9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2025-07-11T06:57:00Z</cp:lastPrinted>
  <dcterms:created xsi:type="dcterms:W3CDTF">2026-07-14T11:45:00Z</dcterms:created>
  <dcterms:modified xsi:type="dcterms:W3CDTF">2026-07-14T11:49:00Z</dcterms:modified>
</cp:coreProperties>
</file>