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0D708" w14:textId="00334B91" w:rsidR="00D665F5" w:rsidRDefault="00C94740" w:rsidP="00D665F5">
      <w:pPr>
        <w:spacing w:after="240"/>
        <w:jc w:val="right"/>
        <w:rPr>
          <w:sz w:val="22"/>
          <w:szCs w:val="22"/>
        </w:rPr>
      </w:pPr>
      <w:r w:rsidRPr="00C9474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94740">
        <w:rPr>
          <w:sz w:val="22"/>
          <w:szCs w:val="22"/>
        </w:rPr>
        <w:t>2026-07-17</w:t>
      </w:r>
    </w:p>
    <w:p w14:paraId="5B2628F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0C583D0" w14:textId="77777777" w:rsidR="00C94740" w:rsidRPr="00C94740" w:rsidRDefault="00C94740" w:rsidP="00577BC6">
      <w:pPr>
        <w:spacing w:after="40"/>
        <w:rPr>
          <w:b/>
          <w:bCs/>
          <w:sz w:val="22"/>
          <w:szCs w:val="22"/>
        </w:rPr>
      </w:pPr>
      <w:r w:rsidRPr="00C94740">
        <w:rPr>
          <w:b/>
          <w:bCs/>
          <w:sz w:val="22"/>
          <w:szCs w:val="22"/>
        </w:rPr>
        <w:t>Akademia Górniczo - Hutnicza</w:t>
      </w:r>
    </w:p>
    <w:p w14:paraId="6C77CF07" w14:textId="77777777" w:rsidR="00C94740" w:rsidRPr="00C94740" w:rsidRDefault="00C94740" w:rsidP="00577BC6">
      <w:pPr>
        <w:spacing w:after="40"/>
        <w:rPr>
          <w:b/>
          <w:bCs/>
          <w:sz w:val="22"/>
          <w:szCs w:val="22"/>
        </w:rPr>
      </w:pPr>
      <w:r w:rsidRPr="00C94740">
        <w:rPr>
          <w:b/>
          <w:bCs/>
          <w:sz w:val="22"/>
          <w:szCs w:val="22"/>
        </w:rPr>
        <w:t>im. Stanisława Staszica w Krakowie</w:t>
      </w:r>
    </w:p>
    <w:p w14:paraId="61FD99FD" w14:textId="4B4E3076" w:rsidR="00D665F5" w:rsidRPr="00D91931" w:rsidRDefault="00C94740" w:rsidP="00577BC6">
      <w:pPr>
        <w:spacing w:after="40"/>
        <w:rPr>
          <w:b/>
          <w:bCs/>
          <w:sz w:val="22"/>
          <w:szCs w:val="22"/>
        </w:rPr>
      </w:pPr>
      <w:r w:rsidRPr="00C94740">
        <w:rPr>
          <w:b/>
          <w:bCs/>
          <w:sz w:val="22"/>
          <w:szCs w:val="22"/>
        </w:rPr>
        <w:t>Dział Zamówień Publicznych</w:t>
      </w:r>
    </w:p>
    <w:p w14:paraId="59096317" w14:textId="3392C349" w:rsidR="00D665F5" w:rsidRPr="00BD5546" w:rsidRDefault="00C94740" w:rsidP="00D665F5">
      <w:pPr>
        <w:rPr>
          <w:sz w:val="22"/>
          <w:szCs w:val="22"/>
        </w:rPr>
      </w:pPr>
      <w:r w:rsidRPr="00C9474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94740">
        <w:rPr>
          <w:sz w:val="22"/>
          <w:szCs w:val="22"/>
        </w:rPr>
        <w:t>30</w:t>
      </w:r>
    </w:p>
    <w:p w14:paraId="582B3D93" w14:textId="01D7D1C1" w:rsidR="00D665F5" w:rsidRPr="00BD5546" w:rsidRDefault="00C94740" w:rsidP="00D665F5">
      <w:pPr>
        <w:rPr>
          <w:sz w:val="22"/>
          <w:szCs w:val="22"/>
        </w:rPr>
      </w:pPr>
      <w:r w:rsidRPr="00C9474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94740">
        <w:rPr>
          <w:sz w:val="22"/>
          <w:szCs w:val="22"/>
        </w:rPr>
        <w:t>Kraków</w:t>
      </w:r>
    </w:p>
    <w:p w14:paraId="0DE6108A" w14:textId="5FFDB31C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4740" w:rsidRPr="00C94740">
        <w:rPr>
          <w:b/>
          <w:sz w:val="22"/>
          <w:szCs w:val="22"/>
        </w:rPr>
        <w:t>KC-DE-zp.25.329.2026</w:t>
      </w:r>
      <w:r w:rsidR="00A80738">
        <w:rPr>
          <w:sz w:val="24"/>
        </w:rPr>
        <w:tab/>
        <w:t xml:space="preserve"> </w:t>
      </w:r>
    </w:p>
    <w:p w14:paraId="4E1533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5F1C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D02F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C8484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08AEC8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CA1756E" w14:textId="3C4CD9B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94740" w:rsidRPr="00C94740">
        <w:rPr>
          <w:sz w:val="22"/>
          <w:szCs w:val="22"/>
        </w:rPr>
        <w:t>podstawowy</w:t>
      </w:r>
      <w:r w:rsidR="00D0475D">
        <w:rPr>
          <w:sz w:val="22"/>
          <w:szCs w:val="22"/>
        </w:rPr>
        <w:t>m</w:t>
      </w:r>
      <w:r w:rsidR="00C94740" w:rsidRPr="00C94740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922A3C7" w14:textId="350DD5D5" w:rsidR="00A80738" w:rsidRPr="00577BC6" w:rsidRDefault="00C9474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94740">
        <w:rPr>
          <w:b/>
          <w:sz w:val="22"/>
          <w:szCs w:val="22"/>
        </w:rPr>
        <w:t>Dostawa 1 szt. laptopa na potrzeby WEiP</w:t>
      </w:r>
    </w:p>
    <w:p w14:paraId="30F1C03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567DD4A" w14:textId="41F5BDCB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94740" w:rsidRPr="00C94740">
        <w:rPr>
          <w:sz w:val="22"/>
          <w:szCs w:val="22"/>
        </w:rPr>
        <w:t>17/07/2026</w:t>
      </w:r>
      <w:r w:rsidR="00FF4AB1" w:rsidRPr="00577BC6">
        <w:rPr>
          <w:sz w:val="22"/>
          <w:szCs w:val="22"/>
        </w:rPr>
        <w:t xml:space="preserve"> o godz. </w:t>
      </w:r>
      <w:r w:rsidR="00C94740" w:rsidRPr="00C9474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90E6915" w14:textId="77777777" w:rsidTr="003F57CD">
        <w:tc>
          <w:tcPr>
            <w:tcW w:w="993" w:type="dxa"/>
            <w:vAlign w:val="center"/>
          </w:tcPr>
          <w:p w14:paraId="3CA13B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0753CC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CA9618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94740" w:rsidRPr="00493F8C" w14:paraId="21D1848A" w14:textId="77777777" w:rsidTr="00C5082B">
        <w:tc>
          <w:tcPr>
            <w:tcW w:w="993" w:type="dxa"/>
            <w:vAlign w:val="center"/>
          </w:tcPr>
          <w:p w14:paraId="78B47FD1" w14:textId="23E104DC" w:rsidR="00C94740" w:rsidRPr="00490DC0" w:rsidRDefault="00C94740" w:rsidP="00C5082B">
            <w:pPr>
              <w:spacing w:before="120" w:after="120"/>
              <w:jc w:val="center"/>
            </w:pPr>
            <w:r w:rsidRPr="00C94740">
              <w:t>1</w:t>
            </w:r>
          </w:p>
        </w:tc>
        <w:tc>
          <w:tcPr>
            <w:tcW w:w="5244" w:type="dxa"/>
          </w:tcPr>
          <w:p w14:paraId="3F98708F" w14:textId="0F3B9E1A" w:rsidR="00C94740" w:rsidRPr="00490DC0" w:rsidRDefault="00C94740" w:rsidP="00C5082B">
            <w:pPr>
              <w:spacing w:before="40"/>
            </w:pPr>
            <w:r w:rsidRPr="00C94740">
              <w:t>PIXEL Centrum Komputerowe Tomasz Dziedzic</w:t>
            </w:r>
          </w:p>
          <w:p w14:paraId="5622ECB3" w14:textId="2E8F530D" w:rsidR="00C94740" w:rsidRPr="00490DC0" w:rsidRDefault="00560F30" w:rsidP="00C5082B">
            <w:r>
              <w:t>Wilkowa 3A</w:t>
            </w:r>
          </w:p>
          <w:p w14:paraId="14DF6533" w14:textId="1E1897CF" w:rsidR="00C94740" w:rsidRPr="00490DC0" w:rsidRDefault="00C94740" w:rsidP="00C5082B">
            <w:pPr>
              <w:spacing w:after="40"/>
              <w:jc w:val="both"/>
            </w:pPr>
            <w:r w:rsidRPr="00C94740">
              <w:t>28-23</w:t>
            </w:r>
            <w:r w:rsidR="00560F30">
              <w:t>2</w:t>
            </w:r>
            <w:r w:rsidRPr="00490DC0">
              <w:t xml:space="preserve"> </w:t>
            </w:r>
            <w:r w:rsidR="00560F30">
              <w:t>Łubnice</w:t>
            </w:r>
          </w:p>
        </w:tc>
        <w:tc>
          <w:tcPr>
            <w:tcW w:w="2835" w:type="dxa"/>
            <w:vAlign w:val="center"/>
          </w:tcPr>
          <w:p w14:paraId="593A04A8" w14:textId="7835056F" w:rsidR="00C94740" w:rsidRPr="00490DC0" w:rsidRDefault="00C94740" w:rsidP="00C5082B">
            <w:pPr>
              <w:spacing w:before="120" w:after="120"/>
              <w:jc w:val="both"/>
            </w:pPr>
            <w:r w:rsidRPr="00C94740">
              <w:t>16 334.40 zł</w:t>
            </w:r>
          </w:p>
        </w:tc>
      </w:tr>
      <w:tr w:rsidR="00C94740" w:rsidRPr="00493F8C" w14:paraId="2DC46428" w14:textId="77777777" w:rsidTr="00C5082B">
        <w:tc>
          <w:tcPr>
            <w:tcW w:w="993" w:type="dxa"/>
            <w:vAlign w:val="center"/>
          </w:tcPr>
          <w:p w14:paraId="251E7A59" w14:textId="43E7E2C1" w:rsidR="00C94740" w:rsidRPr="00490DC0" w:rsidRDefault="00C94740" w:rsidP="00C5082B">
            <w:pPr>
              <w:spacing w:before="120" w:after="120"/>
              <w:jc w:val="center"/>
            </w:pPr>
            <w:r w:rsidRPr="00C94740">
              <w:t>2</w:t>
            </w:r>
          </w:p>
        </w:tc>
        <w:tc>
          <w:tcPr>
            <w:tcW w:w="5244" w:type="dxa"/>
          </w:tcPr>
          <w:p w14:paraId="1D486819" w14:textId="4FD0CAEE" w:rsidR="00C94740" w:rsidRPr="00490DC0" w:rsidRDefault="00C94740" w:rsidP="00C5082B">
            <w:pPr>
              <w:spacing w:before="40"/>
            </w:pPr>
            <w:r w:rsidRPr="00C94740">
              <w:t>PROGRESS Systemy Komputerowe Sp. z o.o.</w:t>
            </w:r>
          </w:p>
          <w:p w14:paraId="7DCE50A8" w14:textId="5501CACF" w:rsidR="00C94740" w:rsidRPr="00490DC0" w:rsidRDefault="00C94740" w:rsidP="00C5082B">
            <w:r w:rsidRPr="00C94740">
              <w:t>Al. Mickiewicza</w:t>
            </w:r>
            <w:r w:rsidRPr="00490DC0">
              <w:t xml:space="preserve"> </w:t>
            </w:r>
            <w:r w:rsidRPr="00C94740">
              <w:t>27</w:t>
            </w:r>
            <w:r w:rsidRPr="00490DC0">
              <w:t xml:space="preserve"> </w:t>
            </w:r>
          </w:p>
          <w:p w14:paraId="6EF94B78" w14:textId="44517FCD" w:rsidR="00C94740" w:rsidRPr="00490DC0" w:rsidRDefault="00C94740" w:rsidP="00C5082B">
            <w:pPr>
              <w:spacing w:after="40"/>
              <w:jc w:val="both"/>
            </w:pPr>
            <w:r w:rsidRPr="00C94740">
              <w:t>31-120</w:t>
            </w:r>
            <w:r w:rsidRPr="00490DC0">
              <w:t xml:space="preserve"> </w:t>
            </w:r>
            <w:r w:rsidRPr="00C94740">
              <w:t>Kraków</w:t>
            </w:r>
          </w:p>
        </w:tc>
        <w:tc>
          <w:tcPr>
            <w:tcW w:w="2835" w:type="dxa"/>
            <w:vAlign w:val="center"/>
          </w:tcPr>
          <w:p w14:paraId="6CD11FF8" w14:textId="006CDA58" w:rsidR="00C94740" w:rsidRPr="00490DC0" w:rsidRDefault="00C94740" w:rsidP="00C5082B">
            <w:pPr>
              <w:spacing w:before="120" w:after="120"/>
              <w:jc w:val="both"/>
            </w:pPr>
            <w:r w:rsidRPr="00C94740">
              <w:t>17 980.00 zł</w:t>
            </w:r>
          </w:p>
        </w:tc>
      </w:tr>
      <w:tr w:rsidR="00C94740" w:rsidRPr="00493F8C" w14:paraId="50F59893" w14:textId="77777777" w:rsidTr="00C5082B">
        <w:tc>
          <w:tcPr>
            <w:tcW w:w="993" w:type="dxa"/>
            <w:vAlign w:val="center"/>
          </w:tcPr>
          <w:p w14:paraId="6B010DA6" w14:textId="6F11873C" w:rsidR="00C94740" w:rsidRPr="00490DC0" w:rsidRDefault="00C94740" w:rsidP="00C5082B">
            <w:pPr>
              <w:spacing w:before="120" w:after="120"/>
              <w:jc w:val="center"/>
            </w:pPr>
            <w:r w:rsidRPr="00C94740">
              <w:t>3</w:t>
            </w:r>
          </w:p>
        </w:tc>
        <w:tc>
          <w:tcPr>
            <w:tcW w:w="5244" w:type="dxa"/>
          </w:tcPr>
          <w:p w14:paraId="2275958A" w14:textId="128E295F" w:rsidR="00C94740" w:rsidRPr="00490DC0" w:rsidRDefault="00C94740" w:rsidP="00C5082B">
            <w:pPr>
              <w:spacing w:before="40"/>
            </w:pPr>
            <w:r w:rsidRPr="00C94740">
              <w:t>AJP Technology sp. z o.o.</w:t>
            </w:r>
          </w:p>
          <w:p w14:paraId="13F6944B" w14:textId="41C45EB8" w:rsidR="00C94740" w:rsidRPr="00490DC0" w:rsidRDefault="00C94740" w:rsidP="00C5082B">
            <w:r w:rsidRPr="00C94740">
              <w:t>Leopolda Staffa</w:t>
            </w:r>
            <w:r w:rsidRPr="00490DC0">
              <w:t xml:space="preserve"> </w:t>
            </w:r>
            <w:r w:rsidRPr="00C94740">
              <w:t>1/11</w:t>
            </w:r>
            <w:r w:rsidRPr="00490DC0">
              <w:t xml:space="preserve"> </w:t>
            </w:r>
          </w:p>
          <w:p w14:paraId="75A3CDD2" w14:textId="6F20DDEB" w:rsidR="00C94740" w:rsidRPr="00490DC0" w:rsidRDefault="00C94740" w:rsidP="00C5082B">
            <w:pPr>
              <w:spacing w:after="40"/>
              <w:jc w:val="both"/>
            </w:pPr>
            <w:r w:rsidRPr="00C94740">
              <w:t>30-069</w:t>
            </w:r>
            <w:r w:rsidRPr="00490DC0">
              <w:t xml:space="preserve"> </w:t>
            </w:r>
            <w:r w:rsidRPr="00C94740">
              <w:t>Kraków</w:t>
            </w:r>
          </w:p>
        </w:tc>
        <w:tc>
          <w:tcPr>
            <w:tcW w:w="2835" w:type="dxa"/>
            <w:vAlign w:val="center"/>
          </w:tcPr>
          <w:p w14:paraId="281BE38E" w14:textId="096E68AC" w:rsidR="00C94740" w:rsidRPr="00490DC0" w:rsidRDefault="00C94740" w:rsidP="00C5082B">
            <w:pPr>
              <w:spacing w:before="120" w:after="120"/>
              <w:jc w:val="both"/>
            </w:pPr>
            <w:r w:rsidRPr="00C94740">
              <w:t>14 960.49 zł</w:t>
            </w:r>
          </w:p>
        </w:tc>
      </w:tr>
    </w:tbl>
    <w:p w14:paraId="7636EAD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8BD05" w14:textId="77777777" w:rsidR="00846404" w:rsidRDefault="00846404">
      <w:r>
        <w:separator/>
      </w:r>
    </w:p>
  </w:endnote>
  <w:endnote w:type="continuationSeparator" w:id="0">
    <w:p w14:paraId="5CAC4FAA" w14:textId="77777777" w:rsidR="00846404" w:rsidRDefault="00846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F56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DCBE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6A04D" w14:textId="77777777" w:rsidR="009F189D" w:rsidRDefault="0084640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26C0EB2">
        <v:line id="_x0000_s1025" style="position:absolute;left:0;text-align:left;z-index:251657728" from="-3.85pt,8.7pt" to="455.15pt,8.7pt"/>
      </w:pict>
    </w:r>
  </w:p>
  <w:p w14:paraId="02F0790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10AF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5D4877" w14:textId="77777777" w:rsidR="009F189D" w:rsidRDefault="009F189D">
    <w:pPr>
      <w:pStyle w:val="Stopka"/>
      <w:tabs>
        <w:tab w:val="clear" w:pos="4536"/>
      </w:tabs>
      <w:jc w:val="center"/>
    </w:pPr>
  </w:p>
  <w:p w14:paraId="76B1EE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13FDE" w14:textId="77777777" w:rsidR="00846404" w:rsidRDefault="00846404">
      <w:r>
        <w:separator/>
      </w:r>
    </w:p>
  </w:footnote>
  <w:footnote w:type="continuationSeparator" w:id="0">
    <w:p w14:paraId="72BBC8EA" w14:textId="77777777" w:rsidR="00846404" w:rsidRDefault="00846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AB6BB" w14:textId="77777777" w:rsidR="00C94740" w:rsidRDefault="00C947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9444A" w14:textId="77777777" w:rsidR="00C94740" w:rsidRDefault="00C947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56FC0" w14:textId="77777777" w:rsidR="00C94740" w:rsidRDefault="00C947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667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67F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0F30"/>
    <w:rsid w:val="00577BC6"/>
    <w:rsid w:val="00601802"/>
    <w:rsid w:val="0069085C"/>
    <w:rsid w:val="006D03E2"/>
    <w:rsid w:val="006E3702"/>
    <w:rsid w:val="0073323E"/>
    <w:rsid w:val="007965DC"/>
    <w:rsid w:val="00843263"/>
    <w:rsid w:val="00846404"/>
    <w:rsid w:val="00861E75"/>
    <w:rsid w:val="009C20BC"/>
    <w:rsid w:val="009D19BD"/>
    <w:rsid w:val="009F189D"/>
    <w:rsid w:val="00A120F7"/>
    <w:rsid w:val="00A54F7F"/>
    <w:rsid w:val="00A67C20"/>
    <w:rsid w:val="00A80738"/>
    <w:rsid w:val="00AA718D"/>
    <w:rsid w:val="00C236D3"/>
    <w:rsid w:val="00C659E2"/>
    <w:rsid w:val="00C94740"/>
    <w:rsid w:val="00CB0802"/>
    <w:rsid w:val="00CE449F"/>
    <w:rsid w:val="00D0475D"/>
    <w:rsid w:val="00D20908"/>
    <w:rsid w:val="00D35F92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4DEC67"/>
  <w15:chartTrackingRefBased/>
  <w15:docId w15:val="{EB98EB10-BDFF-4C6E-8B90-23B5CB8B6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2026-07-17T09:16:00Z</cp:lastPrinted>
  <dcterms:created xsi:type="dcterms:W3CDTF">2026-07-17T09:16:00Z</dcterms:created>
  <dcterms:modified xsi:type="dcterms:W3CDTF">2026-07-17T10:41:00Z</dcterms:modified>
</cp:coreProperties>
</file>