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1A0404C6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282302" w:rsidRPr="00282302">
        <w:rPr>
          <w:rFonts w:ascii="Verdana" w:hAnsi="Verdana"/>
          <w:b/>
          <w:lang w:val="x-none"/>
        </w:rPr>
        <w:t xml:space="preserve">Usługa przeprowadzenia certyfikowanego szkolenia pt. "AI dla inżynierów w </w:t>
      </w:r>
      <w:proofErr w:type="spellStart"/>
      <w:r w:rsidR="00282302" w:rsidRPr="00282302">
        <w:rPr>
          <w:rFonts w:ascii="Verdana" w:hAnsi="Verdana"/>
          <w:b/>
          <w:lang w:val="x-none"/>
        </w:rPr>
        <w:t>ekoprojektowaniu</w:t>
      </w:r>
      <w:proofErr w:type="spellEnd"/>
      <w:r w:rsidR="00282302" w:rsidRPr="00282302">
        <w:rPr>
          <w:rFonts w:ascii="Verdana" w:hAnsi="Verdana"/>
          <w:b/>
          <w:lang w:val="x-none"/>
        </w:rPr>
        <w:t>, produkcji i zarządzaniu jakością" dla studentów I stopnia z kierunku "Inżynieria Produkcji i Jakości" oraz studentów I stopnia z kierunku "</w:t>
      </w:r>
      <w:proofErr w:type="spellStart"/>
      <w:r w:rsidR="00282302" w:rsidRPr="00282302">
        <w:rPr>
          <w:rFonts w:ascii="Verdana" w:hAnsi="Verdana"/>
          <w:b/>
          <w:lang w:val="x-none"/>
        </w:rPr>
        <w:t>Ekoprojektowanie</w:t>
      </w:r>
      <w:proofErr w:type="spellEnd"/>
      <w:r w:rsidR="00282302" w:rsidRPr="00282302">
        <w:rPr>
          <w:rFonts w:ascii="Verdana" w:hAnsi="Verdana"/>
          <w:b/>
          <w:lang w:val="x-none"/>
        </w:rPr>
        <w:t xml:space="preserve"> i Cyfryzacja Technologii Materiałowych" na Wydziale Metali Nieżelaznych w ramach KOMPAS AGH - KC-DE-zp.25.289.2026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A3162" w14:textId="1312C676" w:rsidR="00DD0E3C" w:rsidRDefault="000C42CA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</w:t>
            </w:r>
            <w:r w:rsidR="00972824">
              <w:rPr>
                <w:b/>
                <w:color w:val="000000"/>
              </w:rPr>
              <w:t xml:space="preserve"> szkolenia: ……………………</w:t>
            </w:r>
          </w:p>
          <w:p w14:paraId="40A99384" w14:textId="25345D41" w:rsidR="00972824" w:rsidRDefault="00972824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0DCC5" w14:textId="77777777" w:rsidR="000C42CA" w:rsidRDefault="000C42CA" w:rsidP="000C42C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74BA1D5F" w14:textId="0CCB479A" w:rsidR="00DD0E3C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22AE3" w14:textId="77777777" w:rsidR="000C42CA" w:rsidRDefault="000C42CA" w:rsidP="000C42C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6420076A" w14:textId="611BCED7" w:rsidR="00DD0E3C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82302" w14:paraId="74BDE632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85EA3" w14:textId="26026AFC" w:rsidR="00282302" w:rsidRPr="00471999" w:rsidRDefault="00282302" w:rsidP="00282302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4</w:t>
            </w:r>
            <w:r w:rsidRPr="00471999">
              <w:rPr>
                <w:rFonts w:ascii="Verdana" w:hAnsi="Verdana"/>
                <w:b/>
                <w:color w:val="000000"/>
              </w:rPr>
              <w:t>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C60B2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793358E5" w14:textId="5BF69209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6468C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D3E5A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82302" w14:paraId="0E262297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967CB" w14:textId="332B0AB6" w:rsidR="00282302" w:rsidRPr="00471999" w:rsidRDefault="00282302" w:rsidP="00282302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5</w:t>
            </w:r>
            <w:r w:rsidRPr="00471999">
              <w:rPr>
                <w:rFonts w:ascii="Verdana" w:hAnsi="Verdana"/>
                <w:b/>
                <w:color w:val="000000"/>
              </w:rPr>
              <w:t>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2F159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0A1F9A69" w14:textId="2301DD78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36271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48102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82302" w14:paraId="7E876443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70B6B" w14:textId="54697E3F" w:rsidR="00282302" w:rsidRPr="00471999" w:rsidRDefault="00282302" w:rsidP="00282302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6</w:t>
            </w:r>
            <w:r w:rsidRPr="00471999">
              <w:rPr>
                <w:rFonts w:ascii="Verdana" w:hAnsi="Verdana"/>
                <w:b/>
                <w:color w:val="000000"/>
              </w:rPr>
              <w:t>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04469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107DC431" w14:textId="251D6748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C47BE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929D9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18CB226A" w14:textId="77777777" w:rsidR="00F213FB" w:rsidRPr="00F3134E" w:rsidRDefault="00F213FB" w:rsidP="00F3134E">
      <w:bookmarkStart w:id="0" w:name="_GoBack"/>
      <w:bookmarkEnd w:id="0"/>
    </w:p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CE14F1" w14:textId="77777777" w:rsidR="00AF0616" w:rsidRDefault="00AF0616">
      <w:r>
        <w:separator/>
      </w:r>
    </w:p>
  </w:endnote>
  <w:endnote w:type="continuationSeparator" w:id="0">
    <w:p w14:paraId="30DC401B" w14:textId="77777777" w:rsidR="00AF0616" w:rsidRDefault="00AF0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41AE6" w14:textId="77777777" w:rsidR="00AF0616" w:rsidRDefault="00AF0616">
      <w:r>
        <w:separator/>
      </w:r>
    </w:p>
  </w:footnote>
  <w:footnote w:type="continuationSeparator" w:id="0">
    <w:p w14:paraId="3B0C5F8A" w14:textId="77777777" w:rsidR="00AF0616" w:rsidRDefault="00AF0616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A2BD9" w14:textId="5B03C305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6B11C5F1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1" w:name="_Hlk195184849"/>
    <w:bookmarkStart w:id="2" w:name="_Hlk195184850"/>
    <w:bookmarkStart w:id="3" w:name="_Hlk195184911"/>
    <w:bookmarkStart w:id="4" w:name="_Hlk195184912"/>
    <w:bookmarkStart w:id="5" w:name="_Hlk195184913"/>
    <w:bookmarkStart w:id="6" w:name="_Hlk195184914"/>
    <w:bookmarkStart w:id="7" w:name="_Hlk195184941"/>
    <w:bookmarkStart w:id="8" w:name="_Hlk195184942"/>
    <w:bookmarkStart w:id="9" w:name="_Hlk195185017"/>
    <w:bookmarkStart w:id="10" w:name="_Hlk195185018"/>
    <w:bookmarkStart w:id="11" w:name="_Hlk195185103"/>
    <w:bookmarkStart w:id="12" w:name="_Hlk195185104"/>
    <w:r w:rsidRPr="00FE68F1">
      <w:rPr>
        <w:rFonts w:ascii="Arial" w:hAnsi="Arial" w:cs="Arial"/>
        <w:noProof/>
        <w:sz w:val="24"/>
        <w:szCs w:val="24"/>
      </w:rPr>
      <w:drawing>
        <wp:inline distT="0" distB="0" distL="0" distR="0" wp14:anchorId="05B7AF98" wp14:editId="72D807FF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E3A91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FE68F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4B7C12A" wp14:editId="787A481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61C9AA" w14:textId="77777777" w:rsidR="00FE68F1" w:rsidRDefault="00FE68F1" w:rsidP="00FE68F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B7C12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6C61C9AA" w14:textId="77777777" w:rsidR="00FE68F1" w:rsidRDefault="00FE68F1" w:rsidP="00FE68F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FE68F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FE68F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p w14:paraId="6FD97DB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67914A20" w14:textId="3016336B" w:rsidR="004E12B2" w:rsidRPr="008652EB" w:rsidRDefault="004E12B2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07D9B"/>
    <w:rsid w:val="000233B3"/>
    <w:rsid w:val="00044ADB"/>
    <w:rsid w:val="00082E0F"/>
    <w:rsid w:val="000C42CA"/>
    <w:rsid w:val="00101BFC"/>
    <w:rsid w:val="00140C02"/>
    <w:rsid w:val="001B7E1F"/>
    <w:rsid w:val="00210E8E"/>
    <w:rsid w:val="00276C10"/>
    <w:rsid w:val="00282302"/>
    <w:rsid w:val="002F52AA"/>
    <w:rsid w:val="003A3581"/>
    <w:rsid w:val="003C4112"/>
    <w:rsid w:val="004616C8"/>
    <w:rsid w:val="00471999"/>
    <w:rsid w:val="004D6C4D"/>
    <w:rsid w:val="004E12B2"/>
    <w:rsid w:val="0054339B"/>
    <w:rsid w:val="00611773"/>
    <w:rsid w:val="0061372B"/>
    <w:rsid w:val="0064723C"/>
    <w:rsid w:val="0069751A"/>
    <w:rsid w:val="00702A72"/>
    <w:rsid w:val="00717047"/>
    <w:rsid w:val="00766FF6"/>
    <w:rsid w:val="00823FBF"/>
    <w:rsid w:val="008652EB"/>
    <w:rsid w:val="008B3311"/>
    <w:rsid w:val="00972824"/>
    <w:rsid w:val="00996634"/>
    <w:rsid w:val="00A05FD3"/>
    <w:rsid w:val="00A40630"/>
    <w:rsid w:val="00A8579F"/>
    <w:rsid w:val="00AD2D20"/>
    <w:rsid w:val="00AF0616"/>
    <w:rsid w:val="00B04D5F"/>
    <w:rsid w:val="00B56004"/>
    <w:rsid w:val="00C049BA"/>
    <w:rsid w:val="00C13EE1"/>
    <w:rsid w:val="00C254C7"/>
    <w:rsid w:val="00C34501"/>
    <w:rsid w:val="00C34B2E"/>
    <w:rsid w:val="00C810DA"/>
    <w:rsid w:val="00C95DF8"/>
    <w:rsid w:val="00CE3D23"/>
    <w:rsid w:val="00CF62E2"/>
    <w:rsid w:val="00D11BC3"/>
    <w:rsid w:val="00DB67D8"/>
    <w:rsid w:val="00DD0E3C"/>
    <w:rsid w:val="00DD5BF2"/>
    <w:rsid w:val="00E215D4"/>
    <w:rsid w:val="00E47614"/>
    <w:rsid w:val="00F213FB"/>
    <w:rsid w:val="00F26A25"/>
    <w:rsid w:val="00F3134E"/>
    <w:rsid w:val="00F50F59"/>
    <w:rsid w:val="00F8605B"/>
    <w:rsid w:val="00FE5F50"/>
    <w:rsid w:val="00FE68F1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2025-03-20T13:14:00Z</cp:lastPrinted>
  <dcterms:created xsi:type="dcterms:W3CDTF">2026-07-03T08:39:00Z</dcterms:created>
  <dcterms:modified xsi:type="dcterms:W3CDTF">2026-07-03T08:39:00Z</dcterms:modified>
</cp:coreProperties>
</file>