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F55ABE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Pr="00F55ABE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F55ABE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42C1F298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02459717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187C84CC" w14:textId="77777777" w:rsidR="00483541" w:rsidRPr="00F55ABE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F55ABE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F55ABE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F55ABE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65C644AD" w:rsidR="005A4CE4" w:rsidRPr="00F55ABE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EA0C12" w:rsidRPr="00F55ABE">
        <w:rPr>
          <w:rFonts w:ascii="Verdana" w:hAnsi="Verdana"/>
          <w:b/>
          <w:sz w:val="20"/>
          <w:szCs w:val="20"/>
        </w:rPr>
        <w:t xml:space="preserve">Usługa przeprowadzenia certyfikowanego szkolenia pt. "AI dla inżynierów w </w:t>
      </w:r>
      <w:proofErr w:type="spellStart"/>
      <w:r w:rsidR="00EA0C12" w:rsidRPr="00F55ABE">
        <w:rPr>
          <w:rFonts w:ascii="Verdana" w:hAnsi="Verdana"/>
          <w:b/>
          <w:sz w:val="20"/>
          <w:szCs w:val="20"/>
        </w:rPr>
        <w:t>ekoprojektowaniu</w:t>
      </w:r>
      <w:proofErr w:type="spellEnd"/>
      <w:r w:rsidR="00EA0C12" w:rsidRPr="00F55ABE">
        <w:rPr>
          <w:rFonts w:ascii="Verdana" w:hAnsi="Verdana"/>
          <w:b/>
          <w:sz w:val="20"/>
          <w:szCs w:val="20"/>
        </w:rPr>
        <w:t>, produkcji i zarządzaniu jakością" dla studentów I stopnia z kierunku "Inżynieria Produkcji i Jakości" oraz studentów I stopnia z kierunku "</w:t>
      </w:r>
      <w:proofErr w:type="spellStart"/>
      <w:r w:rsidR="00EA0C12" w:rsidRPr="00F55ABE">
        <w:rPr>
          <w:rFonts w:ascii="Verdana" w:hAnsi="Verdana"/>
          <w:b/>
          <w:sz w:val="20"/>
          <w:szCs w:val="20"/>
        </w:rPr>
        <w:t>Ekoprojektowanie</w:t>
      </w:r>
      <w:proofErr w:type="spellEnd"/>
      <w:r w:rsidR="00EA0C12" w:rsidRPr="00F55ABE">
        <w:rPr>
          <w:rFonts w:ascii="Verdana" w:hAnsi="Verdana"/>
          <w:b/>
          <w:sz w:val="20"/>
          <w:szCs w:val="20"/>
        </w:rPr>
        <w:t xml:space="preserve"> i Cyfryzacja Technologii Materiałowych" na Wydziale Metali Nieżelaznych w ramach KOMPAS AGH - KC-DE-zp.25.289.2026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F55ABE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F55ABE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31F1736B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8EE2ADB" w14:textId="77777777" w:rsidR="00F55ABE" w:rsidRPr="00F55ABE" w:rsidRDefault="00F55ABE" w:rsidP="00F55ABE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43EEF81D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1B1413C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F55ABE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8206653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1E025B97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B8076BC" w14:textId="77777777" w:rsidR="00F55ABE" w:rsidRPr="00F55ABE" w:rsidRDefault="00F55ABE" w:rsidP="00F55ABE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albo</w:t>
      </w:r>
    </w:p>
    <w:p w14:paraId="6A58040E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przedkładam certyfikat wydany zgodnie z ustawą o certyfikacji wykonawców zamówień publicznych, który potwierdza skuteczność środków naprawczych w </w:t>
      </w: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lastRenderedPageBreak/>
        <w:t>zakresie objętym certyfikacją</w:t>
      </w:r>
    </w:p>
    <w:p w14:paraId="4DA06D4B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E8DB8C7" w14:textId="77777777" w:rsidR="00F55ABE" w:rsidRPr="00F55ABE" w:rsidRDefault="00F55ABE" w:rsidP="00F55ABE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3DF67EAA" w14:textId="77777777" w:rsidR="00F55ABE" w:rsidRPr="00F55ABE" w:rsidRDefault="00F55ABE" w:rsidP="00F55AB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0A45FB6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5091130" w14:textId="77777777" w:rsidR="00F55ABE" w:rsidRPr="00F55ABE" w:rsidRDefault="00F55ABE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119493C" w14:textId="77777777" w:rsidR="00A821AF" w:rsidRPr="00F55ABE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77E0CFE9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</w:p>
    <w:p w14:paraId="1FF1F33D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</w:p>
    <w:p w14:paraId="393EA74B" w14:textId="77777777" w:rsidR="005103B9" w:rsidRPr="00F55ABE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F55ABE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AD3FE" w14:textId="77777777" w:rsidR="001D1843" w:rsidRDefault="001D1843" w:rsidP="0038231F">
      <w:pPr>
        <w:spacing w:after="0" w:line="240" w:lineRule="auto"/>
      </w:pPr>
      <w:r>
        <w:separator/>
      </w:r>
    </w:p>
  </w:endnote>
  <w:endnote w:type="continuationSeparator" w:id="0">
    <w:p w14:paraId="40B944FD" w14:textId="77777777" w:rsidR="001D1843" w:rsidRDefault="001D18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A60F" w14:textId="77777777" w:rsidR="001D1843" w:rsidRDefault="001D1843" w:rsidP="0038231F">
      <w:pPr>
        <w:spacing w:after="0" w:line="240" w:lineRule="auto"/>
      </w:pPr>
      <w:r>
        <w:separator/>
      </w:r>
    </w:p>
  </w:footnote>
  <w:footnote w:type="continuationSeparator" w:id="0">
    <w:p w14:paraId="1F004E45" w14:textId="77777777" w:rsidR="001D1843" w:rsidRDefault="001D1843" w:rsidP="0038231F">
      <w:pPr>
        <w:spacing w:after="0" w:line="240" w:lineRule="auto"/>
      </w:pPr>
      <w:r>
        <w:continuationSeparator/>
      </w:r>
    </w:p>
  </w:footnote>
  <w:footnote w:id="1">
    <w:p w14:paraId="34660777" w14:textId="77777777" w:rsidR="00F55ABE" w:rsidRPr="004C0377" w:rsidRDefault="00F55ABE" w:rsidP="00F55ABE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4939338D" w14:textId="77777777" w:rsidR="00F55ABE" w:rsidRDefault="00F55ABE" w:rsidP="00F55ABE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914039">
    <w:abstractNumId w:val="10"/>
  </w:num>
  <w:num w:numId="2" w16cid:durableId="950160792">
    <w:abstractNumId w:val="1"/>
  </w:num>
  <w:num w:numId="3" w16cid:durableId="1509833446">
    <w:abstractNumId w:val="9"/>
  </w:num>
  <w:num w:numId="4" w16cid:durableId="559050381">
    <w:abstractNumId w:val="12"/>
  </w:num>
  <w:num w:numId="5" w16cid:durableId="1412242458">
    <w:abstractNumId w:val="11"/>
  </w:num>
  <w:num w:numId="6" w16cid:durableId="486366355">
    <w:abstractNumId w:val="8"/>
  </w:num>
  <w:num w:numId="7" w16cid:durableId="220167633">
    <w:abstractNumId w:val="2"/>
  </w:num>
  <w:num w:numId="8" w16cid:durableId="1517964000">
    <w:abstractNumId w:val="5"/>
  </w:num>
  <w:num w:numId="9" w16cid:durableId="880173011">
    <w:abstractNumId w:val="4"/>
  </w:num>
  <w:num w:numId="10" w16cid:durableId="1107503746">
    <w:abstractNumId w:val="7"/>
  </w:num>
  <w:num w:numId="11" w16cid:durableId="6566128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95042">
    <w:abstractNumId w:val="0"/>
  </w:num>
  <w:num w:numId="13" w16cid:durableId="1929536627">
    <w:abstractNumId w:val="6"/>
  </w:num>
  <w:num w:numId="14" w16cid:durableId="1865705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D1843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533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2E9C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6569E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7BC2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BC1C95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929DD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A0C12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55ABE"/>
    <w:rsid w:val="00F66810"/>
    <w:rsid w:val="00F8042D"/>
    <w:rsid w:val="00F952C0"/>
    <w:rsid w:val="00FB6F81"/>
    <w:rsid w:val="00FB7753"/>
    <w:rsid w:val="00FC0317"/>
    <w:rsid w:val="00FC1A7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392FE-C1FD-44FA-BFDA-6FEB25BF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Lucyna Śliwa-Naporowska</cp:lastModifiedBy>
  <cp:revision>3</cp:revision>
  <cp:lastPrinted>2023-09-12T08:07:00Z</cp:lastPrinted>
  <dcterms:created xsi:type="dcterms:W3CDTF">2026-07-03T08:31:00Z</dcterms:created>
  <dcterms:modified xsi:type="dcterms:W3CDTF">2026-07-15T11:08:00Z</dcterms:modified>
</cp:coreProperties>
</file>