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A5ED1" w14:textId="77777777" w:rsidR="00FD2A6B" w:rsidRPr="00E874DC" w:rsidRDefault="00FD2A6B" w:rsidP="00FD2A6B">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A3453C9" w14:textId="77777777" w:rsidR="00FD2A6B" w:rsidRDefault="00FD2A6B" w:rsidP="00FD2A6B">
      <w:pPr>
        <w:spacing w:before="48" w:line="240" w:lineRule="atLeast"/>
        <w:jc w:val="right"/>
        <w:rPr>
          <w:b/>
          <w:sz w:val="24"/>
          <w:szCs w:val="24"/>
          <w:lang w:val="pl-PL"/>
        </w:rPr>
      </w:pPr>
    </w:p>
    <w:p w14:paraId="447F3A62" w14:textId="77777777" w:rsidR="00FD2A6B" w:rsidRDefault="00FD2A6B" w:rsidP="00FD2A6B">
      <w:pPr>
        <w:spacing w:before="48" w:line="240" w:lineRule="atLeast"/>
        <w:jc w:val="center"/>
        <w:rPr>
          <w:b/>
          <w:sz w:val="24"/>
          <w:szCs w:val="24"/>
          <w:lang w:val="pl-PL"/>
        </w:rPr>
      </w:pPr>
      <w:r>
        <w:rPr>
          <w:b/>
          <w:sz w:val="24"/>
          <w:szCs w:val="24"/>
          <w:lang w:val="pl-PL"/>
        </w:rPr>
        <w:t>WZÓR UMOWY</w:t>
      </w:r>
    </w:p>
    <w:p w14:paraId="5FEF9EE3" w14:textId="77777777" w:rsidR="00FD2A6B" w:rsidRDefault="00FD2A6B" w:rsidP="00FD2A6B">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06AF49C7" w14:textId="77777777" w:rsidR="00FD2A6B" w:rsidRDefault="00FD2A6B" w:rsidP="00FD2A6B">
      <w:pPr>
        <w:spacing w:before="48" w:line="240" w:lineRule="atLeast"/>
        <w:jc w:val="center"/>
        <w:rPr>
          <w:b/>
          <w:sz w:val="28"/>
          <w:lang w:val="pl-PL"/>
        </w:rPr>
      </w:pPr>
    </w:p>
    <w:p w14:paraId="0DAE0C92" w14:textId="3D507211" w:rsidR="00FD2A6B" w:rsidRPr="00AA2A22" w:rsidRDefault="00FD2A6B" w:rsidP="00FD2A6B">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KC-DE-zp.25.309.2026</w:t>
      </w:r>
      <w:r w:rsidRPr="00AA2A22">
        <w:rPr>
          <w:rFonts w:ascii="Times New Roman" w:hAnsi="Times New Roman"/>
        </w:rPr>
        <w:t xml:space="preserve"> </w:t>
      </w:r>
    </w:p>
    <w:p w14:paraId="6924F622" w14:textId="77777777" w:rsidR="00FD2A6B" w:rsidRDefault="00FD2A6B" w:rsidP="00FD2A6B">
      <w:pPr>
        <w:pStyle w:val="Tekstpodstawowy"/>
        <w:ind w:right="-47"/>
        <w:jc w:val="both"/>
        <w:rPr>
          <w:rFonts w:ascii="Times New Roman" w:hAnsi="Times New Roman"/>
        </w:rPr>
      </w:pPr>
      <w:r w:rsidRPr="00AA2A22">
        <w:rPr>
          <w:rFonts w:ascii="Times New Roman" w:hAnsi="Times New Roman"/>
        </w:rPr>
        <w:t>pomiędzy</w:t>
      </w:r>
    </w:p>
    <w:p w14:paraId="4A035FED" w14:textId="77777777" w:rsidR="00FD2A6B" w:rsidRDefault="00FD2A6B" w:rsidP="00FD2A6B">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E83DE50" w14:textId="77777777" w:rsidR="00FD2A6B" w:rsidRDefault="00FD2A6B" w:rsidP="00FD2A6B">
      <w:pPr>
        <w:pStyle w:val="Tekstpodstawowy"/>
        <w:ind w:right="-47"/>
        <w:jc w:val="both"/>
        <w:rPr>
          <w:rFonts w:ascii="Times New Roman" w:hAnsi="Times New Roman"/>
        </w:rPr>
      </w:pPr>
      <w:r>
        <w:rPr>
          <w:rFonts w:ascii="Times New Roman" w:hAnsi="Times New Roman"/>
        </w:rPr>
        <w:t>reprezentowana przez:</w:t>
      </w:r>
    </w:p>
    <w:p w14:paraId="23F48D63" w14:textId="77777777" w:rsidR="00FD2A6B" w:rsidRDefault="00FD2A6B" w:rsidP="00FD2A6B">
      <w:pPr>
        <w:pStyle w:val="Tekstpodstawowy"/>
        <w:ind w:right="-47"/>
        <w:jc w:val="both"/>
        <w:rPr>
          <w:rFonts w:ascii="Times New Roman" w:hAnsi="Times New Roman"/>
        </w:rPr>
      </w:pPr>
      <w:r>
        <w:rPr>
          <w:rFonts w:ascii="Times New Roman" w:hAnsi="Times New Roman"/>
        </w:rPr>
        <w:t xml:space="preserve">1.Dziekana Wydziału /Kierownika Jednostki/............................................................................. </w:t>
      </w:r>
    </w:p>
    <w:p w14:paraId="77E0DF36" w14:textId="38F686F4" w:rsidR="00FD2A6B" w:rsidRDefault="00FD2A6B" w:rsidP="00FD2A6B">
      <w:pPr>
        <w:pStyle w:val="Tekstpodstawowy"/>
        <w:ind w:right="-47"/>
        <w:rPr>
          <w:rFonts w:ascii="Times New Roman" w:hAnsi="Times New Roman"/>
        </w:rPr>
      </w:pPr>
      <w:r>
        <w:rPr>
          <w:rFonts w:ascii="Times New Roman" w:hAnsi="Times New Roman"/>
        </w:rPr>
        <w:t>.........................................................................................................</w:t>
      </w:r>
    </w:p>
    <w:p w14:paraId="08E00911" w14:textId="77777777" w:rsidR="00FD2A6B" w:rsidRDefault="00FD2A6B" w:rsidP="00FD2A6B">
      <w:pPr>
        <w:pStyle w:val="Tekstpodstawowy"/>
        <w:ind w:right="-47"/>
        <w:jc w:val="both"/>
        <w:rPr>
          <w:rFonts w:ascii="Times New Roman" w:hAnsi="Times New Roman"/>
        </w:rPr>
      </w:pPr>
      <w:r>
        <w:rPr>
          <w:rFonts w:ascii="Times New Roman" w:hAnsi="Times New Roman"/>
        </w:rPr>
        <w:t>zwaną dalej KUPUJĄCYM</w:t>
      </w:r>
    </w:p>
    <w:p w14:paraId="15C87AC4" w14:textId="77777777" w:rsidR="00FD2A6B" w:rsidRDefault="00FD2A6B" w:rsidP="00FD2A6B">
      <w:pPr>
        <w:pStyle w:val="Tekstpodstawowy"/>
        <w:ind w:right="-47"/>
        <w:jc w:val="both"/>
        <w:rPr>
          <w:rFonts w:ascii="Times New Roman" w:hAnsi="Times New Roman"/>
        </w:rPr>
      </w:pPr>
      <w:r>
        <w:rPr>
          <w:rFonts w:ascii="Times New Roman" w:hAnsi="Times New Roman"/>
        </w:rPr>
        <w:t xml:space="preserve">a </w:t>
      </w:r>
    </w:p>
    <w:p w14:paraId="471A5D69" w14:textId="77777777" w:rsidR="00FD2A6B" w:rsidRDefault="00FD2A6B" w:rsidP="00FD2A6B">
      <w:pPr>
        <w:pStyle w:val="Tekstpodstawowy"/>
        <w:ind w:right="-47"/>
        <w:jc w:val="both"/>
        <w:rPr>
          <w:rFonts w:ascii="Times New Roman" w:hAnsi="Times New Roman"/>
        </w:rPr>
      </w:pPr>
      <w:r>
        <w:rPr>
          <w:rFonts w:ascii="Times New Roman" w:hAnsi="Times New Roman"/>
        </w:rPr>
        <w:t>......................................................................................................................................................</w:t>
      </w:r>
    </w:p>
    <w:p w14:paraId="597E656D" w14:textId="77777777" w:rsidR="00FD2A6B" w:rsidRDefault="00FD2A6B" w:rsidP="00FD2A6B">
      <w:pPr>
        <w:pStyle w:val="Tekstpodstawowy"/>
        <w:ind w:right="-47"/>
        <w:jc w:val="both"/>
        <w:rPr>
          <w:rFonts w:ascii="Times New Roman" w:hAnsi="Times New Roman"/>
        </w:rPr>
      </w:pPr>
      <w:r>
        <w:rPr>
          <w:rFonts w:ascii="Times New Roman" w:hAnsi="Times New Roman"/>
        </w:rPr>
        <w:t>......................................................................................................................................................</w:t>
      </w:r>
    </w:p>
    <w:p w14:paraId="6105F018" w14:textId="77777777" w:rsidR="00FD2A6B" w:rsidRDefault="00FD2A6B" w:rsidP="00FD2A6B">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3BD8BF55" w14:textId="77777777" w:rsidR="00FD2A6B" w:rsidRDefault="00FD2A6B" w:rsidP="00FD2A6B">
      <w:pPr>
        <w:pStyle w:val="Tekstpodstawowy"/>
        <w:ind w:right="-47"/>
        <w:jc w:val="both"/>
        <w:rPr>
          <w:rFonts w:ascii="Times New Roman" w:hAnsi="Times New Roman"/>
        </w:rPr>
      </w:pPr>
      <w:r>
        <w:rPr>
          <w:rFonts w:ascii="Times New Roman" w:hAnsi="Times New Roman"/>
        </w:rPr>
        <w:t>reprezentowanym przez:</w:t>
      </w:r>
    </w:p>
    <w:p w14:paraId="0530E7F7" w14:textId="77777777" w:rsidR="00FD2A6B" w:rsidRDefault="00FD2A6B" w:rsidP="00FD2A6B">
      <w:pPr>
        <w:pStyle w:val="Tekstpodstawowy"/>
        <w:ind w:right="-47"/>
        <w:jc w:val="both"/>
        <w:rPr>
          <w:rFonts w:ascii="Times New Roman" w:hAnsi="Times New Roman"/>
        </w:rPr>
      </w:pPr>
      <w:r>
        <w:rPr>
          <w:rFonts w:ascii="Times New Roman" w:hAnsi="Times New Roman"/>
        </w:rPr>
        <w:t>1...................................................................................................................................................</w:t>
      </w:r>
    </w:p>
    <w:p w14:paraId="403F982B" w14:textId="77777777" w:rsidR="00FD2A6B" w:rsidRDefault="00FD2A6B" w:rsidP="00FD2A6B">
      <w:pPr>
        <w:pStyle w:val="Tekstpodstawowy"/>
        <w:ind w:right="-47"/>
        <w:jc w:val="both"/>
        <w:rPr>
          <w:rFonts w:ascii="Times New Roman" w:hAnsi="Times New Roman"/>
        </w:rPr>
      </w:pPr>
      <w:r>
        <w:rPr>
          <w:rFonts w:ascii="Times New Roman" w:hAnsi="Times New Roman"/>
        </w:rPr>
        <w:t xml:space="preserve">2................................................................................................................................................... </w:t>
      </w:r>
    </w:p>
    <w:p w14:paraId="62BD6E41" w14:textId="77777777" w:rsidR="00FD2A6B" w:rsidRDefault="00FD2A6B" w:rsidP="00FD2A6B">
      <w:pPr>
        <w:pStyle w:val="Tekstpodstawowy"/>
        <w:ind w:right="-47"/>
        <w:jc w:val="both"/>
        <w:rPr>
          <w:rFonts w:ascii="Times New Roman" w:hAnsi="Times New Roman"/>
        </w:rPr>
      </w:pPr>
      <w:r>
        <w:rPr>
          <w:rFonts w:ascii="Times New Roman" w:hAnsi="Times New Roman"/>
        </w:rPr>
        <w:t>zwanym dalej SPRZEDAWCĄ</w:t>
      </w:r>
    </w:p>
    <w:p w14:paraId="183B9C24" w14:textId="77777777" w:rsidR="00FD2A6B" w:rsidRDefault="00FD2A6B" w:rsidP="00FD2A6B">
      <w:pPr>
        <w:pStyle w:val="Tekstpodstawowy"/>
        <w:ind w:right="-47"/>
        <w:jc w:val="center"/>
        <w:rPr>
          <w:rFonts w:ascii="Times New Roman" w:hAnsi="Times New Roman"/>
        </w:rPr>
      </w:pPr>
    </w:p>
    <w:p w14:paraId="41E1D377"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 1</w:t>
      </w:r>
    </w:p>
    <w:p w14:paraId="0F7A5386" w14:textId="3D4BCEFF" w:rsidR="00FD2A6B" w:rsidRPr="009D242F" w:rsidRDefault="00FD2A6B" w:rsidP="00044192">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laptopa</w:t>
      </w:r>
      <w:r w:rsidRPr="00391863">
        <w:rPr>
          <w:rFonts w:ascii="Times New Roman" w:hAnsi="Times New Roman"/>
          <w:b/>
        </w:rPr>
        <w:t xml:space="preserve"> na potrzeby </w:t>
      </w:r>
      <w:proofErr w:type="spellStart"/>
      <w:r>
        <w:rPr>
          <w:rFonts w:ascii="Times New Roman" w:hAnsi="Times New Roman"/>
          <w:b/>
        </w:rPr>
        <w:t>WGGiOŚ</w:t>
      </w:r>
      <w:proofErr w:type="spellEnd"/>
    </w:p>
    <w:p w14:paraId="62E3069B" w14:textId="77777777" w:rsidR="00FD2A6B" w:rsidRDefault="00FD2A6B" w:rsidP="00044192">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3A815ABA" w14:textId="77777777" w:rsidR="00FD2A6B" w:rsidRPr="0043435F" w:rsidRDefault="00FD2A6B" w:rsidP="00044192">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F825310" w14:textId="77777777" w:rsidR="00FD2A6B" w:rsidRDefault="00FD2A6B" w:rsidP="00FD2A6B">
      <w:pPr>
        <w:pStyle w:val="Tekstpodstawowy"/>
        <w:ind w:right="-47"/>
        <w:jc w:val="both"/>
        <w:rPr>
          <w:rFonts w:ascii="Times New Roman" w:hAnsi="Times New Roman"/>
        </w:rPr>
      </w:pPr>
    </w:p>
    <w:p w14:paraId="15B936DA"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 2</w:t>
      </w:r>
    </w:p>
    <w:p w14:paraId="7D79F8D9" w14:textId="0EA64EA8" w:rsidR="00FD2A6B" w:rsidRPr="0043435F" w:rsidRDefault="00FD2A6B" w:rsidP="00044192">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w:t>
      </w:r>
      <w:r>
        <w:rPr>
          <w:rFonts w:ascii="Times New Roman" w:hAnsi="Times New Roman"/>
          <w:szCs w:val="24"/>
        </w:rPr>
        <w:t>……..</w:t>
      </w:r>
      <w:r w:rsidRPr="0043435F">
        <w:rPr>
          <w:rFonts w:ascii="Times New Roman" w:hAnsi="Times New Roman"/>
          <w:szCs w:val="24"/>
        </w:rPr>
        <w:t xml:space="preserve">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4B4C8AC0" w14:textId="77777777" w:rsidR="00FD2A6B" w:rsidRPr="0043435F" w:rsidRDefault="00FD2A6B" w:rsidP="0004419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273D392" w14:textId="77777777" w:rsidR="00FD2A6B" w:rsidRPr="0043435F" w:rsidRDefault="00FD2A6B" w:rsidP="00044192">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088707D" w14:textId="77777777" w:rsidR="00FD2A6B" w:rsidRDefault="00FD2A6B" w:rsidP="00FD2A6B">
      <w:pPr>
        <w:pStyle w:val="Tekstpodstawowy"/>
        <w:ind w:right="-47"/>
        <w:jc w:val="both"/>
        <w:rPr>
          <w:rFonts w:ascii="Times New Roman" w:hAnsi="Times New Roman"/>
        </w:rPr>
      </w:pPr>
    </w:p>
    <w:p w14:paraId="4D504D31" w14:textId="77777777" w:rsidR="00FD2A6B" w:rsidRDefault="00FD2A6B" w:rsidP="00FD2A6B">
      <w:pPr>
        <w:pStyle w:val="Tekstpodstawowy"/>
        <w:ind w:right="-47"/>
        <w:jc w:val="center"/>
        <w:rPr>
          <w:rFonts w:ascii="Times New Roman" w:hAnsi="Times New Roman"/>
          <w:b/>
        </w:rPr>
      </w:pPr>
    </w:p>
    <w:p w14:paraId="1CAE2C37" w14:textId="77777777" w:rsidR="00FD2A6B" w:rsidRDefault="00FD2A6B" w:rsidP="00FD2A6B">
      <w:pPr>
        <w:pStyle w:val="Tekstpodstawowy"/>
        <w:ind w:right="-47"/>
        <w:jc w:val="center"/>
        <w:rPr>
          <w:rFonts w:ascii="Times New Roman" w:hAnsi="Times New Roman"/>
          <w:b/>
        </w:rPr>
      </w:pPr>
    </w:p>
    <w:p w14:paraId="60E30488"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 3</w:t>
      </w:r>
    </w:p>
    <w:p w14:paraId="0031CB59" w14:textId="77777777" w:rsidR="00FD2A6B" w:rsidRPr="0043435F" w:rsidRDefault="00FD2A6B" w:rsidP="0004419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152C511" w14:textId="77777777" w:rsidR="00FD2A6B" w:rsidRPr="0043435F" w:rsidRDefault="00FD2A6B" w:rsidP="0004419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2F5EC557" w14:textId="77777777" w:rsidR="00FD2A6B" w:rsidRPr="0043435F" w:rsidRDefault="00FD2A6B" w:rsidP="00044192">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1C56A3C" w14:textId="77777777" w:rsidR="00FD2A6B" w:rsidRPr="0043435F" w:rsidRDefault="00FD2A6B" w:rsidP="00044192">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D8964B9" w14:textId="77777777" w:rsidR="00FD2A6B" w:rsidRDefault="00FD2A6B" w:rsidP="00FD2A6B">
      <w:pPr>
        <w:pStyle w:val="Tekstpodstawowy"/>
        <w:ind w:right="-47"/>
        <w:jc w:val="both"/>
        <w:rPr>
          <w:rFonts w:ascii="Times New Roman" w:hAnsi="Times New Roman"/>
        </w:rPr>
      </w:pPr>
    </w:p>
    <w:p w14:paraId="4AEA00BF"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 4</w:t>
      </w:r>
    </w:p>
    <w:p w14:paraId="0E2B7CD3" w14:textId="77777777" w:rsidR="00FD2A6B" w:rsidRPr="00391863" w:rsidRDefault="00FD2A6B" w:rsidP="00FD2A6B">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35607189" w14:textId="77777777" w:rsidR="00FD2A6B" w:rsidRPr="00391863" w:rsidRDefault="00FD2A6B" w:rsidP="00FD2A6B">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4FF0682A" w14:textId="77777777" w:rsidR="00FD2A6B" w:rsidRPr="00391863" w:rsidRDefault="00FD2A6B" w:rsidP="00FD2A6B">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54D8F377" w14:textId="77777777" w:rsidR="00FD2A6B" w:rsidRPr="00391863" w:rsidRDefault="00FD2A6B" w:rsidP="00FD2A6B">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2200FEC3" w14:textId="77777777" w:rsidR="00FD2A6B" w:rsidRPr="00391863" w:rsidRDefault="00FD2A6B" w:rsidP="00FD2A6B">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1B3A5336" w14:textId="77777777" w:rsidR="00FD2A6B" w:rsidRPr="00391863" w:rsidRDefault="00FD2A6B" w:rsidP="00FD2A6B">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27970653" w14:textId="77777777" w:rsidR="00FD2A6B" w:rsidRPr="00391863" w:rsidRDefault="00FD2A6B" w:rsidP="00FD2A6B">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67DA7178" w14:textId="77777777" w:rsidR="00FD2A6B" w:rsidRDefault="00FD2A6B" w:rsidP="00FD2A6B">
      <w:pPr>
        <w:pStyle w:val="Tekstpodstawowy"/>
        <w:ind w:right="-47"/>
        <w:jc w:val="center"/>
        <w:rPr>
          <w:rFonts w:ascii="Times New Roman" w:hAnsi="Times New Roman"/>
        </w:rPr>
      </w:pPr>
    </w:p>
    <w:p w14:paraId="42400832"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 5</w:t>
      </w:r>
    </w:p>
    <w:p w14:paraId="2D874CD1" w14:textId="77777777" w:rsidR="00FD2A6B" w:rsidRPr="00C53B52" w:rsidRDefault="00FD2A6B" w:rsidP="0004419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A9AC1EC" w14:textId="77777777" w:rsidR="00FD2A6B" w:rsidRPr="00C53B52" w:rsidRDefault="00FD2A6B" w:rsidP="0004419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E0E45F6" w14:textId="77777777" w:rsidR="00FD2A6B" w:rsidRPr="00C53B52" w:rsidRDefault="00FD2A6B" w:rsidP="00FD2A6B">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49ED64A" w14:textId="77777777" w:rsidR="00FD2A6B" w:rsidRPr="00C53B52" w:rsidRDefault="00FD2A6B" w:rsidP="00FD2A6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C8FD29D" w14:textId="77777777" w:rsidR="00FD2A6B" w:rsidRPr="00C53B52" w:rsidRDefault="00FD2A6B" w:rsidP="00FD2A6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748FA2EE" w14:textId="77777777" w:rsidR="00FD2A6B" w:rsidRPr="00C53B52" w:rsidRDefault="00FD2A6B" w:rsidP="00FD2A6B">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56A72C1" w14:textId="77777777" w:rsidR="00FD2A6B" w:rsidRPr="00C53B52" w:rsidRDefault="00FD2A6B" w:rsidP="0004419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1FC13E57" w14:textId="77777777" w:rsidR="00FD2A6B" w:rsidRPr="00C53B52" w:rsidRDefault="00FD2A6B" w:rsidP="00044192">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53815C7B" w14:textId="77777777" w:rsidR="00FD2A6B" w:rsidRPr="00C53B52" w:rsidRDefault="00FD2A6B" w:rsidP="00044192">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24C5C276" w14:textId="77777777" w:rsidR="00FD2A6B" w:rsidRPr="006B2CAA" w:rsidRDefault="00FD2A6B" w:rsidP="00044192">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51C1F24C" w14:textId="77777777" w:rsidR="00FD2A6B" w:rsidRDefault="00FD2A6B" w:rsidP="00044192">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87927C0" w14:textId="77777777" w:rsidR="00FD2A6B" w:rsidRDefault="00FD2A6B" w:rsidP="00FD2A6B">
      <w:pPr>
        <w:pStyle w:val="Tekstpodstawowy"/>
        <w:ind w:right="-47"/>
        <w:jc w:val="center"/>
        <w:rPr>
          <w:rFonts w:ascii="Times New Roman" w:hAnsi="Times New Roman"/>
          <w:b/>
        </w:rPr>
      </w:pPr>
    </w:p>
    <w:p w14:paraId="7AF6B7EE" w14:textId="77777777" w:rsidR="00FD2A6B" w:rsidRDefault="00FD2A6B" w:rsidP="00FD2A6B">
      <w:pPr>
        <w:pStyle w:val="Tekstpodstawowy"/>
        <w:ind w:right="-47"/>
        <w:jc w:val="center"/>
        <w:rPr>
          <w:rFonts w:ascii="Times New Roman" w:hAnsi="Times New Roman"/>
          <w:b/>
        </w:rPr>
      </w:pPr>
      <w:r w:rsidRPr="00877B92">
        <w:rPr>
          <w:rFonts w:ascii="Times New Roman" w:hAnsi="Times New Roman"/>
          <w:b/>
        </w:rPr>
        <w:t>§ 6</w:t>
      </w:r>
    </w:p>
    <w:p w14:paraId="65FB14BA" w14:textId="77777777" w:rsidR="00FD2A6B" w:rsidRDefault="00FD2A6B" w:rsidP="00FD2A6B">
      <w:pPr>
        <w:pStyle w:val="Tekstpodstawowy"/>
        <w:ind w:right="-47"/>
        <w:jc w:val="center"/>
        <w:rPr>
          <w:rFonts w:ascii="Times New Roman" w:hAnsi="Times New Roman"/>
          <w:b/>
        </w:rPr>
      </w:pPr>
    </w:p>
    <w:p w14:paraId="6C5719BB" w14:textId="77777777" w:rsidR="00FD2A6B" w:rsidRDefault="00FD2A6B" w:rsidP="0004419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48305EE" w14:textId="77777777" w:rsidR="00FD2A6B" w:rsidRDefault="00FD2A6B" w:rsidP="0004419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118763FD" w14:textId="77777777" w:rsidR="00FD2A6B" w:rsidRDefault="00FD2A6B" w:rsidP="0004419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213A34D" w14:textId="77777777" w:rsidR="00FD2A6B" w:rsidRDefault="00FD2A6B" w:rsidP="00044192">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66C71E7" w14:textId="77777777" w:rsidR="00FD2A6B" w:rsidRDefault="00FD2A6B" w:rsidP="00044192">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95A75D8"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E67D1E1" w14:textId="77777777" w:rsidR="00FD2A6B" w:rsidRPr="003F1749" w:rsidRDefault="00FD2A6B" w:rsidP="00FD2A6B">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FEBB2F3" w14:textId="77777777" w:rsidR="00FD2A6B" w:rsidRDefault="00FD2A6B" w:rsidP="00FD2A6B">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03D0B30" w14:textId="77777777" w:rsidR="00FD2A6B" w:rsidRDefault="00FD2A6B" w:rsidP="00FD2A6B">
      <w:pPr>
        <w:pStyle w:val="Tekstpodstawowy"/>
        <w:ind w:right="-47"/>
        <w:jc w:val="center"/>
        <w:rPr>
          <w:rFonts w:ascii="Times New Roman" w:hAnsi="Times New Roman"/>
        </w:rPr>
      </w:pPr>
    </w:p>
    <w:p w14:paraId="00E31479" w14:textId="77777777" w:rsidR="00FD2A6B" w:rsidRDefault="00FD2A6B" w:rsidP="00FD2A6B">
      <w:pPr>
        <w:pStyle w:val="Tekstpodstawowy"/>
        <w:ind w:right="-47"/>
        <w:jc w:val="center"/>
        <w:rPr>
          <w:rFonts w:ascii="Times New Roman" w:hAnsi="Times New Roman"/>
          <w:b/>
        </w:rPr>
      </w:pPr>
    </w:p>
    <w:p w14:paraId="229505E1"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4A0F4AC0" w14:textId="77777777" w:rsidR="00FD2A6B" w:rsidRPr="0043435F" w:rsidRDefault="00FD2A6B" w:rsidP="00044192">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47B38E10" w14:textId="77777777" w:rsidR="00FD2A6B" w:rsidRPr="0043435F" w:rsidRDefault="00FD2A6B" w:rsidP="00044192">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4E5DE9F5" w14:textId="77777777" w:rsidR="00FD2A6B" w:rsidRPr="0043435F" w:rsidRDefault="00FD2A6B" w:rsidP="00044192">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3E5364C" w14:textId="77777777" w:rsidR="00FD2A6B" w:rsidRPr="0043435F" w:rsidRDefault="00FD2A6B" w:rsidP="00044192">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B60B05E" w14:textId="4FA93C13" w:rsidR="00FD2A6B" w:rsidRPr="0043435F" w:rsidRDefault="00FD2A6B" w:rsidP="00044192">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w:t>
      </w:r>
      <w:r w:rsidRPr="0043435F">
        <w:rPr>
          <w:bCs/>
          <w:sz w:val="24"/>
          <w:szCs w:val="24"/>
          <w:lang w:val="pl-PL" w:eastAsia="en-US"/>
        </w:rPr>
        <w:t xml:space="preserve"> od momentu zgłoszenia.. </w:t>
      </w:r>
      <w:r w:rsidR="00262B3C">
        <w:rPr>
          <w:bCs/>
          <w:sz w:val="24"/>
          <w:szCs w:val="24"/>
          <w:lang w:val="pl-PL" w:eastAsia="en-US"/>
        </w:rPr>
        <w:t xml:space="preserve"> </w:t>
      </w:r>
    </w:p>
    <w:p w14:paraId="175AC6D0" w14:textId="77777777" w:rsidR="00FD2A6B" w:rsidRPr="0043435F" w:rsidRDefault="00FD2A6B" w:rsidP="00044192">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1089EA0A" w14:textId="77777777" w:rsidR="00FD2A6B" w:rsidRPr="0043435F" w:rsidRDefault="00FD2A6B" w:rsidP="00044192">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15E43842" w14:textId="77777777" w:rsidR="00FD2A6B" w:rsidRPr="0043435F" w:rsidRDefault="00FD2A6B" w:rsidP="00044192">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6F4EFF69" w14:textId="77777777" w:rsidR="00FD2A6B" w:rsidRPr="0043435F" w:rsidRDefault="00FD2A6B" w:rsidP="00044192">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4A94B44" w14:textId="77777777" w:rsidR="00FD2A6B" w:rsidRPr="0043435F" w:rsidRDefault="00FD2A6B" w:rsidP="00044192">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DB94DBD" w14:textId="77777777" w:rsidR="00FD2A6B" w:rsidRPr="0043435F" w:rsidRDefault="00FD2A6B" w:rsidP="00044192">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8E823ED" w14:textId="77777777" w:rsidR="00FD2A6B" w:rsidRPr="0043435F" w:rsidRDefault="00FD2A6B" w:rsidP="00044192">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CB713E3" w14:textId="77777777" w:rsidR="00FD2A6B" w:rsidRDefault="00FD2A6B" w:rsidP="00FD2A6B">
      <w:pPr>
        <w:pStyle w:val="Tekstpodstawowy"/>
        <w:ind w:left="284" w:right="-47"/>
        <w:jc w:val="both"/>
        <w:rPr>
          <w:rFonts w:ascii="Times New Roman" w:hAnsi="Times New Roman"/>
        </w:rPr>
      </w:pPr>
    </w:p>
    <w:p w14:paraId="5682CEAB" w14:textId="77777777" w:rsidR="00FD2A6B" w:rsidRDefault="00FD2A6B" w:rsidP="00FD2A6B">
      <w:pPr>
        <w:pStyle w:val="Tekstpodstawowy"/>
        <w:ind w:right="-47"/>
        <w:jc w:val="center"/>
        <w:rPr>
          <w:rFonts w:ascii="Times New Roman" w:hAnsi="Times New Roman"/>
          <w:b/>
        </w:rPr>
      </w:pPr>
    </w:p>
    <w:p w14:paraId="733F62D7" w14:textId="77777777"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1BFC172" w14:textId="77777777" w:rsidR="00FD2A6B" w:rsidRPr="009B2595" w:rsidRDefault="00FD2A6B" w:rsidP="00044192">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46D2F9F" w14:textId="77777777" w:rsidR="00FD2A6B" w:rsidRPr="009B2595" w:rsidRDefault="00FD2A6B" w:rsidP="00044192">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BC8AE3E" w14:textId="77777777" w:rsidR="00FD2A6B" w:rsidRPr="009B2595" w:rsidRDefault="00FD2A6B" w:rsidP="00044192">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w:t>
      </w:r>
      <w:r w:rsidRPr="009B2595">
        <w:rPr>
          <w:rFonts w:eastAsia="SimSun"/>
          <w:color w:val="000000"/>
          <w:kern w:val="3"/>
          <w:sz w:val="24"/>
          <w:szCs w:val="24"/>
          <w:lang w:val="pl-PL"/>
        </w:rPr>
        <w:lastRenderedPageBreak/>
        <w:t xml:space="preserve">bez przeprowadzania nowego postępowania o udzielenie zamówienia Wykonawcy w następujących przypadkach: </w:t>
      </w:r>
    </w:p>
    <w:p w14:paraId="1CD1654E" w14:textId="77777777" w:rsidR="00FD2A6B" w:rsidRPr="009B2595" w:rsidRDefault="00FD2A6B" w:rsidP="00044192">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8282094" w14:textId="77777777" w:rsidR="00FD2A6B" w:rsidRPr="009B2595" w:rsidRDefault="00FD2A6B" w:rsidP="00044192">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26768CEF" w14:textId="77777777" w:rsidR="00FD2A6B" w:rsidRPr="009B2595" w:rsidRDefault="00FD2A6B" w:rsidP="00044192">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D096506" w14:textId="77777777" w:rsidR="00FD2A6B" w:rsidRPr="009B2595" w:rsidRDefault="00FD2A6B" w:rsidP="00044192">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5C75537F" w14:textId="77777777" w:rsidR="00FD2A6B" w:rsidRPr="009B2595" w:rsidRDefault="00FD2A6B" w:rsidP="00044192">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C111172" w14:textId="77777777" w:rsidR="00FD2A6B" w:rsidRPr="009B2595" w:rsidRDefault="00FD2A6B" w:rsidP="00044192">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55D701E1" w14:textId="77777777" w:rsidR="00FD2A6B" w:rsidRPr="00042F5C" w:rsidRDefault="00FD2A6B" w:rsidP="00FD2A6B">
      <w:pPr>
        <w:widowControl w:val="0"/>
        <w:suppressAutoHyphens/>
        <w:autoSpaceDN w:val="0"/>
        <w:ind w:left="360"/>
        <w:jc w:val="center"/>
        <w:textAlignment w:val="baseline"/>
        <w:rPr>
          <w:rFonts w:eastAsia="SimSun"/>
          <w:b/>
          <w:bCs/>
          <w:color w:val="000000"/>
          <w:kern w:val="2"/>
          <w:sz w:val="24"/>
          <w:szCs w:val="24"/>
          <w:lang w:val="pl-PL"/>
        </w:rPr>
      </w:pPr>
    </w:p>
    <w:p w14:paraId="346FE8CF" w14:textId="77777777" w:rsidR="00FD2A6B" w:rsidRPr="009B2595" w:rsidRDefault="00FD2A6B" w:rsidP="00FD2A6B">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4431F65" w14:textId="77777777" w:rsidR="00FD2A6B" w:rsidRPr="009B2595" w:rsidRDefault="00FD2A6B" w:rsidP="0004419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E18497F" w14:textId="77777777" w:rsidR="00FD2A6B" w:rsidRPr="009B2595" w:rsidRDefault="00FD2A6B" w:rsidP="0004419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4C864E0" w14:textId="77777777" w:rsidR="00FD2A6B" w:rsidRPr="009B2595" w:rsidRDefault="00FD2A6B" w:rsidP="0004419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6D2DA1C" w14:textId="77777777" w:rsidR="00FD2A6B" w:rsidRPr="009B2595" w:rsidRDefault="00FD2A6B" w:rsidP="00044192">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206643A" w14:textId="77777777" w:rsidR="00FD2A6B" w:rsidRDefault="00FD2A6B" w:rsidP="00FD2A6B">
      <w:pPr>
        <w:pStyle w:val="Tekstpodstawowy"/>
        <w:ind w:right="-47"/>
        <w:jc w:val="center"/>
        <w:rPr>
          <w:rFonts w:ascii="Times New Roman" w:hAnsi="Times New Roman"/>
          <w:b/>
        </w:rPr>
      </w:pPr>
    </w:p>
    <w:p w14:paraId="2C463261" w14:textId="77777777" w:rsidR="00262B3C" w:rsidRDefault="00262B3C" w:rsidP="00262B3C">
      <w:pPr>
        <w:pStyle w:val="Tekstpodstawowy"/>
        <w:ind w:right="-47"/>
        <w:jc w:val="center"/>
        <w:rPr>
          <w:rFonts w:ascii="Liberation Serif" w:hAnsi="Liberation Serif" w:cs="Verdana"/>
          <w:b/>
          <w:bCs/>
          <w:sz w:val="22"/>
          <w:szCs w:val="22"/>
        </w:rPr>
      </w:pPr>
    </w:p>
    <w:p w14:paraId="4D846B54" w14:textId="40DAFDC4" w:rsidR="00262B3C" w:rsidRDefault="00262B3C" w:rsidP="00262B3C">
      <w:pPr>
        <w:pStyle w:val="Tekstpodstawowy"/>
        <w:ind w:right="-47"/>
        <w:jc w:val="center"/>
        <w:rPr>
          <w:rFonts w:ascii="Liberation Serif" w:hAnsi="Liberation Serif" w:cs="Verdana"/>
          <w:b/>
          <w:bCs/>
          <w:sz w:val="22"/>
          <w:szCs w:val="22"/>
        </w:rPr>
      </w:pPr>
      <w:r>
        <w:rPr>
          <w:rFonts w:ascii="Liberation Serif" w:hAnsi="Liberation Serif" w:cs="Verdana"/>
          <w:b/>
          <w:bCs/>
          <w:sz w:val="22"/>
          <w:szCs w:val="22"/>
        </w:rPr>
        <w:t xml:space="preserve">§ </w:t>
      </w:r>
      <w:r>
        <w:rPr>
          <w:rFonts w:ascii="Liberation Serif" w:hAnsi="Liberation Serif" w:cs="Verdana"/>
          <w:b/>
          <w:bCs/>
          <w:sz w:val="22"/>
          <w:szCs w:val="22"/>
        </w:rPr>
        <w:t>11</w:t>
      </w:r>
    </w:p>
    <w:p w14:paraId="6C1649BC" w14:textId="77777777" w:rsidR="00262B3C" w:rsidRDefault="00262B3C" w:rsidP="00262B3C">
      <w:pPr>
        <w:pStyle w:val="Standard"/>
        <w:widowControl w:val="0"/>
        <w:numPr>
          <w:ilvl w:val="0"/>
          <w:numId w:val="16"/>
        </w:numPr>
        <w:autoSpaceDN/>
        <w:spacing w:after="0"/>
        <w:jc w:val="both"/>
        <w:rPr>
          <w:rFonts w:ascii="Liberation Serif" w:eastAsia="Lucida Sans Unicode" w:hAnsi="Liberation Serif" w:cs="Verdana"/>
          <w:lang w:eastAsia="ar-SA"/>
        </w:rPr>
      </w:pPr>
      <w:bookmarkStart w:id="0" w:name="_Hlk939929051"/>
      <w:bookmarkEnd w:id="0"/>
      <w:r>
        <w:rPr>
          <w:rFonts w:ascii="Liberation Serif" w:eastAsia="Lucida Sans Unicode" w:hAnsi="Liberation Serif" w:cs="Verdana"/>
          <w:lang w:eastAsia="ar-SA"/>
        </w:rPr>
        <w:lastRenderedPageBreak/>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E17916E" w14:textId="77777777" w:rsidR="00262B3C" w:rsidRDefault="00262B3C" w:rsidP="00262B3C">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9330499" w14:textId="77777777" w:rsidR="00262B3C" w:rsidRDefault="00262B3C" w:rsidP="00262B3C">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1544410B" w14:textId="77777777" w:rsidR="00262B3C" w:rsidRDefault="00262B3C" w:rsidP="00262B3C">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6800634" w14:textId="77777777" w:rsidR="00262B3C" w:rsidRDefault="00262B3C" w:rsidP="00262B3C">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287AF679" w14:textId="77777777" w:rsidR="00262B3C" w:rsidRDefault="00262B3C" w:rsidP="00262B3C">
      <w:pPr>
        <w:pStyle w:val="Standard"/>
        <w:widowControl w:val="0"/>
        <w:numPr>
          <w:ilvl w:val="1"/>
          <w:numId w:val="17"/>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104E43EC" w14:textId="77777777" w:rsidR="00262B3C" w:rsidRDefault="00262B3C" w:rsidP="00262B3C">
      <w:pPr>
        <w:pStyle w:val="Standard"/>
        <w:widowControl w:val="0"/>
        <w:numPr>
          <w:ilvl w:val="1"/>
          <w:numId w:val="17"/>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25905E8C" w14:textId="77777777" w:rsidR="00262B3C" w:rsidRDefault="00262B3C" w:rsidP="00262B3C">
      <w:pPr>
        <w:pStyle w:val="Standard"/>
        <w:widowControl w:val="0"/>
        <w:numPr>
          <w:ilvl w:val="0"/>
          <w:numId w:val="16"/>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1A3FC8E2" w14:textId="77777777" w:rsidR="00FD2A6B" w:rsidRDefault="00FD2A6B" w:rsidP="00FD2A6B">
      <w:pPr>
        <w:pStyle w:val="Tekstpodstawowy"/>
        <w:ind w:right="-47"/>
        <w:jc w:val="center"/>
        <w:rPr>
          <w:rFonts w:ascii="Times New Roman" w:hAnsi="Times New Roman"/>
          <w:b/>
        </w:rPr>
      </w:pPr>
    </w:p>
    <w:p w14:paraId="1C0A4857" w14:textId="653292AC"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§1</w:t>
      </w:r>
      <w:r w:rsidR="00262B3C">
        <w:rPr>
          <w:rFonts w:ascii="Times New Roman" w:hAnsi="Times New Roman"/>
          <w:b/>
        </w:rPr>
        <w:t>2</w:t>
      </w:r>
    </w:p>
    <w:p w14:paraId="5185FAF6" w14:textId="77777777" w:rsidR="00FD2A6B" w:rsidRDefault="00FD2A6B" w:rsidP="00FD2A6B">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BF9828A" w14:textId="77777777" w:rsidR="00FD2A6B" w:rsidRDefault="00FD2A6B" w:rsidP="00FD2A6B">
      <w:pPr>
        <w:pStyle w:val="Tekstpodstawowy"/>
        <w:ind w:right="-47"/>
        <w:jc w:val="center"/>
        <w:rPr>
          <w:rFonts w:ascii="Times New Roman" w:hAnsi="Times New Roman"/>
        </w:rPr>
      </w:pPr>
    </w:p>
    <w:p w14:paraId="4E11B36F" w14:textId="711FED1E"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§1</w:t>
      </w:r>
      <w:r w:rsidR="00262B3C">
        <w:rPr>
          <w:rFonts w:ascii="Times New Roman" w:hAnsi="Times New Roman"/>
          <w:b/>
        </w:rPr>
        <w:t>3</w:t>
      </w:r>
    </w:p>
    <w:p w14:paraId="181D9839" w14:textId="77777777" w:rsidR="00FD2A6B" w:rsidRDefault="00FD2A6B" w:rsidP="00FD2A6B">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2656F97" w14:textId="77777777" w:rsidR="00FD2A6B" w:rsidRDefault="00FD2A6B" w:rsidP="00FD2A6B">
      <w:pPr>
        <w:pStyle w:val="Tekstpodstawowy"/>
        <w:ind w:right="-47"/>
        <w:jc w:val="both"/>
        <w:rPr>
          <w:rFonts w:ascii="Times New Roman" w:hAnsi="Times New Roman"/>
        </w:rPr>
      </w:pPr>
    </w:p>
    <w:p w14:paraId="4876C620" w14:textId="3DB7ECFE"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§1</w:t>
      </w:r>
      <w:r w:rsidR="00262B3C">
        <w:rPr>
          <w:rFonts w:ascii="Times New Roman" w:hAnsi="Times New Roman"/>
          <w:b/>
        </w:rPr>
        <w:t>4</w:t>
      </w:r>
    </w:p>
    <w:p w14:paraId="0F9BA467" w14:textId="77777777" w:rsidR="00FD2A6B" w:rsidRDefault="00FD2A6B" w:rsidP="00FD2A6B">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0FEB0AC" w14:textId="77777777" w:rsidR="00FD2A6B" w:rsidRDefault="00FD2A6B" w:rsidP="00FD2A6B">
      <w:pPr>
        <w:pStyle w:val="Tekstpodstawowy"/>
        <w:ind w:right="-47"/>
        <w:jc w:val="both"/>
        <w:rPr>
          <w:rFonts w:ascii="Times New Roman" w:hAnsi="Times New Roman"/>
        </w:rPr>
      </w:pPr>
    </w:p>
    <w:p w14:paraId="25CCAB99" w14:textId="77777777" w:rsidR="00FD2A6B" w:rsidRDefault="00FD2A6B" w:rsidP="00FD2A6B">
      <w:pPr>
        <w:pStyle w:val="Tekstpodstawowy"/>
        <w:ind w:right="-47"/>
        <w:jc w:val="center"/>
        <w:rPr>
          <w:rFonts w:ascii="Times New Roman" w:hAnsi="Times New Roman"/>
          <w:b/>
        </w:rPr>
      </w:pPr>
    </w:p>
    <w:p w14:paraId="37DFE2C0" w14:textId="5CD10523" w:rsidR="00FD2A6B" w:rsidRPr="00877B92" w:rsidRDefault="00FD2A6B" w:rsidP="00FD2A6B">
      <w:pPr>
        <w:pStyle w:val="Tekstpodstawowy"/>
        <w:ind w:right="-47"/>
        <w:jc w:val="center"/>
        <w:rPr>
          <w:rFonts w:ascii="Times New Roman" w:hAnsi="Times New Roman"/>
          <w:b/>
        </w:rPr>
      </w:pPr>
      <w:r w:rsidRPr="00877B92">
        <w:rPr>
          <w:rFonts w:ascii="Times New Roman" w:hAnsi="Times New Roman"/>
          <w:b/>
        </w:rPr>
        <w:t>§1</w:t>
      </w:r>
      <w:r w:rsidR="00262B3C">
        <w:rPr>
          <w:rFonts w:ascii="Times New Roman" w:hAnsi="Times New Roman"/>
          <w:b/>
        </w:rPr>
        <w:t>5</w:t>
      </w:r>
    </w:p>
    <w:p w14:paraId="230AB53F" w14:textId="77777777" w:rsidR="00FD2A6B" w:rsidRPr="004F0507" w:rsidRDefault="00FD2A6B" w:rsidP="00FD2A6B">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CD7EF07" w14:textId="77777777" w:rsidR="00FD2A6B" w:rsidRDefault="00FD2A6B" w:rsidP="00FD2A6B">
      <w:pPr>
        <w:pStyle w:val="Tekstpodstawowy2"/>
        <w:spacing w:line="240" w:lineRule="auto"/>
        <w:ind w:right="-47"/>
      </w:pPr>
    </w:p>
    <w:p w14:paraId="32F9C1C6" w14:textId="77777777" w:rsidR="00FD2A6B" w:rsidRDefault="00FD2A6B" w:rsidP="00FD2A6B">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328BA7DD" w14:textId="77777777" w:rsidR="00FD2A6B" w:rsidRDefault="00FD2A6B" w:rsidP="00FD2A6B">
      <w:pPr>
        <w:rPr>
          <w:sz w:val="22"/>
          <w:szCs w:val="22"/>
          <w:lang w:val="pl-PL"/>
        </w:rPr>
      </w:pPr>
    </w:p>
    <w:p w14:paraId="32B3A872" w14:textId="77777777" w:rsidR="00FD2A6B" w:rsidRDefault="00FD2A6B" w:rsidP="00FD2A6B">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3151EB1E" w14:textId="77777777" w:rsidR="00FD2A6B" w:rsidRDefault="00FD2A6B" w:rsidP="00FD2A6B">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2EB59F3D" w14:textId="77777777" w:rsidR="00FD2A6B" w:rsidRDefault="00FD2A6B" w:rsidP="00FD2A6B">
      <w:pPr>
        <w:pStyle w:val="Zwykytekst"/>
        <w:rPr>
          <w:rFonts w:ascii="Times New Roman" w:hAnsi="Times New Roman" w:cs="Times New Roman"/>
          <w:sz w:val="22"/>
          <w:szCs w:val="22"/>
          <w:lang w:val="pl-PL"/>
        </w:rPr>
      </w:pPr>
    </w:p>
    <w:p w14:paraId="08AAA9A0" w14:textId="77777777" w:rsidR="00FD2A6B" w:rsidRDefault="00FD2A6B" w:rsidP="00FD2A6B">
      <w:pPr>
        <w:pStyle w:val="Zwykytekst"/>
        <w:ind w:left="4956" w:firstLine="708"/>
        <w:rPr>
          <w:rFonts w:ascii="Times New Roman" w:hAnsi="Times New Roman" w:cs="Times New Roman"/>
          <w:sz w:val="22"/>
          <w:szCs w:val="22"/>
          <w:lang w:val="pl-PL"/>
        </w:rPr>
      </w:pPr>
    </w:p>
    <w:p w14:paraId="163A1706" w14:textId="77777777" w:rsidR="00FD2A6B" w:rsidRDefault="00FD2A6B" w:rsidP="00FD2A6B">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4D9207FD" w14:textId="77777777" w:rsidR="00FD2A6B" w:rsidRDefault="00FD2A6B" w:rsidP="00FD2A6B">
      <w:pPr>
        <w:pStyle w:val="Zwykytekst"/>
        <w:ind w:left="4956" w:firstLine="708"/>
        <w:rPr>
          <w:rFonts w:ascii="Times New Roman" w:hAnsi="Times New Roman" w:cs="Times New Roman"/>
          <w:b/>
          <w:bCs/>
          <w:sz w:val="22"/>
          <w:szCs w:val="22"/>
          <w:lang w:val="pl-PL"/>
        </w:rPr>
      </w:pPr>
    </w:p>
    <w:p w14:paraId="76494156" w14:textId="77777777" w:rsidR="00FD2A6B" w:rsidRDefault="00FD2A6B" w:rsidP="00FD2A6B">
      <w:pPr>
        <w:pStyle w:val="Zwykytekst"/>
        <w:ind w:left="4956" w:firstLine="708"/>
        <w:rPr>
          <w:rFonts w:ascii="Times New Roman" w:hAnsi="Times New Roman" w:cs="Times New Roman"/>
          <w:b/>
          <w:bCs/>
          <w:sz w:val="22"/>
          <w:szCs w:val="22"/>
          <w:lang w:val="pl-PL"/>
        </w:rPr>
      </w:pPr>
    </w:p>
    <w:p w14:paraId="735C6492" w14:textId="77777777" w:rsidR="00FD2A6B" w:rsidRDefault="00FD2A6B" w:rsidP="00FD2A6B">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3A8B1745" w14:textId="77777777" w:rsidR="00FD2A6B" w:rsidRDefault="00FD2A6B" w:rsidP="00FD2A6B">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05089101"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34AF8C29"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4DA0CE98"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2D2284EC"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20521433"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07DDA06D"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5C603C67"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72FA2E35"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02CB8B96"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55B6B55C"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5D586948"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23CBDE5A"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5F1DEB73"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19DE82EE"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0851AA5F"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4001C40C"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1ECAC96B"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649DC52B"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13A1DE69"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43DE292D"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3CDE84AE"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3F94DF2D"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4D42A4A1"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10B281D1" w14:textId="77777777" w:rsidR="00FD2A6B" w:rsidRDefault="00FD2A6B" w:rsidP="00FD2A6B">
      <w:pPr>
        <w:pStyle w:val="Zwykytekst"/>
        <w:tabs>
          <w:tab w:val="left" w:pos="7050"/>
        </w:tabs>
        <w:rPr>
          <w:rFonts w:ascii="Times New Roman" w:hAnsi="Times New Roman" w:cs="Times New Roman"/>
          <w:i/>
          <w:iCs/>
          <w:sz w:val="22"/>
          <w:szCs w:val="22"/>
          <w:lang w:val="pl-PL"/>
        </w:rPr>
      </w:pPr>
    </w:p>
    <w:p w14:paraId="2B2AF3C9" w14:textId="77777777" w:rsidR="00FD2A6B" w:rsidRPr="00515AFA" w:rsidRDefault="00FD2A6B" w:rsidP="00FD2A6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9D73D16" w14:textId="77777777" w:rsidR="00FD2A6B" w:rsidRPr="00515AFA" w:rsidRDefault="00FD2A6B" w:rsidP="00FD2A6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414F5161" w14:textId="77777777" w:rsidR="00FD2A6B" w:rsidRDefault="00FD2A6B" w:rsidP="00FD2A6B">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AF1CEA8" w14:textId="77777777" w:rsidR="00FD2A6B" w:rsidRDefault="00FD2A6B" w:rsidP="00FD2A6B">
      <w:pPr>
        <w:widowControl w:val="0"/>
        <w:autoSpaceDE w:val="0"/>
        <w:autoSpaceDN w:val="0"/>
        <w:jc w:val="right"/>
        <w:textAlignment w:val="baseline"/>
        <w:rPr>
          <w:sz w:val="22"/>
          <w:szCs w:val="22"/>
          <w:lang w:val="pl-PL"/>
        </w:rPr>
      </w:pPr>
    </w:p>
    <w:p w14:paraId="1045CDE5" w14:textId="77777777" w:rsidR="00262B3C" w:rsidRDefault="00262B3C" w:rsidP="00FD2A6B">
      <w:pPr>
        <w:widowControl w:val="0"/>
        <w:autoSpaceDE w:val="0"/>
        <w:autoSpaceDN w:val="0"/>
        <w:jc w:val="right"/>
        <w:textAlignment w:val="baseline"/>
        <w:rPr>
          <w:sz w:val="22"/>
          <w:szCs w:val="22"/>
          <w:lang w:val="pl-PL"/>
        </w:rPr>
      </w:pPr>
    </w:p>
    <w:p w14:paraId="36E5E736" w14:textId="77777777" w:rsidR="00262B3C" w:rsidRDefault="00262B3C" w:rsidP="00FD2A6B">
      <w:pPr>
        <w:widowControl w:val="0"/>
        <w:autoSpaceDE w:val="0"/>
        <w:autoSpaceDN w:val="0"/>
        <w:jc w:val="right"/>
        <w:textAlignment w:val="baseline"/>
        <w:rPr>
          <w:sz w:val="22"/>
          <w:szCs w:val="22"/>
          <w:lang w:val="pl-PL"/>
        </w:rPr>
      </w:pPr>
    </w:p>
    <w:p w14:paraId="3888347A" w14:textId="77777777" w:rsidR="00262B3C" w:rsidRDefault="00262B3C" w:rsidP="00FD2A6B">
      <w:pPr>
        <w:widowControl w:val="0"/>
        <w:autoSpaceDE w:val="0"/>
        <w:autoSpaceDN w:val="0"/>
        <w:jc w:val="right"/>
        <w:textAlignment w:val="baseline"/>
        <w:rPr>
          <w:sz w:val="22"/>
          <w:szCs w:val="22"/>
          <w:lang w:val="pl-PL"/>
        </w:rPr>
      </w:pPr>
    </w:p>
    <w:p w14:paraId="4E92C94B" w14:textId="77777777" w:rsidR="00262B3C" w:rsidRDefault="00262B3C" w:rsidP="00FD2A6B">
      <w:pPr>
        <w:widowControl w:val="0"/>
        <w:autoSpaceDE w:val="0"/>
        <w:autoSpaceDN w:val="0"/>
        <w:jc w:val="right"/>
        <w:textAlignment w:val="baseline"/>
        <w:rPr>
          <w:sz w:val="22"/>
          <w:szCs w:val="22"/>
          <w:lang w:val="pl-PL"/>
        </w:rPr>
      </w:pPr>
    </w:p>
    <w:p w14:paraId="0FB968D2" w14:textId="77777777" w:rsidR="00262B3C" w:rsidRDefault="00262B3C" w:rsidP="00FD2A6B">
      <w:pPr>
        <w:widowControl w:val="0"/>
        <w:autoSpaceDE w:val="0"/>
        <w:autoSpaceDN w:val="0"/>
        <w:jc w:val="right"/>
        <w:textAlignment w:val="baseline"/>
        <w:rPr>
          <w:sz w:val="22"/>
          <w:szCs w:val="22"/>
          <w:lang w:val="pl-PL"/>
        </w:rPr>
      </w:pPr>
    </w:p>
    <w:p w14:paraId="593D8B88" w14:textId="77777777" w:rsidR="00262B3C" w:rsidRDefault="00262B3C" w:rsidP="00FD2A6B">
      <w:pPr>
        <w:widowControl w:val="0"/>
        <w:autoSpaceDE w:val="0"/>
        <w:autoSpaceDN w:val="0"/>
        <w:jc w:val="right"/>
        <w:textAlignment w:val="baseline"/>
        <w:rPr>
          <w:sz w:val="22"/>
          <w:szCs w:val="22"/>
          <w:lang w:val="pl-PL"/>
        </w:rPr>
      </w:pPr>
    </w:p>
    <w:p w14:paraId="1CAD7F9C" w14:textId="77777777" w:rsidR="00262B3C" w:rsidRDefault="00262B3C" w:rsidP="00FD2A6B">
      <w:pPr>
        <w:widowControl w:val="0"/>
        <w:autoSpaceDE w:val="0"/>
        <w:autoSpaceDN w:val="0"/>
        <w:jc w:val="right"/>
        <w:textAlignment w:val="baseline"/>
        <w:rPr>
          <w:sz w:val="22"/>
          <w:szCs w:val="22"/>
          <w:lang w:val="pl-PL"/>
        </w:rPr>
      </w:pPr>
    </w:p>
    <w:p w14:paraId="317FD7AE" w14:textId="77777777" w:rsidR="00262B3C" w:rsidRDefault="00262B3C" w:rsidP="00FD2A6B">
      <w:pPr>
        <w:widowControl w:val="0"/>
        <w:autoSpaceDE w:val="0"/>
        <w:autoSpaceDN w:val="0"/>
        <w:jc w:val="right"/>
        <w:textAlignment w:val="baseline"/>
        <w:rPr>
          <w:sz w:val="22"/>
          <w:szCs w:val="22"/>
          <w:lang w:val="pl-PL"/>
        </w:rPr>
      </w:pPr>
    </w:p>
    <w:p w14:paraId="661CFC2C" w14:textId="77777777" w:rsidR="00262B3C" w:rsidRDefault="00262B3C" w:rsidP="00FD2A6B">
      <w:pPr>
        <w:widowControl w:val="0"/>
        <w:autoSpaceDE w:val="0"/>
        <w:autoSpaceDN w:val="0"/>
        <w:jc w:val="right"/>
        <w:textAlignment w:val="baseline"/>
        <w:rPr>
          <w:sz w:val="22"/>
          <w:szCs w:val="22"/>
          <w:lang w:val="pl-PL"/>
        </w:rPr>
      </w:pPr>
    </w:p>
    <w:p w14:paraId="6B5A531D" w14:textId="77777777" w:rsidR="00262B3C" w:rsidRDefault="00262B3C" w:rsidP="00FD2A6B">
      <w:pPr>
        <w:widowControl w:val="0"/>
        <w:autoSpaceDE w:val="0"/>
        <w:autoSpaceDN w:val="0"/>
        <w:jc w:val="right"/>
        <w:textAlignment w:val="baseline"/>
        <w:rPr>
          <w:sz w:val="22"/>
          <w:szCs w:val="22"/>
          <w:lang w:val="pl-PL"/>
        </w:rPr>
      </w:pPr>
    </w:p>
    <w:p w14:paraId="68C11E11" w14:textId="77777777" w:rsidR="00262B3C" w:rsidRDefault="00262B3C" w:rsidP="00FD2A6B">
      <w:pPr>
        <w:widowControl w:val="0"/>
        <w:autoSpaceDE w:val="0"/>
        <w:autoSpaceDN w:val="0"/>
        <w:jc w:val="right"/>
        <w:textAlignment w:val="baseline"/>
        <w:rPr>
          <w:sz w:val="22"/>
          <w:szCs w:val="22"/>
          <w:lang w:val="pl-PL"/>
        </w:rPr>
      </w:pPr>
    </w:p>
    <w:p w14:paraId="4991C365" w14:textId="53AB5AA1" w:rsidR="00FD2A6B" w:rsidRPr="00515AFA" w:rsidRDefault="00FD2A6B" w:rsidP="00FD2A6B">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7801D4A7" w14:textId="77777777" w:rsidR="00FD2A6B" w:rsidRPr="00515AFA" w:rsidRDefault="00FD2A6B" w:rsidP="00FD2A6B">
      <w:pPr>
        <w:widowControl w:val="0"/>
        <w:autoSpaceDE w:val="0"/>
        <w:autoSpaceDN w:val="0"/>
        <w:jc w:val="both"/>
        <w:textAlignment w:val="baseline"/>
        <w:rPr>
          <w:sz w:val="22"/>
          <w:szCs w:val="22"/>
          <w:lang w:val="pl-PL"/>
        </w:rPr>
      </w:pPr>
    </w:p>
    <w:p w14:paraId="7947F823" w14:textId="77777777" w:rsidR="00FD2A6B" w:rsidRPr="00515AFA" w:rsidRDefault="00FD2A6B" w:rsidP="00FD2A6B">
      <w:pPr>
        <w:widowControl w:val="0"/>
        <w:autoSpaceDE w:val="0"/>
        <w:autoSpaceDN w:val="0"/>
        <w:jc w:val="both"/>
        <w:textAlignment w:val="baseline"/>
        <w:rPr>
          <w:sz w:val="22"/>
          <w:szCs w:val="22"/>
          <w:lang w:val="pl-PL"/>
        </w:rPr>
      </w:pPr>
    </w:p>
    <w:p w14:paraId="59073F17" w14:textId="77777777" w:rsidR="00FD2A6B" w:rsidRPr="00515AFA" w:rsidRDefault="00FD2A6B" w:rsidP="00FD2A6B">
      <w:pPr>
        <w:widowControl w:val="0"/>
        <w:autoSpaceDE w:val="0"/>
        <w:autoSpaceDN w:val="0"/>
        <w:jc w:val="both"/>
        <w:textAlignment w:val="baseline"/>
        <w:rPr>
          <w:sz w:val="22"/>
          <w:szCs w:val="22"/>
          <w:lang w:val="pl-PL"/>
        </w:rPr>
      </w:pPr>
      <w:r w:rsidRPr="00515AFA">
        <w:rPr>
          <w:sz w:val="22"/>
          <w:szCs w:val="22"/>
          <w:lang w:val="pl-PL"/>
        </w:rPr>
        <w:t>.....................................… </w:t>
      </w:r>
    </w:p>
    <w:p w14:paraId="060C303F" w14:textId="77777777" w:rsidR="00FD2A6B" w:rsidRPr="00515AFA" w:rsidRDefault="00FD2A6B" w:rsidP="00FD2A6B">
      <w:pPr>
        <w:widowControl w:val="0"/>
        <w:autoSpaceDE w:val="0"/>
        <w:autoSpaceDN w:val="0"/>
        <w:ind w:firstLine="555"/>
        <w:textAlignment w:val="baseline"/>
        <w:rPr>
          <w:sz w:val="22"/>
          <w:szCs w:val="22"/>
          <w:lang w:val="pl-PL"/>
        </w:rPr>
      </w:pPr>
      <w:r w:rsidRPr="00515AFA">
        <w:rPr>
          <w:sz w:val="22"/>
          <w:szCs w:val="22"/>
          <w:lang w:val="pl-PL"/>
        </w:rPr>
        <w:t>Nazwa Wykonawcy</w:t>
      </w:r>
    </w:p>
    <w:p w14:paraId="1CA3A107" w14:textId="77777777" w:rsidR="00FD2A6B" w:rsidRPr="00515AFA" w:rsidRDefault="00FD2A6B" w:rsidP="00FD2A6B">
      <w:pPr>
        <w:widowControl w:val="0"/>
        <w:autoSpaceDE w:val="0"/>
        <w:autoSpaceDN w:val="0"/>
        <w:textAlignment w:val="baseline"/>
        <w:rPr>
          <w:sz w:val="22"/>
          <w:szCs w:val="22"/>
          <w:lang w:val="pl-PL"/>
        </w:rPr>
      </w:pPr>
    </w:p>
    <w:p w14:paraId="4C654F9A" w14:textId="77777777" w:rsidR="00FD2A6B" w:rsidRPr="00515AFA" w:rsidRDefault="00FD2A6B" w:rsidP="00FD2A6B">
      <w:pPr>
        <w:widowControl w:val="0"/>
        <w:autoSpaceDE w:val="0"/>
        <w:autoSpaceDN w:val="0"/>
        <w:jc w:val="both"/>
        <w:textAlignment w:val="baseline"/>
        <w:rPr>
          <w:sz w:val="22"/>
          <w:szCs w:val="22"/>
          <w:lang w:val="pl-PL"/>
        </w:rPr>
      </w:pPr>
      <w:r w:rsidRPr="00515AFA">
        <w:rPr>
          <w:sz w:val="22"/>
          <w:szCs w:val="22"/>
          <w:lang w:val="pl-PL"/>
        </w:rPr>
        <w:t>.....................................…</w:t>
      </w:r>
    </w:p>
    <w:p w14:paraId="65AB9A6A" w14:textId="77777777" w:rsidR="00FD2A6B" w:rsidRPr="00515AFA" w:rsidRDefault="00FD2A6B" w:rsidP="00FD2A6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34FBBB0" w14:textId="77777777" w:rsidR="00FD2A6B" w:rsidRPr="00515AFA" w:rsidRDefault="00FD2A6B" w:rsidP="00FD2A6B">
      <w:pPr>
        <w:widowControl w:val="0"/>
        <w:autoSpaceDE w:val="0"/>
        <w:autoSpaceDN w:val="0"/>
        <w:spacing w:before="90"/>
        <w:ind w:left="115" w:right="110"/>
        <w:jc w:val="both"/>
        <w:outlineLvl w:val="0"/>
        <w:rPr>
          <w:rFonts w:eastAsia="Verdana"/>
          <w:b/>
          <w:bCs/>
          <w:sz w:val="22"/>
          <w:szCs w:val="22"/>
          <w:lang w:val="pl-PL" w:eastAsia="en-US"/>
        </w:rPr>
      </w:pPr>
    </w:p>
    <w:p w14:paraId="24E006FC" w14:textId="77777777" w:rsidR="00FD2A6B" w:rsidRPr="00515AFA" w:rsidRDefault="00FD2A6B" w:rsidP="00FD2A6B">
      <w:pPr>
        <w:widowControl w:val="0"/>
        <w:autoSpaceDE w:val="0"/>
        <w:autoSpaceDN w:val="0"/>
        <w:spacing w:before="90"/>
        <w:ind w:right="110"/>
        <w:jc w:val="both"/>
        <w:outlineLvl w:val="0"/>
        <w:rPr>
          <w:rFonts w:eastAsia="Verdana"/>
          <w:b/>
          <w:bCs/>
          <w:sz w:val="22"/>
          <w:szCs w:val="22"/>
          <w:lang w:val="pl-PL" w:eastAsia="en-US"/>
        </w:rPr>
      </w:pPr>
    </w:p>
    <w:p w14:paraId="4178C64B" w14:textId="77777777" w:rsidR="00FD2A6B" w:rsidRPr="00515AFA" w:rsidRDefault="00FD2A6B" w:rsidP="00FD2A6B">
      <w:pPr>
        <w:widowControl w:val="0"/>
        <w:autoSpaceDE w:val="0"/>
        <w:autoSpaceDN w:val="0"/>
        <w:jc w:val="center"/>
        <w:textAlignment w:val="baseline"/>
        <w:rPr>
          <w:b/>
          <w:bCs/>
          <w:sz w:val="22"/>
          <w:szCs w:val="22"/>
          <w:lang w:val="pl-PL"/>
        </w:rPr>
      </w:pPr>
    </w:p>
    <w:p w14:paraId="515C066F" w14:textId="77777777" w:rsidR="00FD2A6B" w:rsidRPr="00515AFA" w:rsidRDefault="00FD2A6B" w:rsidP="00FD2A6B">
      <w:pPr>
        <w:widowControl w:val="0"/>
        <w:autoSpaceDE w:val="0"/>
        <w:autoSpaceDN w:val="0"/>
        <w:jc w:val="center"/>
        <w:textAlignment w:val="baseline"/>
        <w:rPr>
          <w:b/>
          <w:bCs/>
          <w:sz w:val="22"/>
          <w:szCs w:val="22"/>
          <w:lang w:val="pl-PL"/>
        </w:rPr>
      </w:pPr>
    </w:p>
    <w:p w14:paraId="526FAC56" w14:textId="77777777" w:rsidR="00FD2A6B" w:rsidRPr="00515AFA" w:rsidRDefault="00FD2A6B" w:rsidP="00FD2A6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1333B2E" w14:textId="77777777" w:rsidR="00FD2A6B" w:rsidRPr="00515AFA" w:rsidRDefault="00FD2A6B" w:rsidP="00FD2A6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457228AE" w14:textId="77777777" w:rsidR="00FD2A6B" w:rsidRPr="00515AFA" w:rsidRDefault="00FD2A6B" w:rsidP="00FD2A6B">
      <w:pPr>
        <w:widowControl w:val="0"/>
        <w:autoSpaceDE w:val="0"/>
        <w:autoSpaceDN w:val="0"/>
        <w:jc w:val="center"/>
        <w:textAlignment w:val="baseline"/>
        <w:rPr>
          <w:b/>
          <w:bCs/>
          <w:sz w:val="22"/>
          <w:szCs w:val="22"/>
          <w:lang w:val="pl-PL"/>
        </w:rPr>
      </w:pPr>
    </w:p>
    <w:p w14:paraId="478F744D" w14:textId="77777777" w:rsidR="00FD2A6B" w:rsidRPr="00515AFA" w:rsidRDefault="00FD2A6B" w:rsidP="00FD2A6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56D86B0" w14:textId="77777777" w:rsidR="00FD2A6B" w:rsidRPr="00515AFA" w:rsidRDefault="00FD2A6B" w:rsidP="00044192">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5D4EA2D" w14:textId="77777777" w:rsidR="00FD2A6B" w:rsidRPr="00515AFA" w:rsidRDefault="00FD2A6B" w:rsidP="00044192">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4288AD4" w14:textId="77777777" w:rsidR="00FD2A6B" w:rsidRPr="00515AFA" w:rsidRDefault="00FD2A6B" w:rsidP="00044192">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262AF9F" w14:textId="77777777" w:rsidR="00FD2A6B" w:rsidRPr="00515AFA" w:rsidRDefault="00FD2A6B" w:rsidP="00044192">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EF840F9" w14:textId="77777777" w:rsidR="00FD2A6B" w:rsidRPr="00515AFA" w:rsidRDefault="00FD2A6B" w:rsidP="00FD2A6B">
      <w:pPr>
        <w:spacing w:after="200" w:line="276" w:lineRule="auto"/>
        <w:ind w:left="780"/>
        <w:contextualSpacing/>
        <w:textAlignment w:val="baseline"/>
        <w:rPr>
          <w:sz w:val="22"/>
          <w:szCs w:val="22"/>
          <w:lang w:val="pl-PL"/>
        </w:rPr>
      </w:pPr>
    </w:p>
    <w:p w14:paraId="14E184F9" w14:textId="77777777" w:rsidR="00FD2A6B" w:rsidRPr="00515AFA" w:rsidRDefault="00FD2A6B" w:rsidP="00FD2A6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AB70951" w14:textId="77777777" w:rsidR="00FD2A6B" w:rsidRPr="00515AFA" w:rsidRDefault="00FD2A6B" w:rsidP="00FD2A6B">
      <w:pPr>
        <w:widowControl w:val="0"/>
        <w:autoSpaceDE w:val="0"/>
        <w:autoSpaceDN w:val="0"/>
        <w:spacing w:before="90"/>
        <w:ind w:right="110"/>
        <w:jc w:val="both"/>
        <w:outlineLvl w:val="0"/>
        <w:rPr>
          <w:rFonts w:eastAsia="Verdana"/>
          <w:b/>
          <w:bCs/>
          <w:sz w:val="22"/>
          <w:szCs w:val="22"/>
          <w:lang w:val="pl-PL" w:eastAsia="en-US"/>
        </w:rPr>
      </w:pPr>
    </w:p>
    <w:p w14:paraId="4AED3F7E" w14:textId="77777777" w:rsidR="00FD2A6B" w:rsidRPr="00515AFA" w:rsidRDefault="00FD2A6B" w:rsidP="00FD2A6B">
      <w:pPr>
        <w:widowControl w:val="0"/>
        <w:autoSpaceDE w:val="0"/>
        <w:autoSpaceDN w:val="0"/>
        <w:spacing w:before="90"/>
        <w:ind w:right="110"/>
        <w:jc w:val="both"/>
        <w:outlineLvl w:val="0"/>
        <w:rPr>
          <w:rFonts w:eastAsia="Verdana"/>
          <w:b/>
          <w:bCs/>
          <w:sz w:val="22"/>
          <w:szCs w:val="22"/>
          <w:lang w:val="pl-PL" w:eastAsia="en-US"/>
        </w:rPr>
      </w:pPr>
    </w:p>
    <w:p w14:paraId="0AA9A12A" w14:textId="77777777" w:rsidR="00FD2A6B" w:rsidRPr="00515AFA" w:rsidRDefault="00FD2A6B" w:rsidP="00FD2A6B">
      <w:pPr>
        <w:widowControl w:val="0"/>
        <w:autoSpaceDE w:val="0"/>
        <w:autoSpaceDN w:val="0"/>
        <w:spacing w:before="90"/>
        <w:ind w:right="110"/>
        <w:jc w:val="both"/>
        <w:outlineLvl w:val="0"/>
        <w:rPr>
          <w:rFonts w:eastAsia="Verdana"/>
          <w:b/>
          <w:bCs/>
          <w:sz w:val="22"/>
          <w:szCs w:val="22"/>
          <w:lang w:val="pl-PL" w:eastAsia="en-US"/>
        </w:rPr>
      </w:pPr>
    </w:p>
    <w:p w14:paraId="28987A50" w14:textId="77777777" w:rsidR="00FD2A6B" w:rsidRPr="00515AFA" w:rsidRDefault="00FD2A6B" w:rsidP="00FD2A6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FD2A6B" w:rsidRPr="00262B3C" w14:paraId="4F1C9292" w14:textId="77777777" w:rsidTr="009A73C5">
        <w:tc>
          <w:tcPr>
            <w:tcW w:w="4105" w:type="dxa"/>
            <w:hideMark/>
          </w:tcPr>
          <w:p w14:paraId="7C990F6C" w14:textId="77777777" w:rsidR="00FD2A6B" w:rsidRPr="00515AFA" w:rsidRDefault="00FD2A6B" w:rsidP="009A73C5">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6F1A390" w14:textId="77777777" w:rsidR="00FD2A6B" w:rsidRPr="00515AFA" w:rsidRDefault="00FD2A6B" w:rsidP="009A73C5">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162FBAEA" w14:textId="77777777" w:rsidR="00FD2A6B" w:rsidRPr="00515AFA" w:rsidRDefault="00FD2A6B" w:rsidP="00FD2A6B">
      <w:pPr>
        <w:spacing w:line="360" w:lineRule="auto"/>
        <w:jc w:val="both"/>
        <w:rPr>
          <w:rFonts w:eastAsia="Calibri"/>
          <w:color w:val="222A35"/>
          <w:sz w:val="22"/>
          <w:szCs w:val="22"/>
          <w:lang w:val="pl-PL" w:eastAsia="x-none"/>
        </w:rPr>
      </w:pPr>
    </w:p>
    <w:p w14:paraId="40226E9C" w14:textId="77777777" w:rsidR="00FD2A6B" w:rsidRPr="002E3AF9" w:rsidRDefault="00FD2A6B" w:rsidP="00FD2A6B">
      <w:pPr>
        <w:rPr>
          <w:lang w:val="pl-PL"/>
        </w:rPr>
      </w:pPr>
    </w:p>
    <w:p w14:paraId="03FA3B14" w14:textId="77777777" w:rsidR="00FD2A6B" w:rsidRPr="007775F0" w:rsidRDefault="00FD2A6B" w:rsidP="00FD2A6B">
      <w:pPr>
        <w:rPr>
          <w:lang w:val="pl-PL"/>
        </w:rPr>
      </w:pPr>
    </w:p>
    <w:p w14:paraId="31B93107" w14:textId="77777777" w:rsidR="00FD2A6B" w:rsidRPr="009A2FD4" w:rsidRDefault="00FD2A6B" w:rsidP="00FD2A6B">
      <w:pPr>
        <w:rPr>
          <w:lang w:val="pl-PL"/>
        </w:rPr>
      </w:pPr>
    </w:p>
    <w:p w14:paraId="289AAD51" w14:textId="77777777" w:rsidR="00FD2A6B" w:rsidRPr="004830B6" w:rsidRDefault="00FD2A6B" w:rsidP="00FD2A6B">
      <w:pPr>
        <w:rPr>
          <w:lang w:val="pl-PL"/>
        </w:rPr>
      </w:pPr>
    </w:p>
    <w:p w14:paraId="50F7B2C0" w14:textId="77777777" w:rsidR="00FD2A6B" w:rsidRPr="00291156" w:rsidRDefault="00FD2A6B" w:rsidP="00FD2A6B">
      <w:pPr>
        <w:rPr>
          <w:lang w:val="pl-PL"/>
        </w:rPr>
      </w:pPr>
    </w:p>
    <w:p w14:paraId="49913DAD" w14:textId="77777777" w:rsidR="00FD2A6B" w:rsidRPr="006B6179" w:rsidRDefault="00FD2A6B" w:rsidP="00FD2A6B">
      <w:pPr>
        <w:rPr>
          <w:lang w:val="pl-PL"/>
        </w:rPr>
      </w:pPr>
    </w:p>
    <w:p w14:paraId="63F7EC17" w14:textId="77777777" w:rsidR="00FD2A6B" w:rsidRPr="00E95701" w:rsidRDefault="00FD2A6B" w:rsidP="00FD2A6B">
      <w:pPr>
        <w:rPr>
          <w:lang w:val="pl-PL"/>
        </w:rPr>
      </w:pPr>
    </w:p>
    <w:p w14:paraId="64C679A1" w14:textId="77777777" w:rsidR="00496551" w:rsidRPr="00FD2A6B" w:rsidRDefault="00496551" w:rsidP="00FD2A6B">
      <w:pPr>
        <w:rPr>
          <w:lang w:val="pl-PL"/>
        </w:rPr>
      </w:pPr>
    </w:p>
    <w:sectPr w:rsidR="00496551" w:rsidRPr="00FD2A6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D8866" w14:textId="77777777" w:rsidR="00102705" w:rsidRDefault="00102705">
      <w:r>
        <w:separator/>
      </w:r>
    </w:p>
  </w:endnote>
  <w:endnote w:type="continuationSeparator" w:id="0">
    <w:p w14:paraId="27F120A0" w14:textId="77777777" w:rsidR="00102705" w:rsidRDefault="00102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DC522" w14:textId="77777777" w:rsidR="009B3274" w:rsidRDefault="009B32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C9627" w14:textId="77777777" w:rsidR="00FD2A6B" w:rsidRDefault="00FD2A6B">
    <w:pPr>
      <w:pStyle w:val="Stopka"/>
      <w:jc w:val="right"/>
    </w:pPr>
    <w:r>
      <w:fldChar w:fldCharType="begin"/>
    </w:r>
    <w:r>
      <w:instrText>PAGE   \* MERGEFORMAT</w:instrText>
    </w:r>
    <w:r>
      <w:fldChar w:fldCharType="separate"/>
    </w:r>
    <w:r>
      <w:rPr>
        <w:lang w:val="pl-PL"/>
      </w:rPr>
      <w:t>2</w:t>
    </w:r>
    <w:r>
      <w:fldChar w:fldCharType="end"/>
    </w:r>
  </w:p>
  <w:p w14:paraId="1461C0AA" w14:textId="77777777" w:rsidR="009B3274" w:rsidRDefault="009B327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15884" w14:textId="77777777" w:rsidR="009B3274" w:rsidRDefault="009B32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C901F" w14:textId="77777777" w:rsidR="00102705" w:rsidRDefault="00102705">
      <w:r>
        <w:separator/>
      </w:r>
    </w:p>
  </w:footnote>
  <w:footnote w:type="continuationSeparator" w:id="0">
    <w:p w14:paraId="579170BA" w14:textId="77777777" w:rsidR="00102705" w:rsidRDefault="00102705">
      <w:r>
        <w:continuationSeparator/>
      </w:r>
    </w:p>
  </w:footnote>
  <w:footnote w:id="1">
    <w:p w14:paraId="39290AD1" w14:textId="77777777" w:rsidR="00FD2A6B" w:rsidRDefault="00FD2A6B" w:rsidP="00FD2A6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690D34E" w14:textId="77777777" w:rsidR="00FD2A6B" w:rsidRDefault="00FD2A6B" w:rsidP="00FD2A6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D07604E" w14:textId="77777777" w:rsidR="00FD2A6B" w:rsidRDefault="00FD2A6B" w:rsidP="00044192">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066BAD" w14:textId="77777777" w:rsidR="00FD2A6B" w:rsidRDefault="00FD2A6B" w:rsidP="00044192">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5D8F70" w14:textId="77777777" w:rsidR="00FD2A6B" w:rsidRDefault="00FD2A6B" w:rsidP="00044192">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4546906" w14:textId="77777777" w:rsidR="00FD2A6B" w:rsidRDefault="00FD2A6B" w:rsidP="00044192">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54DBA8A" w14:textId="77777777" w:rsidR="00FD2A6B" w:rsidRDefault="00FD2A6B" w:rsidP="00FD2A6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1F9EBD2" w14:textId="77777777" w:rsidR="00FD2A6B" w:rsidRDefault="00FD2A6B" w:rsidP="00044192">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BD886CB" w14:textId="77777777" w:rsidR="00FD2A6B" w:rsidRDefault="00FD2A6B" w:rsidP="00044192">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CB7F9BA" w14:textId="77777777" w:rsidR="00FD2A6B" w:rsidRDefault="00FD2A6B" w:rsidP="00044192">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F4488F" w14:textId="77777777" w:rsidR="00FD2A6B" w:rsidRDefault="00FD2A6B" w:rsidP="00044192">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E9076AF" w14:textId="77777777" w:rsidR="00FD2A6B" w:rsidRDefault="00FD2A6B" w:rsidP="00044192">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725DE28" w14:textId="77777777" w:rsidR="00FD2A6B" w:rsidRDefault="00FD2A6B" w:rsidP="00FD2A6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2C8826A" w14:textId="77777777" w:rsidR="00FD2A6B" w:rsidRDefault="00FD2A6B" w:rsidP="00FD2A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400D33" w14:textId="77777777" w:rsidR="00FD2A6B" w:rsidRDefault="00FD2A6B" w:rsidP="00FD2A6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1473E8F" w14:textId="77777777" w:rsidR="00FD2A6B" w:rsidRDefault="00FD2A6B" w:rsidP="00FD2A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537D668" w14:textId="77777777" w:rsidR="00FD2A6B" w:rsidRDefault="00FD2A6B" w:rsidP="0004419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29212F" w14:textId="77777777" w:rsidR="00FD2A6B" w:rsidRDefault="00FD2A6B" w:rsidP="0004419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6EAD3E7" w14:textId="77777777" w:rsidR="00FD2A6B" w:rsidRDefault="00FD2A6B" w:rsidP="00044192">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9D017DE" w14:textId="77777777" w:rsidR="00FD2A6B" w:rsidRDefault="00FD2A6B" w:rsidP="00FD2A6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F30560D" w14:textId="77777777" w:rsidR="00FD2A6B" w:rsidRDefault="00FD2A6B" w:rsidP="00FD2A6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C61DF41" w14:textId="77777777" w:rsidR="00FD2A6B" w:rsidRDefault="00FD2A6B" w:rsidP="00FD2A6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1BE92BC"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7101322"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BADB36"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1789AFC"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ADE6C78" w14:textId="77777777" w:rsidR="00FD2A6B" w:rsidRDefault="00FD2A6B" w:rsidP="00FD2A6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1F416E8" w14:textId="77777777" w:rsidR="00FD2A6B" w:rsidRDefault="00FD2A6B" w:rsidP="00FD2A6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C1F778F" w14:textId="77777777" w:rsidR="00FD2A6B" w:rsidRDefault="00FD2A6B" w:rsidP="00FD2A6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E3A620B" w14:textId="77777777" w:rsidR="00FD2A6B" w:rsidRDefault="00FD2A6B" w:rsidP="00FD2A6B">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DB06B" w14:textId="77777777" w:rsidR="009B3274" w:rsidRDefault="009B32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0FF2" w14:textId="77777777" w:rsidR="009B3274" w:rsidRDefault="009B32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A419E" w14:textId="77777777" w:rsidR="009B3274" w:rsidRDefault="009B32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549954054">
    <w:abstractNumId w:val="10"/>
  </w:num>
  <w:num w:numId="2" w16cid:durableId="2100175055">
    <w:abstractNumId w:val="15"/>
  </w:num>
  <w:num w:numId="3" w16cid:durableId="1080830071">
    <w:abstractNumId w:val="3"/>
  </w:num>
  <w:num w:numId="4" w16cid:durableId="1199120155">
    <w:abstractNumId w:val="6"/>
  </w:num>
  <w:num w:numId="5" w16cid:durableId="563680902">
    <w:abstractNumId w:val="13"/>
  </w:num>
  <w:num w:numId="6" w16cid:durableId="110973798">
    <w:abstractNumId w:val="12"/>
  </w:num>
  <w:num w:numId="7" w16cid:durableId="588931754">
    <w:abstractNumId w:val="14"/>
  </w:num>
  <w:num w:numId="8" w16cid:durableId="4412698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360526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80837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13315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80749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7"/>
  </w:num>
  <w:num w:numId="15" w16cid:durableId="1787390451">
    <w:abstractNumId w:val="9"/>
  </w:num>
  <w:num w:numId="16" w16cid:durableId="1270433036">
    <w:abstractNumId w:val="16"/>
  </w:num>
  <w:num w:numId="17" w16cid:durableId="72857504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551CE"/>
    <w:rsid w:val="000033EA"/>
    <w:rsid w:val="0002467C"/>
    <w:rsid w:val="00040A7A"/>
    <w:rsid w:val="00044192"/>
    <w:rsid w:val="0007315E"/>
    <w:rsid w:val="000936CA"/>
    <w:rsid w:val="00097182"/>
    <w:rsid w:val="000B1A00"/>
    <w:rsid w:val="000C0F66"/>
    <w:rsid w:val="00102705"/>
    <w:rsid w:val="001764D4"/>
    <w:rsid w:val="001F341B"/>
    <w:rsid w:val="002430FD"/>
    <w:rsid w:val="00262B3C"/>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B327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551CE"/>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A574D"/>
    <w:rsid w:val="00ED7A5A"/>
    <w:rsid w:val="00EE6740"/>
    <w:rsid w:val="00EF0390"/>
    <w:rsid w:val="00F07ABB"/>
    <w:rsid w:val="00F735E6"/>
    <w:rsid w:val="00FB4F4A"/>
    <w:rsid w:val="00FD2A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0C79C"/>
  <w15:chartTrackingRefBased/>
  <w15:docId w15:val="{BB9E9100-36FE-4DD4-B85C-9B1944593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2A6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FD2A6B"/>
    <w:rPr>
      <w:b/>
      <w:bCs/>
    </w:rPr>
  </w:style>
  <w:style w:type="character" w:customStyle="1" w:styleId="StopkaZnak">
    <w:name w:val="Stopka Znak"/>
    <w:link w:val="Stopka"/>
    <w:uiPriority w:val="99"/>
    <w:rsid w:val="00FD2A6B"/>
    <w:rPr>
      <w:lang w:val="en-US"/>
    </w:rPr>
  </w:style>
  <w:style w:type="character" w:customStyle="1" w:styleId="czeinternetowe">
    <w:name w:val="Łącze internetowe"/>
    <w:uiPriority w:val="99"/>
    <w:semiHidden/>
    <w:unhideWhenUsed/>
    <w:rsid w:val="00262B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2890</Words>
  <Characters>17342</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20192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2026-07-14T07:31:00Z</cp:lastPrinted>
  <dcterms:created xsi:type="dcterms:W3CDTF">2026-07-14T07:34:00Z</dcterms:created>
  <dcterms:modified xsi:type="dcterms:W3CDTF">2026-07-14T07:34:00Z</dcterms:modified>
</cp:coreProperties>
</file>