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63455" w14:textId="77777777" w:rsidR="00CE2316" w:rsidRPr="004B1E3D" w:rsidRDefault="00CE2316" w:rsidP="00CE2316"/>
    <w:p w14:paraId="5FC296E4" w14:textId="187DBBB4" w:rsidR="00CE2316" w:rsidRPr="004B1E3D" w:rsidRDefault="00CE2316" w:rsidP="00CE2316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309</w:t>
      </w:r>
      <w:r w:rsidRPr="004B1E3D">
        <w:rPr>
          <w:b/>
        </w:rPr>
        <w:t>.2026</w:t>
      </w:r>
    </w:p>
    <w:p w14:paraId="6320EBE5" w14:textId="77777777" w:rsidR="00CE2316" w:rsidRDefault="00CE2316" w:rsidP="00CE2316">
      <w:pPr>
        <w:jc w:val="center"/>
        <w:rPr>
          <w:b/>
        </w:rPr>
      </w:pPr>
    </w:p>
    <w:p w14:paraId="472385E4" w14:textId="121FA59B" w:rsidR="00CE2316" w:rsidRPr="004B1E3D" w:rsidRDefault="00CE2316" w:rsidP="00CE2316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38D4463C" w14:textId="77777777" w:rsidR="00CE2316" w:rsidRPr="004B1E3D" w:rsidRDefault="00CE2316" w:rsidP="00CE2316">
      <w:pPr>
        <w:jc w:val="center"/>
        <w:rPr>
          <w:b/>
        </w:rPr>
      </w:pPr>
    </w:p>
    <w:p w14:paraId="42972D6F" w14:textId="77777777" w:rsidR="00CE2316" w:rsidRPr="004B1E3D" w:rsidRDefault="00CE2316" w:rsidP="00CE2316">
      <w:r w:rsidRPr="004B1E3D">
        <w:t>…………………………………………………………………………………………………...</w:t>
      </w:r>
    </w:p>
    <w:p w14:paraId="3CB6D9A9" w14:textId="77777777" w:rsidR="00CE2316" w:rsidRPr="004B1E3D" w:rsidRDefault="00CE2316" w:rsidP="00CE2316">
      <w:pPr>
        <w:rPr>
          <w:i/>
        </w:rPr>
      </w:pPr>
      <w:r w:rsidRPr="004B1E3D">
        <w:rPr>
          <w:i/>
        </w:rPr>
        <w:t>(pełna nazwa i adres Wykonawcy)</w:t>
      </w:r>
    </w:p>
    <w:p w14:paraId="4DC8F62B" w14:textId="77777777" w:rsidR="00CE2316" w:rsidRPr="004B1E3D" w:rsidRDefault="00CE2316" w:rsidP="00CE2316">
      <w:pPr>
        <w:rPr>
          <w:b/>
        </w:rPr>
      </w:pPr>
    </w:p>
    <w:p w14:paraId="3198BE4B" w14:textId="77777777" w:rsidR="00CE2316" w:rsidRPr="004B1E3D" w:rsidRDefault="00CE2316" w:rsidP="00CE2316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4BC90196" w14:textId="77F07CBD" w:rsidR="00CE2316" w:rsidRPr="004B1E3D" w:rsidRDefault="00CE2316" w:rsidP="00CE2316">
      <w:r w:rsidRPr="004B1E3D">
        <w:rPr>
          <w:b/>
        </w:rPr>
        <w:t>Dostaw</w:t>
      </w:r>
      <w:r>
        <w:rPr>
          <w:b/>
        </w:rPr>
        <w:t>ę</w:t>
      </w:r>
      <w:r>
        <w:rPr>
          <w:b/>
        </w:rPr>
        <w:t xml:space="preserve"> </w:t>
      </w:r>
      <w:r>
        <w:rPr>
          <w:b/>
        </w:rPr>
        <w:t>laptopa na potrzeby WGGiOŚ</w:t>
      </w:r>
      <w:r w:rsidRPr="004B1E3D">
        <w:rPr>
          <w:b/>
        </w:rPr>
        <w:t>, nr sprawy: KC-DE-zp.25.</w:t>
      </w:r>
      <w:r>
        <w:rPr>
          <w:b/>
        </w:rPr>
        <w:t>309</w:t>
      </w:r>
      <w:r w:rsidRPr="004B1E3D">
        <w:rPr>
          <w:b/>
        </w:rPr>
        <w:t>.2026</w:t>
      </w:r>
      <w:r w:rsidRPr="004B1E3D">
        <w:rPr>
          <w:b/>
          <w:bCs/>
          <w:iCs/>
        </w:rPr>
        <w:t xml:space="preserve">, </w:t>
      </w:r>
      <w:r w:rsidRPr="004B1E3D">
        <w:t xml:space="preserve">prowadzonego przez Akademię Górniczo-Hutniczą w Krakowie, </w:t>
      </w:r>
    </w:p>
    <w:p w14:paraId="794EB620" w14:textId="77777777" w:rsidR="00CE2316" w:rsidRPr="004B1E3D" w:rsidRDefault="00CE2316" w:rsidP="00CE2316">
      <w:pPr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(t.j. Dz. U. z 2019r. poz. 2019 z późn.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BADD346" w14:textId="77777777" w:rsidR="00CE2316" w:rsidRPr="004B1E3D" w:rsidRDefault="00CE2316" w:rsidP="00CE2316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368F02C4" w14:textId="77777777" w:rsidR="00CE2316" w:rsidRPr="004B1E3D" w:rsidRDefault="00CE2316" w:rsidP="00CE2316">
      <w:r w:rsidRPr="004B1E3D">
        <w:t xml:space="preserve"> (należy zaznaczyć właściwy kwadrat):</w:t>
      </w:r>
    </w:p>
    <w:p w14:paraId="2769E6FB" w14:textId="77777777" w:rsidR="00CE2316" w:rsidRPr="004B1E3D" w:rsidRDefault="00CE2316" w:rsidP="00CE2316">
      <w:pPr>
        <w:numPr>
          <w:ilvl w:val="0"/>
          <w:numId w:val="1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24CEF37E" w14:textId="77777777" w:rsidR="00CE2316" w:rsidRPr="004B1E3D" w:rsidRDefault="00CE2316" w:rsidP="00CE2316">
      <w:pPr>
        <w:numPr>
          <w:ilvl w:val="0"/>
          <w:numId w:val="1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25FE71D" w14:textId="77777777" w:rsidR="00CE2316" w:rsidRPr="004B1E3D" w:rsidRDefault="00CE2316" w:rsidP="00CE2316">
      <w:pPr>
        <w:numPr>
          <w:ilvl w:val="0"/>
          <w:numId w:val="1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E2316" w:rsidRPr="004B1E3D" w14:paraId="3B4EDB74" w14:textId="77777777" w:rsidTr="009A73C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222C" w14:textId="77777777" w:rsidR="00CE2316" w:rsidRPr="004B1E3D" w:rsidRDefault="00CE2316" w:rsidP="009A73C5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B545" w14:textId="77777777" w:rsidR="00CE2316" w:rsidRPr="004B1E3D" w:rsidRDefault="00CE2316" w:rsidP="009A73C5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F641" w14:textId="77777777" w:rsidR="00CE2316" w:rsidRPr="004B1E3D" w:rsidRDefault="00CE2316" w:rsidP="009A73C5">
            <w:r w:rsidRPr="004B1E3D">
              <w:t>Adres podmiotu</w:t>
            </w:r>
          </w:p>
        </w:tc>
      </w:tr>
      <w:tr w:rsidR="00CE2316" w:rsidRPr="004B1E3D" w14:paraId="1D08715D" w14:textId="77777777" w:rsidTr="009A73C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C1B0" w14:textId="77777777" w:rsidR="00CE2316" w:rsidRPr="004B1E3D" w:rsidRDefault="00CE2316" w:rsidP="009A73C5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60E5" w14:textId="77777777" w:rsidR="00CE2316" w:rsidRPr="004B1E3D" w:rsidRDefault="00CE2316" w:rsidP="009A73C5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F081" w14:textId="77777777" w:rsidR="00CE2316" w:rsidRPr="004B1E3D" w:rsidRDefault="00CE2316" w:rsidP="009A73C5"/>
        </w:tc>
      </w:tr>
      <w:tr w:rsidR="00CE2316" w:rsidRPr="004B1E3D" w14:paraId="35358688" w14:textId="77777777" w:rsidTr="009A73C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1B0DC" w14:textId="77777777" w:rsidR="00CE2316" w:rsidRPr="004B1E3D" w:rsidRDefault="00CE2316" w:rsidP="009A73C5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CAFA" w14:textId="77777777" w:rsidR="00CE2316" w:rsidRPr="004B1E3D" w:rsidRDefault="00CE2316" w:rsidP="009A73C5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B79B" w14:textId="77777777" w:rsidR="00CE2316" w:rsidRPr="004B1E3D" w:rsidRDefault="00CE2316" w:rsidP="009A73C5"/>
        </w:tc>
      </w:tr>
      <w:tr w:rsidR="00CE2316" w:rsidRPr="004B1E3D" w14:paraId="2B25B74A" w14:textId="77777777" w:rsidTr="009A73C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E559" w14:textId="77777777" w:rsidR="00CE2316" w:rsidRPr="004B1E3D" w:rsidRDefault="00CE2316" w:rsidP="009A73C5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6E49" w14:textId="77777777" w:rsidR="00CE2316" w:rsidRPr="004B1E3D" w:rsidRDefault="00CE2316" w:rsidP="009A73C5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B007" w14:textId="77777777" w:rsidR="00CE2316" w:rsidRPr="004B1E3D" w:rsidRDefault="00CE2316" w:rsidP="009A73C5"/>
        </w:tc>
      </w:tr>
    </w:tbl>
    <w:p w14:paraId="60F554F1" w14:textId="77777777" w:rsidR="00CE2316" w:rsidRPr="004B1E3D" w:rsidRDefault="00CE2316" w:rsidP="00CE2316"/>
    <w:p w14:paraId="3EC89CB2" w14:textId="77777777" w:rsidR="00CE2316" w:rsidRPr="004B1E3D" w:rsidRDefault="00CE2316" w:rsidP="00CE2316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3130337A" w14:textId="77777777" w:rsidR="00CE2316" w:rsidRPr="004B1E3D" w:rsidRDefault="00CE2316" w:rsidP="00CE2316">
      <w:r w:rsidRPr="004B1E3D">
        <w:t>1)………………………………………………………………………………………………</w:t>
      </w:r>
    </w:p>
    <w:p w14:paraId="2133AEDB" w14:textId="77777777" w:rsidR="00CE2316" w:rsidRPr="004B1E3D" w:rsidRDefault="00CE2316" w:rsidP="00CE2316">
      <w:r w:rsidRPr="004B1E3D">
        <w:t>2)………………………………………………………………………………………………</w:t>
      </w:r>
    </w:p>
    <w:p w14:paraId="56C7D1BD" w14:textId="77777777" w:rsidR="00CE2316" w:rsidRPr="004B1E3D" w:rsidRDefault="00CE2316" w:rsidP="00CE2316">
      <w:r w:rsidRPr="004B1E3D">
        <w:t>3)………………………………………………………………………………………………</w:t>
      </w:r>
    </w:p>
    <w:p w14:paraId="4AC612C1" w14:textId="77777777" w:rsidR="00CE2316" w:rsidRPr="004B1E3D" w:rsidRDefault="00CE2316" w:rsidP="00CE2316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2BCA60D0" w14:textId="77777777" w:rsidR="00CE2316" w:rsidRPr="004B1E3D" w:rsidRDefault="00CE2316" w:rsidP="00CE2316">
      <w:pPr>
        <w:rPr>
          <w:b/>
          <w:bCs/>
          <w:vertAlign w:val="superscript"/>
        </w:rPr>
      </w:pPr>
    </w:p>
    <w:p w14:paraId="0DF0D838" w14:textId="77777777" w:rsidR="00CE2316" w:rsidRPr="004B1E3D" w:rsidRDefault="00CE2316" w:rsidP="00CE2316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6BA388D9" w14:textId="77777777" w:rsidR="00CE2316" w:rsidRPr="004B1E3D" w:rsidRDefault="00CE2316" w:rsidP="00CE2316"/>
    <w:p w14:paraId="7BC5E8FC" w14:textId="77777777" w:rsidR="00CE2316" w:rsidRPr="004B1E3D" w:rsidRDefault="00CE2316" w:rsidP="00CE2316"/>
    <w:p w14:paraId="72880AFF" w14:textId="77777777" w:rsidR="00CE2316" w:rsidRPr="004B1E3D" w:rsidRDefault="00CE2316" w:rsidP="00CE2316"/>
    <w:p w14:paraId="681AD7CA" w14:textId="77777777" w:rsidR="00CE2316" w:rsidRPr="004B1E3D" w:rsidRDefault="00CE2316" w:rsidP="00CE2316"/>
    <w:p w14:paraId="68D543A9" w14:textId="77777777" w:rsidR="00CE2316" w:rsidRPr="004B1E3D" w:rsidRDefault="00CE2316" w:rsidP="00CE2316"/>
    <w:p w14:paraId="58919E15" w14:textId="77777777" w:rsidR="00CE2316" w:rsidRPr="004B1E3D" w:rsidRDefault="00CE2316" w:rsidP="00CE2316"/>
    <w:p w14:paraId="656A76D9" w14:textId="77777777" w:rsidR="00CE2316" w:rsidRPr="004B1E3D" w:rsidRDefault="00CE2316" w:rsidP="00CE2316"/>
    <w:p w14:paraId="405E6043" w14:textId="77777777" w:rsidR="00CE2316" w:rsidRPr="004B1E3D" w:rsidRDefault="00CE2316" w:rsidP="00CE2316"/>
    <w:p w14:paraId="4454DE5D" w14:textId="77777777" w:rsidR="00E67EFE" w:rsidRPr="001F6C95" w:rsidRDefault="00E67EFE" w:rsidP="001F6C95"/>
    <w:sectPr w:rsidR="00E67EFE" w:rsidRPr="001F6C9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EA04D" w14:textId="77777777" w:rsidR="00303DBE" w:rsidRDefault="00303DBE">
      <w:r>
        <w:separator/>
      </w:r>
    </w:p>
  </w:endnote>
  <w:endnote w:type="continuationSeparator" w:id="0">
    <w:p w14:paraId="378BC5F4" w14:textId="77777777" w:rsidR="00303DBE" w:rsidRDefault="0030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2500D" w14:textId="77777777" w:rsidR="002C44D2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55B12E" w14:textId="77777777" w:rsidR="002C44D2" w:rsidRDefault="002C44D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8B3D" w14:textId="77777777" w:rsidR="002C44D2" w:rsidRDefault="002C44D2" w:rsidP="004704CB">
    <w:pPr>
      <w:pStyle w:val="Stopka"/>
      <w:framePr w:wrap="around" w:vAnchor="text" w:hAnchor="margin" w:xAlign="right" w:y="1"/>
      <w:rPr>
        <w:rStyle w:val="Numerstrony"/>
      </w:rPr>
    </w:pPr>
  </w:p>
  <w:p w14:paraId="4641A503" w14:textId="77777777" w:rsidR="002C44D2" w:rsidRDefault="00303DBE" w:rsidP="00336EEB">
    <w:pPr>
      <w:pStyle w:val="Stopka"/>
      <w:tabs>
        <w:tab w:val="clear" w:pos="4536"/>
      </w:tabs>
      <w:jc w:val="center"/>
    </w:pPr>
    <w:r>
      <w:rPr>
        <w:noProof/>
      </w:rPr>
      <w:pict w14:anchorId="70897D63">
        <v:line id="_x0000_s1025" style="position:absolute;left:0;text-align:left;z-index:251659264" from="-3.85pt,8.7pt" to="455.15pt,8.7pt"/>
      </w:pict>
    </w:r>
  </w:p>
  <w:p w14:paraId="5F6435AF" w14:textId="77777777" w:rsidR="002C44D2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9156B" w14:textId="77777777" w:rsidR="002C44D2" w:rsidRDefault="002C44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7B727" w14:textId="77777777" w:rsidR="00303DBE" w:rsidRDefault="00303DBE">
      <w:r>
        <w:separator/>
      </w:r>
    </w:p>
  </w:footnote>
  <w:footnote w:type="continuationSeparator" w:id="0">
    <w:p w14:paraId="0E2D9CD6" w14:textId="77777777" w:rsidR="00303DBE" w:rsidRDefault="0030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83DCF" w14:textId="77777777" w:rsidR="002C44D2" w:rsidRDefault="002C4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E7070" w14:textId="77777777" w:rsidR="002C44D2" w:rsidRDefault="002C4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262C5" w14:textId="77777777" w:rsidR="002C44D2" w:rsidRDefault="002C44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35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15D7D"/>
    <w:rsid w:val="000563B7"/>
    <w:rsid w:val="000E6C60"/>
    <w:rsid w:val="001F4E82"/>
    <w:rsid w:val="001F6C95"/>
    <w:rsid w:val="00237270"/>
    <w:rsid w:val="00285E58"/>
    <w:rsid w:val="002C44D2"/>
    <w:rsid w:val="00303DBE"/>
    <w:rsid w:val="003819C0"/>
    <w:rsid w:val="003D1274"/>
    <w:rsid w:val="00430A9F"/>
    <w:rsid w:val="005741C5"/>
    <w:rsid w:val="005E5BD1"/>
    <w:rsid w:val="00623F70"/>
    <w:rsid w:val="00927537"/>
    <w:rsid w:val="0093180B"/>
    <w:rsid w:val="00BC579B"/>
    <w:rsid w:val="00BE4AF8"/>
    <w:rsid w:val="00C15D7D"/>
    <w:rsid w:val="00CE2316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9F0FB"/>
  <w15:docId w15:val="{28421FA9-808C-4A75-B6A2-44E4ADC9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316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2026-07-06T07:33:00Z</dcterms:created>
  <dcterms:modified xsi:type="dcterms:W3CDTF">2026-07-06T07:36:00Z</dcterms:modified>
</cp:coreProperties>
</file>