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CB32B" w14:textId="77777777" w:rsidR="002E2843" w:rsidRPr="00E60A0B" w:rsidRDefault="002E2843" w:rsidP="002E2843">
      <w:pPr>
        <w:rPr>
          <w:b/>
          <w:bCs/>
          <w:sz w:val="22"/>
          <w:szCs w:val="22"/>
        </w:rPr>
      </w:pP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>Załącznik nr 1</w:t>
      </w:r>
    </w:p>
    <w:p w14:paraId="1D9254C9" w14:textId="77777777" w:rsidR="002E2843" w:rsidRPr="00E60A0B" w:rsidRDefault="002E2843" w:rsidP="002E2843">
      <w:pPr>
        <w:rPr>
          <w:b/>
          <w:sz w:val="22"/>
          <w:szCs w:val="22"/>
        </w:rPr>
      </w:pPr>
    </w:p>
    <w:p w14:paraId="11CB6688" w14:textId="77777777" w:rsidR="002E2843" w:rsidRPr="00E60A0B" w:rsidRDefault="002E2843" w:rsidP="002E2843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FORMULARZ OFERTY</w:t>
      </w:r>
    </w:p>
    <w:p w14:paraId="43293C22" w14:textId="77777777" w:rsidR="002E2843" w:rsidRPr="00E60A0B" w:rsidRDefault="002E2843" w:rsidP="002E2843">
      <w:pPr>
        <w:rPr>
          <w:b/>
          <w:sz w:val="22"/>
          <w:szCs w:val="22"/>
        </w:rPr>
      </w:pPr>
    </w:p>
    <w:p w14:paraId="1FF4BE31" w14:textId="77777777" w:rsidR="002E2843" w:rsidRPr="00E60A0B" w:rsidRDefault="002E2843" w:rsidP="002E2843">
      <w:pPr>
        <w:rPr>
          <w:sz w:val="22"/>
          <w:szCs w:val="22"/>
        </w:rPr>
      </w:pPr>
    </w:p>
    <w:p w14:paraId="0B312F7A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>NAZWA WYKONAWCY:……………………………………………………………………..</w:t>
      </w:r>
    </w:p>
    <w:p w14:paraId="78F70E58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>FORMA PROWADZONEJ DZIAŁALNOŚCI: .........................................................................</w:t>
      </w:r>
    </w:p>
    <w:p w14:paraId="38EE3A8F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>ADRES:…………………………………………………………………………………………</w:t>
      </w:r>
    </w:p>
    <w:p w14:paraId="26494BB4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>POWIAT:…………………………………WOJEWÓDZTWO …………………………….....</w:t>
      </w:r>
    </w:p>
    <w:p w14:paraId="64EA045E" w14:textId="77777777" w:rsidR="002E2843" w:rsidRPr="00E60A0B" w:rsidRDefault="002E2843" w:rsidP="002E2843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TEL.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0B66B09" w14:textId="77777777" w:rsidR="002E2843" w:rsidRPr="00E60A0B" w:rsidRDefault="002E2843" w:rsidP="002E2843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 xml:space="preserve">FAX 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7134E66C" w14:textId="77777777" w:rsidR="002E2843" w:rsidRPr="00E60A0B" w:rsidRDefault="002E2843" w:rsidP="002E2843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578B93F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  <w:lang w:val="de-DE"/>
        </w:rPr>
        <w:t xml:space="preserve">NIP…………………………………. </w:t>
      </w:r>
      <w:r w:rsidRPr="00E60A0B">
        <w:rPr>
          <w:sz w:val="22"/>
          <w:szCs w:val="22"/>
        </w:rPr>
        <w:t>REGON:………………………………………………...</w:t>
      </w:r>
    </w:p>
    <w:p w14:paraId="53675637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>BANK/ NR KONTA ……………………………………………………………………………</w:t>
      </w:r>
    </w:p>
    <w:p w14:paraId="3E635BE4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>Do: Nazwa i siedziba Zamawiającego:</w:t>
      </w:r>
    </w:p>
    <w:p w14:paraId="04C9007D" w14:textId="77777777" w:rsidR="002E2843" w:rsidRPr="00E60A0B" w:rsidRDefault="002E2843" w:rsidP="002E2843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Akademia Górniczo - Hutnicza</w:t>
      </w:r>
    </w:p>
    <w:p w14:paraId="2E2479E7" w14:textId="77777777" w:rsidR="002E2843" w:rsidRPr="00E60A0B" w:rsidRDefault="002E2843" w:rsidP="002E2843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im. Stanisława Staszica w Krakowie</w:t>
      </w:r>
    </w:p>
    <w:p w14:paraId="48655920" w14:textId="77777777" w:rsidR="002E2843" w:rsidRPr="00E60A0B" w:rsidRDefault="002E2843" w:rsidP="002E2843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Dział Zamówień Publicznych  </w:t>
      </w:r>
    </w:p>
    <w:p w14:paraId="73190207" w14:textId="77777777" w:rsidR="002E2843" w:rsidRPr="00E60A0B" w:rsidRDefault="002E2843" w:rsidP="002E2843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Al. Mickiewicza 30 </w:t>
      </w:r>
    </w:p>
    <w:p w14:paraId="216FCBD8" w14:textId="77777777" w:rsidR="002E2843" w:rsidRPr="00E60A0B" w:rsidRDefault="002E2843" w:rsidP="002E2843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30-059 Kraków,  </w:t>
      </w:r>
    </w:p>
    <w:p w14:paraId="58EBD657" w14:textId="77777777" w:rsidR="002E2843" w:rsidRPr="00E60A0B" w:rsidRDefault="002E2843" w:rsidP="002E2843">
      <w:pPr>
        <w:rPr>
          <w:b/>
          <w:sz w:val="22"/>
          <w:szCs w:val="22"/>
        </w:rPr>
      </w:pPr>
    </w:p>
    <w:p w14:paraId="6A8A9C46" w14:textId="6571E236" w:rsidR="002E2843" w:rsidRPr="00E60A0B" w:rsidRDefault="002E2843" w:rsidP="002E2843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Przystępując do postępowania o udzielenie zamówienia publicznego, którego przedmiotem jest </w:t>
      </w:r>
      <w:r w:rsidRPr="00E60A0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laptopa </w:t>
      </w:r>
      <w:r w:rsidRPr="00E60A0B">
        <w:rPr>
          <w:b/>
          <w:sz w:val="22"/>
          <w:szCs w:val="22"/>
        </w:rPr>
        <w:t xml:space="preserve">na potrzeby </w:t>
      </w:r>
      <w:proofErr w:type="spellStart"/>
      <w:r w:rsidRPr="00E60A0B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GGiOŚ</w:t>
      </w:r>
      <w:proofErr w:type="spellEnd"/>
      <w:r w:rsidRPr="00E60A0B">
        <w:rPr>
          <w:b/>
          <w:sz w:val="22"/>
          <w:szCs w:val="22"/>
        </w:rPr>
        <w:t>, nr sprawy: KC-DE-zp.25.</w:t>
      </w:r>
      <w:r>
        <w:rPr>
          <w:b/>
          <w:sz w:val="22"/>
          <w:szCs w:val="22"/>
        </w:rPr>
        <w:t>309</w:t>
      </w:r>
      <w:r w:rsidRPr="00E60A0B">
        <w:rPr>
          <w:b/>
          <w:sz w:val="22"/>
          <w:szCs w:val="22"/>
        </w:rPr>
        <w:t xml:space="preserve">.2026 </w:t>
      </w:r>
      <w:r w:rsidRPr="00E60A0B">
        <w:rPr>
          <w:sz w:val="22"/>
          <w:szCs w:val="22"/>
        </w:rPr>
        <w:t>oferuję realizację przedmiotu zamówienia, zgodnie z zasadami określonymi w specyfikacji warunków zamówienia.</w:t>
      </w:r>
    </w:p>
    <w:p w14:paraId="629A0D02" w14:textId="77777777" w:rsidR="002E2843" w:rsidRPr="00E60A0B" w:rsidRDefault="002E2843" w:rsidP="002E2843">
      <w:pPr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E2843" w:rsidRPr="00E60A0B" w14:paraId="5FED9C6F" w14:textId="77777777" w:rsidTr="009A73C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F1EEED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67D4D6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5CEE4F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2F1AFF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422BA1B9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7FE11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A8D12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40D2BC89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97BB2B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2AF453F0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A44E6A4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0511438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01817EE4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2E2843" w:rsidRPr="00E60A0B" w14:paraId="5C0DC3F8" w14:textId="77777777" w:rsidTr="009A73C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974397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08C10F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E3480D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4FC7E8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B4D70F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AB5B1A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D2C9A4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8E6035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E2843" w:rsidRPr="00E60A0B" w14:paraId="6C7E4B26" w14:textId="77777777" w:rsidTr="009A73C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3DE75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9EE6B" w14:textId="73D7BDF2" w:rsidR="002E2843" w:rsidRPr="00E60A0B" w:rsidRDefault="002E2843" w:rsidP="009A73C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5663" w14:textId="703C6238" w:rsidR="002E2843" w:rsidRPr="00E60A0B" w:rsidRDefault="002E2843" w:rsidP="009A73C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</w:t>
            </w:r>
            <w:r w:rsidRPr="00E60A0B">
              <w:rPr>
                <w:b/>
                <w:sz w:val="16"/>
                <w:szCs w:val="16"/>
              </w:rPr>
              <w:t>: ……………..</w:t>
            </w:r>
          </w:p>
          <w:p w14:paraId="0EEAF3CD" w14:textId="77777777" w:rsidR="002E2843" w:rsidRPr="00E60A0B" w:rsidRDefault="002E2843" w:rsidP="009A73C5">
            <w:pPr>
              <w:rPr>
                <w:b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System operacyjny:</w:t>
            </w:r>
          </w:p>
          <w:p w14:paraId="6697BF29" w14:textId="77777777" w:rsidR="002E2843" w:rsidRPr="00E60A0B" w:rsidRDefault="002E2843" w:rsidP="009A73C5">
            <w:pPr>
              <w:rPr>
                <w:b/>
                <w:sz w:val="22"/>
                <w:szCs w:val="22"/>
              </w:rPr>
            </w:pPr>
            <w:r w:rsidRPr="00E60A0B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70DE" w14:textId="78AE062C" w:rsidR="002E2843" w:rsidRPr="00E60A0B" w:rsidRDefault="002E2843" w:rsidP="009A73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E60A0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E0D8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A365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764D3B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7DADB9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</w:tr>
      <w:tr w:rsidR="002E2843" w:rsidRPr="00E60A0B" w14:paraId="752CC74E" w14:textId="77777777" w:rsidTr="009A73C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333EDD" w14:textId="51E6EBE1" w:rsidR="002E2843" w:rsidRPr="00E60A0B" w:rsidRDefault="002E2843" w:rsidP="009A73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80AC" w14:textId="77777777" w:rsidR="002E2843" w:rsidRDefault="002E2843" w:rsidP="009A73C5">
            <w:pPr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1EE6" w14:textId="77777777" w:rsidR="002E2843" w:rsidRDefault="002E2843" w:rsidP="009A73C5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4449" w14:textId="77777777" w:rsidR="002E2843" w:rsidRDefault="002E2843" w:rsidP="009A73C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591E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C15F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D81B86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A4BE7E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</w:tr>
      <w:tr w:rsidR="002E2843" w:rsidRPr="00E60A0B" w14:paraId="4CEEA8A5" w14:textId="77777777" w:rsidTr="009A73C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15F2CE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1910A85F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  <w:p w14:paraId="2F180EB1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  <w:p w14:paraId="48F86F65" w14:textId="77777777" w:rsidR="002E2843" w:rsidRPr="00E60A0B" w:rsidRDefault="002E2843" w:rsidP="009A73C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7DD66063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A8FB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2B7821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AC66C1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</w:tr>
      <w:tr w:rsidR="002E2843" w:rsidRPr="00E60A0B" w14:paraId="5C3313E1" w14:textId="77777777" w:rsidTr="009A73C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C8940F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BE506A5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  <w:p w14:paraId="1C3CEA3F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7F32191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97BB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D8DBE4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789683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</w:tr>
    </w:tbl>
    <w:p w14:paraId="2E8E74FB" w14:textId="77777777" w:rsidR="002E2843" w:rsidRPr="00E60A0B" w:rsidRDefault="002E2843" w:rsidP="002E2843">
      <w:pPr>
        <w:rPr>
          <w:b/>
          <w:sz w:val="22"/>
          <w:szCs w:val="22"/>
        </w:rPr>
      </w:pPr>
    </w:p>
    <w:p w14:paraId="2A2A9DA6" w14:textId="77777777" w:rsidR="002E2843" w:rsidRPr="00E60A0B" w:rsidRDefault="002E2843" w:rsidP="002E2843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3FEEA253" w14:textId="4F760E1E" w:rsidR="002E2843" w:rsidRPr="00E60A0B" w:rsidRDefault="002E2843" w:rsidP="002E2843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zamówienia: do </w:t>
      </w:r>
      <w:r>
        <w:rPr>
          <w:b/>
          <w:sz w:val="22"/>
          <w:szCs w:val="22"/>
        </w:rPr>
        <w:t xml:space="preserve">…………….. </w:t>
      </w:r>
      <w:r w:rsidRPr="00E60A0B">
        <w:rPr>
          <w:b/>
          <w:sz w:val="22"/>
          <w:szCs w:val="22"/>
        </w:rPr>
        <w:t>dni od daty podpisania umowy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40D62CC2" w14:textId="73BA3A81" w:rsidR="002E2843" w:rsidRPr="00E60A0B" w:rsidRDefault="002E2843" w:rsidP="002E2843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 </w:t>
      </w:r>
      <w:r w:rsidRPr="00E60A0B">
        <w:rPr>
          <w:b/>
          <w:bCs/>
          <w:sz w:val="22"/>
          <w:szCs w:val="22"/>
        </w:rPr>
        <w:t xml:space="preserve">miesięcy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0DF73724" w14:textId="77777777" w:rsidR="002E2843" w:rsidRPr="00E60A0B" w:rsidRDefault="002E2843" w:rsidP="002E2843">
      <w:pPr>
        <w:rPr>
          <w:sz w:val="22"/>
          <w:szCs w:val="22"/>
        </w:rPr>
      </w:pPr>
    </w:p>
    <w:p w14:paraId="600B1E44" w14:textId="77777777" w:rsidR="002E2843" w:rsidRPr="00E60A0B" w:rsidRDefault="002E2843" w:rsidP="002E2843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25950DC4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Zamawiającego.</w:t>
      </w:r>
    </w:p>
    <w:p w14:paraId="7B565A5E" w14:textId="77777777" w:rsidR="002E2843" w:rsidRPr="00E60A0B" w:rsidRDefault="002E2843" w:rsidP="002E2843">
      <w:pPr>
        <w:rPr>
          <w:b/>
          <w:sz w:val="22"/>
          <w:szCs w:val="22"/>
          <w:u w:val="single"/>
        </w:rPr>
      </w:pPr>
      <w:r w:rsidRPr="00E60A0B">
        <w:rPr>
          <w:sz w:val="22"/>
          <w:szCs w:val="22"/>
        </w:rPr>
        <w:br w:type="page"/>
      </w:r>
      <w:r w:rsidRPr="00E60A0B">
        <w:rPr>
          <w:b/>
          <w:sz w:val="22"/>
          <w:szCs w:val="22"/>
          <w:u w:val="single"/>
        </w:rPr>
        <w:lastRenderedPageBreak/>
        <w:t>Jednocześnie oświadczamy, że:</w:t>
      </w:r>
    </w:p>
    <w:p w14:paraId="3AD5B565" w14:textId="77777777" w:rsidR="002E2843" w:rsidRPr="00E60A0B" w:rsidRDefault="002E2843" w:rsidP="002E2843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339CB73D" w14:textId="3E0029C9" w:rsidR="002E2843" w:rsidRPr="00E60A0B" w:rsidRDefault="002E2843" w:rsidP="002E2843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1E2E66F2" w14:textId="77777777" w:rsidR="002E2843" w:rsidRPr="00E60A0B" w:rsidRDefault="002E2843" w:rsidP="002E2843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53005D6" w14:textId="77777777" w:rsidR="002E2843" w:rsidRPr="00E60A0B" w:rsidRDefault="002E2843" w:rsidP="002E2843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5CDE39" w14:textId="77777777" w:rsidR="002E2843" w:rsidRPr="00E60A0B" w:rsidRDefault="002E2843" w:rsidP="002E2843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C617BB" w14:textId="77777777" w:rsidR="002E2843" w:rsidRPr="00E60A0B" w:rsidRDefault="002E2843" w:rsidP="002E2843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8957C5" w14:textId="77777777" w:rsidR="002E2843" w:rsidRPr="00E60A0B" w:rsidRDefault="002E2843" w:rsidP="002E2843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2843" w:rsidRPr="00E60A0B" w14:paraId="33BBEB1B" w14:textId="77777777" w:rsidTr="009A73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8FD8E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3F405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01554FF1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88826" w14:textId="77777777" w:rsidR="002E2843" w:rsidRPr="00E60A0B" w:rsidRDefault="002E2843" w:rsidP="009A73C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2E2843" w:rsidRPr="00E60A0B" w14:paraId="3FE9A25D" w14:textId="77777777" w:rsidTr="009A73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72CD2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F4F1B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A77FB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</w:tr>
      <w:tr w:rsidR="002E2843" w:rsidRPr="00E60A0B" w14:paraId="3F2F4717" w14:textId="77777777" w:rsidTr="009A73C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69CE3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D4E6F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6EB56" w14:textId="77777777" w:rsidR="002E2843" w:rsidRPr="00E60A0B" w:rsidRDefault="002E2843" w:rsidP="009A73C5">
            <w:pPr>
              <w:rPr>
                <w:sz w:val="22"/>
                <w:szCs w:val="22"/>
              </w:rPr>
            </w:pPr>
          </w:p>
        </w:tc>
      </w:tr>
    </w:tbl>
    <w:p w14:paraId="13C71925" w14:textId="77777777" w:rsidR="002E2843" w:rsidRPr="00E60A0B" w:rsidRDefault="002E2843" w:rsidP="002E2843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581C6779" w14:textId="77777777" w:rsidR="002E2843" w:rsidRPr="00E60A0B" w:rsidRDefault="002E2843" w:rsidP="002E2843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54BA6E4A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0F25E4DA" w14:textId="77777777" w:rsidR="002E2843" w:rsidRPr="00E60A0B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3BC93C1D" w14:textId="77777777" w:rsidR="002E2843" w:rsidRPr="00E60A0B" w:rsidRDefault="002E2843" w:rsidP="002E2843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</w:t>
      </w:r>
      <w:proofErr w:type="spellStart"/>
      <w:r w:rsidRPr="00E60A0B">
        <w:rPr>
          <w:sz w:val="22"/>
          <w:szCs w:val="22"/>
        </w:rPr>
        <w:t>ych</w:t>
      </w:r>
      <w:proofErr w:type="spellEnd"/>
      <w:r w:rsidRPr="00E60A0B">
        <w:rPr>
          <w:sz w:val="22"/>
          <w:szCs w:val="22"/>
        </w:rPr>
        <w:t>) dokumentu(ów)</w:t>
      </w:r>
    </w:p>
    <w:p w14:paraId="3213F1DD" w14:textId="77777777" w:rsidR="002E2843" w:rsidRDefault="002E2843" w:rsidP="002E2843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1930DC5" w14:textId="4CC80B8E" w:rsidR="0088216C" w:rsidRPr="0088216C" w:rsidRDefault="0088216C" w:rsidP="0088216C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5183F02B" w14:textId="77777777" w:rsidR="0088216C" w:rsidRPr="0088216C" w:rsidRDefault="0088216C" w:rsidP="0088216C">
      <w:pPr>
        <w:ind w:left="426"/>
        <w:jc w:val="both"/>
        <w:rPr>
          <w:i/>
          <w:sz w:val="22"/>
          <w:szCs w:val="22"/>
        </w:rPr>
      </w:pPr>
    </w:p>
    <w:p w14:paraId="4DA184E7" w14:textId="77777777" w:rsidR="0088216C" w:rsidRPr="0088216C" w:rsidRDefault="0088216C" w:rsidP="0088216C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4D53593B" w14:textId="77777777" w:rsidR="0088216C" w:rsidRPr="00E60A0B" w:rsidRDefault="0088216C" w:rsidP="002E2843">
      <w:pPr>
        <w:rPr>
          <w:sz w:val="22"/>
          <w:szCs w:val="22"/>
        </w:rPr>
      </w:pPr>
    </w:p>
    <w:p w14:paraId="42327025" w14:textId="77777777" w:rsidR="002E2843" w:rsidRPr="00E60A0B" w:rsidRDefault="002E2843" w:rsidP="0088216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24051283" w14:textId="77777777" w:rsidR="002E2843" w:rsidRPr="00E60A0B" w:rsidRDefault="002E2843" w:rsidP="002E2843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71A3E19C" w14:textId="77777777" w:rsidR="002E2843" w:rsidRPr="00E60A0B" w:rsidRDefault="002E2843" w:rsidP="002E2843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37131C74" w14:textId="77777777" w:rsidR="002E2843" w:rsidRPr="00921D4A" w:rsidRDefault="002E2843" w:rsidP="0088216C">
      <w:pPr>
        <w:jc w:val="center"/>
        <w:rPr>
          <w:i/>
          <w:iCs/>
          <w:color w:val="EE0000"/>
          <w:sz w:val="22"/>
          <w:szCs w:val="22"/>
        </w:rPr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73374E80" w14:textId="77777777" w:rsidR="002E2843" w:rsidRPr="00E60A0B" w:rsidRDefault="002E2843" w:rsidP="002E2843">
      <w:pPr>
        <w:rPr>
          <w:sz w:val="22"/>
          <w:szCs w:val="22"/>
        </w:rPr>
      </w:pPr>
    </w:p>
    <w:p w14:paraId="2BCB85D4" w14:textId="77777777" w:rsidR="002E2843" w:rsidRPr="00E60A0B" w:rsidRDefault="002E2843" w:rsidP="002E2843">
      <w:pPr>
        <w:rPr>
          <w:sz w:val="22"/>
          <w:szCs w:val="22"/>
        </w:rPr>
      </w:pPr>
    </w:p>
    <w:p w14:paraId="4A440D33" w14:textId="77777777" w:rsidR="00FE545C" w:rsidRPr="00F53A74" w:rsidRDefault="00FE545C" w:rsidP="00F53A74"/>
    <w:sectPr w:rsidR="00FE545C" w:rsidRPr="00F53A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E6FF9" w14:textId="77777777" w:rsidR="000542F3" w:rsidRDefault="000542F3">
      <w:r>
        <w:separator/>
      </w:r>
    </w:p>
  </w:endnote>
  <w:endnote w:type="continuationSeparator" w:id="0">
    <w:p w14:paraId="29D9F34A" w14:textId="77777777" w:rsidR="000542F3" w:rsidRDefault="00054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8B72" w14:textId="77777777" w:rsidR="000043D5" w:rsidRDefault="00004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76E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F39A1" w14:textId="77777777" w:rsidR="000043D5" w:rsidRDefault="00004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24437" w14:textId="77777777" w:rsidR="000542F3" w:rsidRDefault="000542F3">
      <w:r>
        <w:separator/>
      </w:r>
    </w:p>
  </w:footnote>
  <w:footnote w:type="continuationSeparator" w:id="0">
    <w:p w14:paraId="18A601AA" w14:textId="77777777" w:rsidR="000542F3" w:rsidRDefault="00054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55FE5" w14:textId="77777777" w:rsidR="000043D5" w:rsidRDefault="00004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4E3D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B9506" w14:textId="77777777" w:rsidR="000043D5" w:rsidRDefault="00004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01B24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71919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28418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9022171">
    <w:abstractNumId w:val="0"/>
  </w:num>
  <w:num w:numId="4" w16cid:durableId="52393744">
    <w:abstractNumId w:val="2"/>
  </w:num>
  <w:num w:numId="5" w16cid:durableId="2131967397">
    <w:abstractNumId w:val="1"/>
  </w:num>
  <w:num w:numId="6" w16cid:durableId="1767919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53A"/>
    <w:rsid w:val="000043D5"/>
    <w:rsid w:val="00012286"/>
    <w:rsid w:val="000542F3"/>
    <w:rsid w:val="000704FC"/>
    <w:rsid w:val="00071CCC"/>
    <w:rsid w:val="0009369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2843"/>
    <w:rsid w:val="00315A4A"/>
    <w:rsid w:val="003819C0"/>
    <w:rsid w:val="004B7300"/>
    <w:rsid w:val="004C6753"/>
    <w:rsid w:val="004E753A"/>
    <w:rsid w:val="00595C87"/>
    <w:rsid w:val="005D2C65"/>
    <w:rsid w:val="005E6D94"/>
    <w:rsid w:val="006063F3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216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574D"/>
    <w:rsid w:val="00EC0BEA"/>
    <w:rsid w:val="00F00591"/>
    <w:rsid w:val="00F51688"/>
    <w:rsid w:val="00F53146"/>
    <w:rsid w:val="00F53A7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5B9D5"/>
  <w15:chartTrackingRefBased/>
  <w15:docId w15:val="{6B37E627-46E6-49A9-BC82-4C1CF5152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8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729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2026-07-14T07:50:00Z</cp:lastPrinted>
  <dcterms:created xsi:type="dcterms:W3CDTF">2026-07-14T07:52:00Z</dcterms:created>
  <dcterms:modified xsi:type="dcterms:W3CDTF">2026-07-14T07:52:00Z</dcterms:modified>
</cp:coreProperties>
</file>