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F2D33" w14:textId="1E91021A" w:rsidR="00D665F5" w:rsidRDefault="000D12D8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0D12D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D12D8">
        <w:rPr>
          <w:sz w:val="22"/>
          <w:szCs w:val="22"/>
        </w:rPr>
        <w:t>2026-07-16</w:t>
      </w:r>
    </w:p>
    <w:p w14:paraId="6795CB7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B6219B4" w14:textId="77777777" w:rsidR="000D12D8" w:rsidRPr="000D12D8" w:rsidRDefault="000D12D8" w:rsidP="00577BC6">
      <w:pPr>
        <w:spacing w:after="40"/>
        <w:rPr>
          <w:b/>
          <w:bCs/>
          <w:sz w:val="22"/>
          <w:szCs w:val="22"/>
        </w:rPr>
      </w:pPr>
      <w:r w:rsidRPr="000D12D8">
        <w:rPr>
          <w:b/>
          <w:bCs/>
          <w:sz w:val="22"/>
          <w:szCs w:val="22"/>
        </w:rPr>
        <w:t>Akademia Górniczo - Hutnicza</w:t>
      </w:r>
    </w:p>
    <w:p w14:paraId="62D60E13" w14:textId="77777777" w:rsidR="000D12D8" w:rsidRPr="000D12D8" w:rsidRDefault="000D12D8" w:rsidP="00577BC6">
      <w:pPr>
        <w:spacing w:after="40"/>
        <w:rPr>
          <w:b/>
          <w:bCs/>
          <w:sz w:val="22"/>
          <w:szCs w:val="22"/>
        </w:rPr>
      </w:pPr>
      <w:r w:rsidRPr="000D12D8">
        <w:rPr>
          <w:b/>
          <w:bCs/>
          <w:sz w:val="22"/>
          <w:szCs w:val="22"/>
        </w:rPr>
        <w:t>im. Stanisława Staszica w Krakowie</w:t>
      </w:r>
    </w:p>
    <w:p w14:paraId="78AAF761" w14:textId="48E6CAB0" w:rsidR="00D665F5" w:rsidRPr="00D91931" w:rsidRDefault="000D12D8" w:rsidP="00577BC6">
      <w:pPr>
        <w:spacing w:after="40"/>
        <w:rPr>
          <w:b/>
          <w:bCs/>
          <w:sz w:val="22"/>
          <w:szCs w:val="22"/>
        </w:rPr>
      </w:pPr>
      <w:r w:rsidRPr="000D12D8">
        <w:rPr>
          <w:b/>
          <w:bCs/>
          <w:sz w:val="22"/>
          <w:szCs w:val="22"/>
        </w:rPr>
        <w:t>Dział Zamówień Publicznych</w:t>
      </w:r>
    </w:p>
    <w:p w14:paraId="51E14710" w14:textId="5FF62078" w:rsidR="00D665F5" w:rsidRPr="00BD5546" w:rsidRDefault="000D12D8" w:rsidP="00D665F5">
      <w:pPr>
        <w:rPr>
          <w:sz w:val="22"/>
          <w:szCs w:val="22"/>
        </w:rPr>
      </w:pPr>
      <w:r w:rsidRPr="000D12D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D12D8">
        <w:rPr>
          <w:sz w:val="22"/>
          <w:szCs w:val="22"/>
        </w:rPr>
        <w:t>30</w:t>
      </w:r>
    </w:p>
    <w:p w14:paraId="4A701059" w14:textId="6EFBFC45" w:rsidR="00D665F5" w:rsidRPr="00BD5546" w:rsidRDefault="000D12D8" w:rsidP="00D665F5">
      <w:pPr>
        <w:rPr>
          <w:sz w:val="22"/>
          <w:szCs w:val="22"/>
        </w:rPr>
      </w:pPr>
      <w:r w:rsidRPr="000D12D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D12D8">
        <w:rPr>
          <w:sz w:val="22"/>
          <w:szCs w:val="22"/>
        </w:rPr>
        <w:t>Kraków</w:t>
      </w:r>
    </w:p>
    <w:p w14:paraId="482FF08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2AA4A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8FCB845" w14:textId="16E2A7F6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D12D8" w:rsidRPr="000D12D8">
        <w:rPr>
          <w:b/>
          <w:sz w:val="22"/>
          <w:szCs w:val="22"/>
        </w:rPr>
        <w:t>KC- DE-zp.25.276.2026</w:t>
      </w:r>
      <w:r w:rsidR="00A80738">
        <w:rPr>
          <w:sz w:val="24"/>
        </w:rPr>
        <w:tab/>
        <w:t xml:space="preserve"> </w:t>
      </w:r>
    </w:p>
    <w:p w14:paraId="423622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C652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57CE4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91EC4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021981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3D46459" w14:textId="7714BFFA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D12D8" w:rsidRPr="000D12D8">
        <w:rPr>
          <w:sz w:val="22"/>
          <w:szCs w:val="22"/>
        </w:rPr>
        <w:t xml:space="preserve">Tryb podstawowy bez negocjacji - art. 275 pkt. 1 ustawy </w:t>
      </w:r>
      <w:proofErr w:type="spellStart"/>
      <w:r w:rsidR="000D12D8" w:rsidRPr="000D12D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161A9AF4" w14:textId="401624E3" w:rsidR="00A80738" w:rsidRPr="00577BC6" w:rsidRDefault="000D12D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D12D8">
        <w:rPr>
          <w:b/>
          <w:sz w:val="22"/>
          <w:szCs w:val="22"/>
        </w:rPr>
        <w:t>dostawa kołder, poduszek antyalergicznych, bielizny pościelowej, materacy i pokrowców na materace i koców do domów studenckich Miasteczka Studenckiego AGH w Krakowie -KC- DE-zp.25.276.2026</w:t>
      </w:r>
    </w:p>
    <w:p w14:paraId="15B7365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>(Dz.U.202</w:t>
      </w:r>
      <w:r w:rsidR="00DB082A">
        <w:rPr>
          <w:sz w:val="22"/>
          <w:szCs w:val="22"/>
        </w:rPr>
        <w:t>6 poz. 793 t</w:t>
      </w:r>
      <w:r w:rsidR="007B47AE" w:rsidRPr="006661E1">
        <w:rPr>
          <w:sz w:val="22"/>
          <w:szCs w:val="22"/>
        </w:rPr>
        <w:t xml:space="preserve">j.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0AC8E2F" w14:textId="7724912A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D12D8" w:rsidRPr="000D12D8">
        <w:rPr>
          <w:sz w:val="22"/>
          <w:szCs w:val="22"/>
        </w:rPr>
        <w:t>16/07/2026</w:t>
      </w:r>
      <w:r w:rsidR="00FF4AB1" w:rsidRPr="00577BC6">
        <w:rPr>
          <w:sz w:val="22"/>
          <w:szCs w:val="22"/>
        </w:rPr>
        <w:t xml:space="preserve"> o godz. </w:t>
      </w:r>
      <w:r w:rsidR="000D12D8" w:rsidRPr="000D12D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1D89B162" w14:textId="77777777" w:rsidTr="00C82837">
        <w:tc>
          <w:tcPr>
            <w:tcW w:w="993" w:type="dxa"/>
            <w:vAlign w:val="center"/>
          </w:tcPr>
          <w:p w14:paraId="66D76E1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vAlign w:val="center"/>
          </w:tcPr>
          <w:p w14:paraId="71A7AACB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vAlign w:val="center"/>
          </w:tcPr>
          <w:p w14:paraId="4850154C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vAlign w:val="center"/>
          </w:tcPr>
          <w:p w14:paraId="434DDFA6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0D12D8" w:rsidRPr="00075CD0" w14:paraId="54F2C39B" w14:textId="77777777" w:rsidTr="008B5F9F">
        <w:tc>
          <w:tcPr>
            <w:tcW w:w="993" w:type="dxa"/>
            <w:vAlign w:val="center"/>
          </w:tcPr>
          <w:p w14:paraId="6045E1AD" w14:textId="3D614F56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1</w:t>
            </w:r>
          </w:p>
        </w:tc>
        <w:tc>
          <w:tcPr>
            <w:tcW w:w="1134" w:type="dxa"/>
            <w:vAlign w:val="center"/>
          </w:tcPr>
          <w:p w14:paraId="73EF80E9" w14:textId="3FB5EFBD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1</w:t>
            </w:r>
          </w:p>
        </w:tc>
        <w:tc>
          <w:tcPr>
            <w:tcW w:w="4110" w:type="dxa"/>
          </w:tcPr>
          <w:p w14:paraId="46316D65" w14:textId="15BEF6C0" w:rsidR="000D12D8" w:rsidRPr="00C82837" w:rsidRDefault="000D12D8" w:rsidP="008B5F9F">
            <w:pPr>
              <w:spacing w:before="40"/>
            </w:pPr>
            <w:r w:rsidRPr="000D12D8">
              <w:t xml:space="preserve">Toniko A. </w:t>
            </w:r>
            <w:proofErr w:type="spellStart"/>
            <w:r w:rsidR="009A074A">
              <w:t>C</w:t>
            </w:r>
            <w:r w:rsidRPr="000D12D8">
              <w:t>zarnacka</w:t>
            </w:r>
            <w:proofErr w:type="spellEnd"/>
          </w:p>
          <w:p w14:paraId="713E942E" w14:textId="64220A3F" w:rsidR="000D12D8" w:rsidRPr="00CB5EDB" w:rsidRDefault="000D12D8" w:rsidP="008B5F9F">
            <w:proofErr w:type="spellStart"/>
            <w:r w:rsidRPr="000D12D8">
              <w:t>Kazury</w:t>
            </w:r>
            <w:proofErr w:type="spellEnd"/>
            <w:r w:rsidRPr="00CB5EDB">
              <w:t xml:space="preserve"> </w:t>
            </w:r>
            <w:r w:rsidRPr="000D12D8">
              <w:t>24/28</w:t>
            </w:r>
            <w:r w:rsidRPr="00CB5EDB">
              <w:t xml:space="preserve"> </w:t>
            </w:r>
          </w:p>
          <w:p w14:paraId="08C79669" w14:textId="4E49233C" w:rsidR="000D12D8" w:rsidRPr="00CB5EDB" w:rsidRDefault="000D12D8" w:rsidP="008B5F9F">
            <w:pPr>
              <w:spacing w:after="120"/>
              <w:jc w:val="both"/>
            </w:pPr>
            <w:r w:rsidRPr="000D12D8">
              <w:t>02-795</w:t>
            </w:r>
            <w:r w:rsidRPr="00CB5EDB">
              <w:t xml:space="preserve"> </w:t>
            </w:r>
            <w:r w:rsidRPr="000D12D8">
              <w:t>Warszawa</w:t>
            </w:r>
          </w:p>
        </w:tc>
        <w:tc>
          <w:tcPr>
            <w:tcW w:w="2835" w:type="dxa"/>
            <w:vAlign w:val="center"/>
          </w:tcPr>
          <w:p w14:paraId="6BE1EA9F" w14:textId="4327F60D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12 619.80 zł</w:t>
            </w:r>
          </w:p>
        </w:tc>
      </w:tr>
      <w:tr w:rsidR="000D12D8" w:rsidRPr="00075CD0" w14:paraId="2C3EC420" w14:textId="77777777" w:rsidTr="008B5F9F">
        <w:tc>
          <w:tcPr>
            <w:tcW w:w="993" w:type="dxa"/>
            <w:vAlign w:val="center"/>
          </w:tcPr>
          <w:p w14:paraId="6F1728D6" w14:textId="5E5223CA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1</w:t>
            </w:r>
          </w:p>
        </w:tc>
        <w:tc>
          <w:tcPr>
            <w:tcW w:w="1134" w:type="dxa"/>
            <w:vAlign w:val="center"/>
          </w:tcPr>
          <w:p w14:paraId="66868AF5" w14:textId="32CD366D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2</w:t>
            </w:r>
          </w:p>
        </w:tc>
        <w:tc>
          <w:tcPr>
            <w:tcW w:w="4110" w:type="dxa"/>
          </w:tcPr>
          <w:p w14:paraId="528DC486" w14:textId="544BB87D" w:rsidR="000D12D8" w:rsidRPr="00C82837" w:rsidRDefault="000D12D8" w:rsidP="008B5F9F">
            <w:pPr>
              <w:spacing w:before="40"/>
            </w:pPr>
            <w:r w:rsidRPr="000D12D8">
              <w:t xml:space="preserve">Toniko A. </w:t>
            </w:r>
            <w:proofErr w:type="spellStart"/>
            <w:r w:rsidR="009A074A">
              <w:t>C</w:t>
            </w:r>
            <w:r w:rsidRPr="000D12D8">
              <w:t>zarnacka</w:t>
            </w:r>
            <w:proofErr w:type="spellEnd"/>
          </w:p>
          <w:p w14:paraId="23B93B9F" w14:textId="5C188998" w:rsidR="000D12D8" w:rsidRPr="00CB5EDB" w:rsidRDefault="000D12D8" w:rsidP="008B5F9F">
            <w:proofErr w:type="spellStart"/>
            <w:r w:rsidRPr="000D12D8">
              <w:t>Kazury</w:t>
            </w:r>
            <w:proofErr w:type="spellEnd"/>
            <w:r w:rsidRPr="00CB5EDB">
              <w:t xml:space="preserve"> </w:t>
            </w:r>
            <w:r w:rsidRPr="000D12D8">
              <w:t>24/28</w:t>
            </w:r>
            <w:r w:rsidRPr="00CB5EDB">
              <w:t xml:space="preserve"> </w:t>
            </w:r>
          </w:p>
          <w:p w14:paraId="14310EAB" w14:textId="6FCE02F1" w:rsidR="000D12D8" w:rsidRPr="00CB5EDB" w:rsidRDefault="000D12D8" w:rsidP="008B5F9F">
            <w:pPr>
              <w:spacing w:after="120"/>
              <w:jc w:val="both"/>
            </w:pPr>
            <w:r w:rsidRPr="000D12D8">
              <w:t>02-795</w:t>
            </w:r>
            <w:r w:rsidRPr="00CB5EDB">
              <w:t xml:space="preserve"> </w:t>
            </w:r>
            <w:r w:rsidRPr="000D12D8">
              <w:t>Warszawa</w:t>
            </w:r>
          </w:p>
        </w:tc>
        <w:tc>
          <w:tcPr>
            <w:tcW w:w="2835" w:type="dxa"/>
            <w:vAlign w:val="center"/>
          </w:tcPr>
          <w:p w14:paraId="390C69AC" w14:textId="22A31A2F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9 815.40 zł</w:t>
            </w:r>
          </w:p>
        </w:tc>
      </w:tr>
      <w:tr w:rsidR="000D12D8" w:rsidRPr="00075CD0" w14:paraId="41039F21" w14:textId="77777777" w:rsidTr="008B5F9F">
        <w:tc>
          <w:tcPr>
            <w:tcW w:w="993" w:type="dxa"/>
            <w:vAlign w:val="center"/>
          </w:tcPr>
          <w:p w14:paraId="663034F8" w14:textId="6CBE3B2B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1</w:t>
            </w:r>
          </w:p>
        </w:tc>
        <w:tc>
          <w:tcPr>
            <w:tcW w:w="1134" w:type="dxa"/>
            <w:vAlign w:val="center"/>
          </w:tcPr>
          <w:p w14:paraId="626CFB43" w14:textId="2C0A8F1B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3</w:t>
            </w:r>
          </w:p>
        </w:tc>
        <w:tc>
          <w:tcPr>
            <w:tcW w:w="4110" w:type="dxa"/>
          </w:tcPr>
          <w:p w14:paraId="09F02C22" w14:textId="050455E6" w:rsidR="000D12D8" w:rsidRPr="00C82837" w:rsidRDefault="000D12D8" w:rsidP="008B5F9F">
            <w:pPr>
              <w:spacing w:before="40"/>
            </w:pPr>
            <w:r w:rsidRPr="000D12D8">
              <w:t xml:space="preserve">Toniko A. </w:t>
            </w:r>
            <w:proofErr w:type="spellStart"/>
            <w:r w:rsidR="009A074A">
              <w:t>C</w:t>
            </w:r>
            <w:r w:rsidRPr="000D12D8">
              <w:t>zarnacka</w:t>
            </w:r>
            <w:proofErr w:type="spellEnd"/>
          </w:p>
          <w:p w14:paraId="5DD9D251" w14:textId="19453D1A" w:rsidR="000D12D8" w:rsidRPr="00CB5EDB" w:rsidRDefault="000D12D8" w:rsidP="008B5F9F">
            <w:proofErr w:type="spellStart"/>
            <w:r w:rsidRPr="000D12D8">
              <w:t>Kazury</w:t>
            </w:r>
            <w:proofErr w:type="spellEnd"/>
            <w:r w:rsidRPr="00CB5EDB">
              <w:t xml:space="preserve"> </w:t>
            </w:r>
            <w:r w:rsidRPr="000D12D8">
              <w:t>24/28</w:t>
            </w:r>
            <w:r w:rsidRPr="00CB5EDB">
              <w:t xml:space="preserve"> </w:t>
            </w:r>
          </w:p>
          <w:p w14:paraId="08664F96" w14:textId="597ED106" w:rsidR="000D12D8" w:rsidRPr="00CB5EDB" w:rsidRDefault="000D12D8" w:rsidP="008B5F9F">
            <w:pPr>
              <w:spacing w:after="120"/>
              <w:jc w:val="both"/>
            </w:pPr>
            <w:r w:rsidRPr="000D12D8">
              <w:t>02-795</w:t>
            </w:r>
            <w:r w:rsidRPr="00CB5EDB">
              <w:t xml:space="preserve"> </w:t>
            </w:r>
            <w:r w:rsidRPr="000D12D8">
              <w:t>Warszawa</w:t>
            </w:r>
          </w:p>
        </w:tc>
        <w:tc>
          <w:tcPr>
            <w:tcW w:w="2835" w:type="dxa"/>
            <w:vAlign w:val="center"/>
          </w:tcPr>
          <w:p w14:paraId="5807DF05" w14:textId="509BC5C2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72 028.80 zł</w:t>
            </w:r>
          </w:p>
        </w:tc>
      </w:tr>
      <w:tr w:rsidR="000D12D8" w:rsidRPr="00075CD0" w14:paraId="027BB37A" w14:textId="77777777" w:rsidTr="008B5F9F">
        <w:tc>
          <w:tcPr>
            <w:tcW w:w="993" w:type="dxa"/>
            <w:vAlign w:val="center"/>
          </w:tcPr>
          <w:p w14:paraId="02FE8FE7" w14:textId="608AEE14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1</w:t>
            </w:r>
          </w:p>
        </w:tc>
        <w:tc>
          <w:tcPr>
            <w:tcW w:w="1134" w:type="dxa"/>
            <w:vAlign w:val="center"/>
          </w:tcPr>
          <w:p w14:paraId="7AE33E06" w14:textId="3B88A855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5</w:t>
            </w:r>
          </w:p>
        </w:tc>
        <w:tc>
          <w:tcPr>
            <w:tcW w:w="4110" w:type="dxa"/>
          </w:tcPr>
          <w:p w14:paraId="7ACF535B" w14:textId="09BA6095" w:rsidR="000D12D8" w:rsidRPr="00C82837" w:rsidRDefault="000D12D8" w:rsidP="008B5F9F">
            <w:pPr>
              <w:spacing w:before="40"/>
            </w:pPr>
            <w:r w:rsidRPr="000D12D8">
              <w:t xml:space="preserve">Toniko A. </w:t>
            </w:r>
            <w:proofErr w:type="spellStart"/>
            <w:r w:rsidR="009A074A">
              <w:t>C</w:t>
            </w:r>
            <w:r w:rsidRPr="000D12D8">
              <w:t>zarnacka</w:t>
            </w:r>
            <w:proofErr w:type="spellEnd"/>
          </w:p>
          <w:p w14:paraId="7EBDBF78" w14:textId="7DC78DC6" w:rsidR="000D12D8" w:rsidRPr="00CB5EDB" w:rsidRDefault="000D12D8" w:rsidP="008B5F9F">
            <w:proofErr w:type="spellStart"/>
            <w:r w:rsidRPr="000D12D8">
              <w:t>Kazury</w:t>
            </w:r>
            <w:proofErr w:type="spellEnd"/>
            <w:r w:rsidRPr="00CB5EDB">
              <w:t xml:space="preserve"> </w:t>
            </w:r>
            <w:r w:rsidRPr="000D12D8">
              <w:t>24/28</w:t>
            </w:r>
            <w:r w:rsidRPr="00CB5EDB">
              <w:t xml:space="preserve"> </w:t>
            </w:r>
          </w:p>
          <w:p w14:paraId="506750B5" w14:textId="2A1C09E5" w:rsidR="000D12D8" w:rsidRPr="00CB5EDB" w:rsidRDefault="000D12D8" w:rsidP="008B5F9F">
            <w:pPr>
              <w:spacing w:after="120"/>
              <w:jc w:val="both"/>
            </w:pPr>
            <w:r w:rsidRPr="000D12D8">
              <w:t>02-795</w:t>
            </w:r>
            <w:r w:rsidRPr="00CB5EDB">
              <w:t xml:space="preserve"> </w:t>
            </w:r>
            <w:r w:rsidRPr="000D12D8">
              <w:t>Warszawa</w:t>
            </w:r>
          </w:p>
        </w:tc>
        <w:tc>
          <w:tcPr>
            <w:tcW w:w="2835" w:type="dxa"/>
            <w:vAlign w:val="center"/>
          </w:tcPr>
          <w:p w14:paraId="2690222C" w14:textId="72E4CF7A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19 280.25 zł</w:t>
            </w:r>
          </w:p>
        </w:tc>
      </w:tr>
      <w:tr w:rsidR="000D12D8" w:rsidRPr="00075CD0" w14:paraId="15BF867E" w14:textId="77777777" w:rsidTr="008B5F9F">
        <w:tc>
          <w:tcPr>
            <w:tcW w:w="993" w:type="dxa"/>
            <w:vAlign w:val="center"/>
          </w:tcPr>
          <w:p w14:paraId="4EF861E6" w14:textId="195A9BA8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2</w:t>
            </w:r>
          </w:p>
        </w:tc>
        <w:tc>
          <w:tcPr>
            <w:tcW w:w="1134" w:type="dxa"/>
            <w:vAlign w:val="center"/>
          </w:tcPr>
          <w:p w14:paraId="29D081A8" w14:textId="0B44C26A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1</w:t>
            </w:r>
          </w:p>
        </w:tc>
        <w:tc>
          <w:tcPr>
            <w:tcW w:w="4110" w:type="dxa"/>
          </w:tcPr>
          <w:p w14:paraId="3F0AE059" w14:textId="0FC32760" w:rsidR="000D12D8" w:rsidRPr="00C82837" w:rsidRDefault="000D12D8" w:rsidP="008B5F9F">
            <w:pPr>
              <w:spacing w:before="40"/>
            </w:pPr>
            <w:r w:rsidRPr="000D12D8">
              <w:t xml:space="preserve">4dream Sp. z </w:t>
            </w:r>
            <w:proofErr w:type="spellStart"/>
            <w:r w:rsidRPr="000D12D8">
              <w:t>o.o</w:t>
            </w:r>
            <w:proofErr w:type="spellEnd"/>
          </w:p>
          <w:p w14:paraId="1F4D99C4" w14:textId="790D3389" w:rsidR="000D12D8" w:rsidRPr="00CB5EDB" w:rsidRDefault="000D12D8" w:rsidP="008B5F9F">
            <w:r w:rsidRPr="000D12D8">
              <w:t>Ogrodowa</w:t>
            </w:r>
            <w:r w:rsidRPr="00CB5EDB">
              <w:t xml:space="preserve"> </w:t>
            </w:r>
            <w:r w:rsidRPr="000D12D8">
              <w:t>21</w:t>
            </w:r>
            <w:r w:rsidRPr="00CB5EDB">
              <w:t xml:space="preserve"> </w:t>
            </w:r>
          </w:p>
          <w:p w14:paraId="7F10A919" w14:textId="04AA0D5F" w:rsidR="000D12D8" w:rsidRPr="00CB5EDB" w:rsidRDefault="000D12D8" w:rsidP="008B5F9F">
            <w:pPr>
              <w:spacing w:after="120"/>
              <w:jc w:val="both"/>
            </w:pPr>
            <w:r w:rsidRPr="000D12D8">
              <w:t>42-263</w:t>
            </w:r>
            <w:r w:rsidRPr="00CB5EDB">
              <w:t xml:space="preserve"> </w:t>
            </w:r>
            <w:r w:rsidRPr="000D12D8">
              <w:t>Wrzosowa</w:t>
            </w:r>
          </w:p>
        </w:tc>
        <w:tc>
          <w:tcPr>
            <w:tcW w:w="2835" w:type="dxa"/>
            <w:vAlign w:val="center"/>
          </w:tcPr>
          <w:p w14:paraId="3D342D6D" w14:textId="5C2B1CBA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17 527.50 zł</w:t>
            </w:r>
          </w:p>
        </w:tc>
      </w:tr>
      <w:tr w:rsidR="000D12D8" w:rsidRPr="00075CD0" w14:paraId="660DCE0F" w14:textId="77777777" w:rsidTr="008B5F9F">
        <w:tc>
          <w:tcPr>
            <w:tcW w:w="993" w:type="dxa"/>
            <w:vAlign w:val="center"/>
          </w:tcPr>
          <w:p w14:paraId="7CF9F0B8" w14:textId="36723F4A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2</w:t>
            </w:r>
          </w:p>
        </w:tc>
        <w:tc>
          <w:tcPr>
            <w:tcW w:w="1134" w:type="dxa"/>
            <w:vAlign w:val="center"/>
          </w:tcPr>
          <w:p w14:paraId="1B94CB4A" w14:textId="1949B68A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2</w:t>
            </w:r>
          </w:p>
        </w:tc>
        <w:tc>
          <w:tcPr>
            <w:tcW w:w="4110" w:type="dxa"/>
          </w:tcPr>
          <w:p w14:paraId="3647A6E2" w14:textId="7A139EE9" w:rsidR="000D12D8" w:rsidRPr="00C82837" w:rsidRDefault="000D12D8" w:rsidP="008B5F9F">
            <w:pPr>
              <w:spacing w:before="40"/>
            </w:pPr>
            <w:r w:rsidRPr="000D12D8">
              <w:t xml:space="preserve">4dream Sp. z </w:t>
            </w:r>
            <w:proofErr w:type="spellStart"/>
            <w:r w:rsidRPr="000D12D8">
              <w:t>o.o</w:t>
            </w:r>
            <w:proofErr w:type="spellEnd"/>
          </w:p>
          <w:p w14:paraId="75D9ED23" w14:textId="5DC3BB3D" w:rsidR="000D12D8" w:rsidRPr="00CB5EDB" w:rsidRDefault="000D12D8" w:rsidP="008B5F9F">
            <w:r w:rsidRPr="000D12D8">
              <w:t>Ogrodowa</w:t>
            </w:r>
            <w:r w:rsidRPr="00CB5EDB">
              <w:t xml:space="preserve"> </w:t>
            </w:r>
            <w:r w:rsidRPr="000D12D8">
              <w:t>21</w:t>
            </w:r>
            <w:r w:rsidRPr="00CB5EDB">
              <w:t xml:space="preserve"> </w:t>
            </w:r>
          </w:p>
          <w:p w14:paraId="446B4B08" w14:textId="669CE8D2" w:rsidR="000D12D8" w:rsidRPr="00CB5EDB" w:rsidRDefault="000D12D8" w:rsidP="008B5F9F">
            <w:pPr>
              <w:spacing w:after="120"/>
              <w:jc w:val="both"/>
            </w:pPr>
            <w:r w:rsidRPr="000D12D8">
              <w:t>42-263</w:t>
            </w:r>
            <w:r w:rsidRPr="00CB5EDB">
              <w:t xml:space="preserve"> </w:t>
            </w:r>
            <w:r w:rsidRPr="000D12D8">
              <w:t>Wrzosowa</w:t>
            </w:r>
          </w:p>
        </w:tc>
        <w:tc>
          <w:tcPr>
            <w:tcW w:w="2835" w:type="dxa"/>
            <w:vAlign w:val="center"/>
          </w:tcPr>
          <w:p w14:paraId="632A3A5C" w14:textId="10F0FD39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9 975.00 zł</w:t>
            </w:r>
          </w:p>
        </w:tc>
      </w:tr>
      <w:tr w:rsidR="000D12D8" w:rsidRPr="00075CD0" w14:paraId="2FA232F9" w14:textId="77777777" w:rsidTr="008B5F9F">
        <w:tc>
          <w:tcPr>
            <w:tcW w:w="993" w:type="dxa"/>
            <w:vAlign w:val="center"/>
          </w:tcPr>
          <w:p w14:paraId="082F1B20" w14:textId="5E1F03D4" w:rsidR="000D12D8" w:rsidRPr="00CB5EDB" w:rsidRDefault="000D12D8" w:rsidP="008B5F9F">
            <w:pPr>
              <w:spacing w:before="120" w:after="120"/>
              <w:jc w:val="center"/>
            </w:pPr>
            <w:r w:rsidRPr="000D12D8">
              <w:lastRenderedPageBreak/>
              <w:t>2</w:t>
            </w:r>
          </w:p>
        </w:tc>
        <w:tc>
          <w:tcPr>
            <w:tcW w:w="1134" w:type="dxa"/>
            <w:vAlign w:val="center"/>
          </w:tcPr>
          <w:p w14:paraId="12303C92" w14:textId="24500E3F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3</w:t>
            </w:r>
          </w:p>
        </w:tc>
        <w:tc>
          <w:tcPr>
            <w:tcW w:w="4110" w:type="dxa"/>
          </w:tcPr>
          <w:p w14:paraId="5F906B61" w14:textId="4EDC2359" w:rsidR="000D12D8" w:rsidRPr="00C82837" w:rsidRDefault="000D12D8" w:rsidP="008B5F9F">
            <w:pPr>
              <w:spacing w:before="40"/>
            </w:pPr>
            <w:r w:rsidRPr="000D12D8">
              <w:t xml:space="preserve">4dream Sp. z </w:t>
            </w:r>
            <w:proofErr w:type="spellStart"/>
            <w:r w:rsidRPr="000D12D8">
              <w:t>o.o</w:t>
            </w:r>
            <w:proofErr w:type="spellEnd"/>
          </w:p>
          <w:p w14:paraId="427446DF" w14:textId="1990824D" w:rsidR="000D12D8" w:rsidRPr="00CB5EDB" w:rsidRDefault="000D12D8" w:rsidP="008B5F9F">
            <w:r w:rsidRPr="000D12D8">
              <w:t>Ogrodowa</w:t>
            </w:r>
            <w:r w:rsidRPr="00CB5EDB">
              <w:t xml:space="preserve"> </w:t>
            </w:r>
            <w:r w:rsidRPr="000D12D8">
              <w:t>21</w:t>
            </w:r>
            <w:r w:rsidRPr="00CB5EDB">
              <w:t xml:space="preserve"> </w:t>
            </w:r>
          </w:p>
          <w:p w14:paraId="01CFC2AA" w14:textId="65C92CF0" w:rsidR="000D12D8" w:rsidRPr="00CB5EDB" w:rsidRDefault="000D12D8" w:rsidP="008B5F9F">
            <w:pPr>
              <w:spacing w:after="120"/>
              <w:jc w:val="both"/>
            </w:pPr>
            <w:r w:rsidRPr="000D12D8">
              <w:t>42-263</w:t>
            </w:r>
            <w:r w:rsidRPr="00CB5EDB">
              <w:t xml:space="preserve"> </w:t>
            </w:r>
            <w:r w:rsidRPr="000D12D8">
              <w:t>Wrzosowa</w:t>
            </w:r>
          </w:p>
        </w:tc>
        <w:tc>
          <w:tcPr>
            <w:tcW w:w="2835" w:type="dxa"/>
            <w:vAlign w:val="center"/>
          </w:tcPr>
          <w:p w14:paraId="1A6BAB95" w14:textId="00EE83D2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55 350.00 zł</w:t>
            </w:r>
          </w:p>
        </w:tc>
      </w:tr>
      <w:tr w:rsidR="000D12D8" w:rsidRPr="00075CD0" w14:paraId="0274FAF6" w14:textId="77777777" w:rsidTr="008B5F9F">
        <w:tc>
          <w:tcPr>
            <w:tcW w:w="993" w:type="dxa"/>
            <w:vAlign w:val="center"/>
          </w:tcPr>
          <w:p w14:paraId="5943BDF8" w14:textId="284F0644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2</w:t>
            </w:r>
          </w:p>
        </w:tc>
        <w:tc>
          <w:tcPr>
            <w:tcW w:w="1134" w:type="dxa"/>
            <w:vAlign w:val="center"/>
          </w:tcPr>
          <w:p w14:paraId="16DBB328" w14:textId="51CFC833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4</w:t>
            </w:r>
          </w:p>
        </w:tc>
        <w:tc>
          <w:tcPr>
            <w:tcW w:w="4110" w:type="dxa"/>
          </w:tcPr>
          <w:p w14:paraId="0574BF3B" w14:textId="567CFC49" w:rsidR="000D12D8" w:rsidRPr="00C82837" w:rsidRDefault="000D12D8" w:rsidP="008B5F9F">
            <w:pPr>
              <w:spacing w:before="40"/>
            </w:pPr>
            <w:r w:rsidRPr="000D12D8">
              <w:t xml:space="preserve">4dream Sp. z </w:t>
            </w:r>
            <w:proofErr w:type="spellStart"/>
            <w:r w:rsidRPr="000D12D8">
              <w:t>o.o</w:t>
            </w:r>
            <w:proofErr w:type="spellEnd"/>
          </w:p>
          <w:p w14:paraId="6AD8E8A9" w14:textId="51D770B5" w:rsidR="000D12D8" w:rsidRPr="00CB5EDB" w:rsidRDefault="000D12D8" w:rsidP="008B5F9F">
            <w:r w:rsidRPr="000D12D8">
              <w:t>Ogrodowa</w:t>
            </w:r>
            <w:r w:rsidRPr="00CB5EDB">
              <w:t xml:space="preserve"> </w:t>
            </w:r>
            <w:r w:rsidRPr="000D12D8">
              <w:t>21</w:t>
            </w:r>
            <w:r w:rsidRPr="00CB5EDB">
              <w:t xml:space="preserve"> </w:t>
            </w:r>
          </w:p>
          <w:p w14:paraId="1E629E5F" w14:textId="3CD4F0CE" w:rsidR="000D12D8" w:rsidRPr="00CB5EDB" w:rsidRDefault="000D12D8" w:rsidP="008B5F9F">
            <w:pPr>
              <w:spacing w:after="120"/>
              <w:jc w:val="both"/>
            </w:pPr>
            <w:r w:rsidRPr="000D12D8">
              <w:t>42-263</w:t>
            </w:r>
            <w:r w:rsidRPr="00CB5EDB">
              <w:t xml:space="preserve"> </w:t>
            </w:r>
            <w:r w:rsidRPr="000D12D8">
              <w:t>Wrzosowa</w:t>
            </w:r>
          </w:p>
        </w:tc>
        <w:tc>
          <w:tcPr>
            <w:tcW w:w="2835" w:type="dxa"/>
            <w:vAlign w:val="center"/>
          </w:tcPr>
          <w:p w14:paraId="48626978" w14:textId="7E491712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100 711.80 zł</w:t>
            </w:r>
          </w:p>
        </w:tc>
      </w:tr>
      <w:tr w:rsidR="000D12D8" w:rsidRPr="00075CD0" w14:paraId="1BF32DC1" w14:textId="77777777" w:rsidTr="008B5F9F">
        <w:tc>
          <w:tcPr>
            <w:tcW w:w="993" w:type="dxa"/>
            <w:vAlign w:val="center"/>
          </w:tcPr>
          <w:p w14:paraId="550703B3" w14:textId="352E7D14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2</w:t>
            </w:r>
          </w:p>
        </w:tc>
        <w:tc>
          <w:tcPr>
            <w:tcW w:w="1134" w:type="dxa"/>
            <w:vAlign w:val="center"/>
          </w:tcPr>
          <w:p w14:paraId="0925D51B" w14:textId="1FC3A3A4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5</w:t>
            </w:r>
          </w:p>
        </w:tc>
        <w:tc>
          <w:tcPr>
            <w:tcW w:w="4110" w:type="dxa"/>
          </w:tcPr>
          <w:p w14:paraId="0B6D0F94" w14:textId="7D942B10" w:rsidR="000D12D8" w:rsidRPr="00C82837" w:rsidRDefault="000D12D8" w:rsidP="008B5F9F">
            <w:pPr>
              <w:spacing w:before="40"/>
            </w:pPr>
            <w:r w:rsidRPr="000D12D8">
              <w:t xml:space="preserve">4dream Sp. z </w:t>
            </w:r>
            <w:proofErr w:type="spellStart"/>
            <w:r w:rsidRPr="000D12D8">
              <w:t>o.o</w:t>
            </w:r>
            <w:proofErr w:type="spellEnd"/>
          </w:p>
          <w:p w14:paraId="71FB5F07" w14:textId="55F5D9BD" w:rsidR="000D12D8" w:rsidRPr="00CB5EDB" w:rsidRDefault="000D12D8" w:rsidP="008B5F9F">
            <w:r w:rsidRPr="000D12D8">
              <w:t>Ogrodowa</w:t>
            </w:r>
            <w:r w:rsidRPr="00CB5EDB">
              <w:t xml:space="preserve"> </w:t>
            </w:r>
            <w:r w:rsidRPr="000D12D8">
              <w:t>21</w:t>
            </w:r>
            <w:r w:rsidRPr="00CB5EDB">
              <w:t xml:space="preserve"> </w:t>
            </w:r>
          </w:p>
          <w:p w14:paraId="53798D92" w14:textId="2F6F1696" w:rsidR="000D12D8" w:rsidRPr="00CB5EDB" w:rsidRDefault="000D12D8" w:rsidP="008B5F9F">
            <w:pPr>
              <w:spacing w:after="120"/>
              <w:jc w:val="both"/>
            </w:pPr>
            <w:r w:rsidRPr="000D12D8">
              <w:t>42-263</w:t>
            </w:r>
            <w:r w:rsidRPr="00CB5EDB">
              <w:t xml:space="preserve"> </w:t>
            </w:r>
            <w:r w:rsidRPr="000D12D8">
              <w:t>Wrzosowa</w:t>
            </w:r>
          </w:p>
        </w:tc>
        <w:tc>
          <w:tcPr>
            <w:tcW w:w="2835" w:type="dxa"/>
            <w:vAlign w:val="center"/>
          </w:tcPr>
          <w:p w14:paraId="793907F5" w14:textId="5E621521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14 022.00 zł</w:t>
            </w:r>
          </w:p>
        </w:tc>
      </w:tr>
      <w:tr w:rsidR="000D12D8" w:rsidRPr="00075CD0" w14:paraId="79B3B9ED" w14:textId="77777777" w:rsidTr="008B5F9F">
        <w:tc>
          <w:tcPr>
            <w:tcW w:w="993" w:type="dxa"/>
            <w:vAlign w:val="center"/>
          </w:tcPr>
          <w:p w14:paraId="73D188C6" w14:textId="74B6A8A5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3</w:t>
            </w:r>
          </w:p>
        </w:tc>
        <w:tc>
          <w:tcPr>
            <w:tcW w:w="1134" w:type="dxa"/>
            <w:vAlign w:val="center"/>
          </w:tcPr>
          <w:p w14:paraId="48790273" w14:textId="6473729A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1</w:t>
            </w:r>
          </w:p>
        </w:tc>
        <w:tc>
          <w:tcPr>
            <w:tcW w:w="4110" w:type="dxa"/>
          </w:tcPr>
          <w:p w14:paraId="655FCC9E" w14:textId="79A0ED39" w:rsidR="000D12D8" w:rsidRPr="00C82837" w:rsidRDefault="000D12D8" w:rsidP="008B5F9F">
            <w:pPr>
              <w:spacing w:before="40"/>
            </w:pPr>
            <w:r w:rsidRPr="000D12D8">
              <w:t xml:space="preserve">Przedsiębiorstwo </w:t>
            </w:r>
            <w:proofErr w:type="spellStart"/>
            <w:r w:rsidRPr="000D12D8">
              <w:t>Produkcyjno</w:t>
            </w:r>
            <w:proofErr w:type="spellEnd"/>
            <w:r w:rsidRPr="000D12D8">
              <w:t xml:space="preserve"> Handlowo Usługowe </w:t>
            </w:r>
            <w:proofErr w:type="spellStart"/>
            <w:r w:rsidRPr="000D12D8">
              <w:t>Bajtek</w:t>
            </w:r>
            <w:proofErr w:type="spellEnd"/>
            <w:r w:rsidRPr="000D12D8">
              <w:t xml:space="preserve"> Beata </w:t>
            </w:r>
            <w:proofErr w:type="spellStart"/>
            <w:r w:rsidRPr="000D12D8">
              <w:t>Rusak</w:t>
            </w:r>
            <w:proofErr w:type="spellEnd"/>
          </w:p>
          <w:p w14:paraId="2739B73F" w14:textId="76B311E5" w:rsidR="000D12D8" w:rsidRPr="00CB5EDB" w:rsidRDefault="000D12D8" w:rsidP="008B5F9F">
            <w:r w:rsidRPr="000D12D8">
              <w:t>Stefczyka</w:t>
            </w:r>
            <w:r w:rsidRPr="00CB5EDB">
              <w:t xml:space="preserve"> </w:t>
            </w:r>
            <w:r w:rsidRPr="000D12D8">
              <w:t>4</w:t>
            </w:r>
            <w:r w:rsidRPr="00CB5EDB">
              <w:t xml:space="preserve"> </w:t>
            </w:r>
          </w:p>
          <w:p w14:paraId="6C37AA4D" w14:textId="25110D8A" w:rsidR="000D12D8" w:rsidRPr="00CB5EDB" w:rsidRDefault="000D12D8" w:rsidP="008B5F9F">
            <w:pPr>
              <w:spacing w:after="120"/>
              <w:jc w:val="both"/>
            </w:pPr>
            <w:r w:rsidRPr="000D12D8">
              <w:t>13240</w:t>
            </w:r>
            <w:r w:rsidRPr="00CB5EDB">
              <w:t xml:space="preserve"> </w:t>
            </w:r>
            <w:r w:rsidRPr="000D12D8">
              <w:t>Iłowo-Osada</w:t>
            </w:r>
          </w:p>
        </w:tc>
        <w:tc>
          <w:tcPr>
            <w:tcW w:w="2835" w:type="dxa"/>
            <w:vAlign w:val="center"/>
          </w:tcPr>
          <w:p w14:paraId="2E8D3194" w14:textId="516124EB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12 269.25 zł</w:t>
            </w:r>
          </w:p>
        </w:tc>
      </w:tr>
      <w:tr w:rsidR="000D12D8" w:rsidRPr="00075CD0" w14:paraId="23DA4168" w14:textId="77777777" w:rsidTr="008B5F9F">
        <w:tc>
          <w:tcPr>
            <w:tcW w:w="993" w:type="dxa"/>
            <w:vAlign w:val="center"/>
          </w:tcPr>
          <w:p w14:paraId="16D220CB" w14:textId="73F6C54F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3</w:t>
            </w:r>
          </w:p>
        </w:tc>
        <w:tc>
          <w:tcPr>
            <w:tcW w:w="1134" w:type="dxa"/>
            <w:vAlign w:val="center"/>
          </w:tcPr>
          <w:p w14:paraId="1640C1EC" w14:textId="5B614CB2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2</w:t>
            </w:r>
          </w:p>
        </w:tc>
        <w:tc>
          <w:tcPr>
            <w:tcW w:w="4110" w:type="dxa"/>
          </w:tcPr>
          <w:p w14:paraId="4D5C3AB9" w14:textId="2224FAE7" w:rsidR="000D12D8" w:rsidRPr="00C82837" w:rsidRDefault="000D12D8" w:rsidP="008B5F9F">
            <w:pPr>
              <w:spacing w:before="40"/>
            </w:pPr>
            <w:r w:rsidRPr="000D12D8">
              <w:t xml:space="preserve">Przedsiębiorstwo </w:t>
            </w:r>
            <w:proofErr w:type="spellStart"/>
            <w:r w:rsidRPr="000D12D8">
              <w:t>Produkcyjno</w:t>
            </w:r>
            <w:proofErr w:type="spellEnd"/>
            <w:r w:rsidRPr="000D12D8">
              <w:t xml:space="preserve"> Handlowo Usługowe </w:t>
            </w:r>
            <w:proofErr w:type="spellStart"/>
            <w:r w:rsidRPr="000D12D8">
              <w:t>Bajtek</w:t>
            </w:r>
            <w:proofErr w:type="spellEnd"/>
            <w:r w:rsidRPr="000D12D8">
              <w:t xml:space="preserve"> Beata </w:t>
            </w:r>
            <w:proofErr w:type="spellStart"/>
            <w:r w:rsidRPr="000D12D8">
              <w:t>Rusak</w:t>
            </w:r>
            <w:proofErr w:type="spellEnd"/>
          </w:p>
          <w:p w14:paraId="6645A9B1" w14:textId="76E99013" w:rsidR="000D12D8" w:rsidRPr="00CB5EDB" w:rsidRDefault="000D12D8" w:rsidP="008B5F9F">
            <w:r w:rsidRPr="000D12D8">
              <w:t>Stefczyka</w:t>
            </w:r>
            <w:r w:rsidRPr="00CB5EDB">
              <w:t xml:space="preserve"> </w:t>
            </w:r>
            <w:r w:rsidRPr="000D12D8">
              <w:t>4</w:t>
            </w:r>
            <w:r w:rsidRPr="00CB5EDB">
              <w:t xml:space="preserve"> </w:t>
            </w:r>
          </w:p>
          <w:p w14:paraId="198BC704" w14:textId="3927C0AE" w:rsidR="000D12D8" w:rsidRPr="00CB5EDB" w:rsidRDefault="000D12D8" w:rsidP="008B5F9F">
            <w:pPr>
              <w:spacing w:after="120"/>
              <w:jc w:val="both"/>
            </w:pPr>
            <w:r w:rsidRPr="000D12D8">
              <w:t>13240</w:t>
            </w:r>
            <w:r w:rsidRPr="00CB5EDB">
              <w:t xml:space="preserve"> </w:t>
            </w:r>
            <w:r w:rsidRPr="000D12D8">
              <w:t>Iłowo-Osada</w:t>
            </w:r>
          </w:p>
        </w:tc>
        <w:tc>
          <w:tcPr>
            <w:tcW w:w="2835" w:type="dxa"/>
            <w:vAlign w:val="center"/>
          </w:tcPr>
          <w:p w14:paraId="225EA485" w14:textId="36CCCF1D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5 363.42 zł</w:t>
            </w:r>
          </w:p>
        </w:tc>
      </w:tr>
      <w:tr w:rsidR="000D12D8" w:rsidRPr="00075CD0" w14:paraId="0EBF974D" w14:textId="77777777" w:rsidTr="008B5F9F">
        <w:tc>
          <w:tcPr>
            <w:tcW w:w="993" w:type="dxa"/>
            <w:vAlign w:val="center"/>
          </w:tcPr>
          <w:p w14:paraId="6A325A0F" w14:textId="3CD9FA54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3</w:t>
            </w:r>
          </w:p>
        </w:tc>
        <w:tc>
          <w:tcPr>
            <w:tcW w:w="1134" w:type="dxa"/>
            <w:vAlign w:val="center"/>
          </w:tcPr>
          <w:p w14:paraId="28B5D914" w14:textId="733F7F48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3</w:t>
            </w:r>
          </w:p>
        </w:tc>
        <w:tc>
          <w:tcPr>
            <w:tcW w:w="4110" w:type="dxa"/>
          </w:tcPr>
          <w:p w14:paraId="63558FC2" w14:textId="17D78580" w:rsidR="000D12D8" w:rsidRPr="00C82837" w:rsidRDefault="000D12D8" w:rsidP="008B5F9F">
            <w:pPr>
              <w:spacing w:before="40"/>
            </w:pPr>
            <w:r w:rsidRPr="000D12D8">
              <w:t xml:space="preserve">Przedsiębiorstwo </w:t>
            </w:r>
            <w:proofErr w:type="spellStart"/>
            <w:r w:rsidRPr="000D12D8">
              <w:t>Produkcyjno</w:t>
            </w:r>
            <w:proofErr w:type="spellEnd"/>
            <w:r w:rsidRPr="000D12D8">
              <w:t xml:space="preserve"> Handlowo Usługowe </w:t>
            </w:r>
            <w:proofErr w:type="spellStart"/>
            <w:r w:rsidRPr="000D12D8">
              <w:t>Bajtek</w:t>
            </w:r>
            <w:proofErr w:type="spellEnd"/>
            <w:r w:rsidRPr="000D12D8">
              <w:t xml:space="preserve"> Beata </w:t>
            </w:r>
            <w:proofErr w:type="spellStart"/>
            <w:r w:rsidRPr="000D12D8">
              <w:t>Rusak</w:t>
            </w:r>
            <w:proofErr w:type="spellEnd"/>
          </w:p>
          <w:p w14:paraId="6478E7DB" w14:textId="46031515" w:rsidR="000D12D8" w:rsidRPr="00CB5EDB" w:rsidRDefault="000D12D8" w:rsidP="008B5F9F">
            <w:r w:rsidRPr="000D12D8">
              <w:t>Stefczyka</w:t>
            </w:r>
            <w:r w:rsidRPr="00CB5EDB">
              <w:t xml:space="preserve"> </w:t>
            </w:r>
            <w:r w:rsidRPr="000D12D8">
              <w:t>4</w:t>
            </w:r>
            <w:r w:rsidRPr="00CB5EDB">
              <w:t xml:space="preserve"> </w:t>
            </w:r>
          </w:p>
          <w:p w14:paraId="0D63A95C" w14:textId="41C19890" w:rsidR="000D12D8" w:rsidRPr="00CB5EDB" w:rsidRDefault="000D12D8" w:rsidP="008B5F9F">
            <w:pPr>
              <w:spacing w:after="120"/>
              <w:jc w:val="both"/>
            </w:pPr>
            <w:r w:rsidRPr="000D12D8">
              <w:t>13240</w:t>
            </w:r>
            <w:r w:rsidRPr="00CB5EDB">
              <w:t xml:space="preserve"> </w:t>
            </w:r>
            <w:r w:rsidRPr="000D12D8">
              <w:t>Iłowo-Osada</w:t>
            </w:r>
          </w:p>
        </w:tc>
        <w:tc>
          <w:tcPr>
            <w:tcW w:w="2835" w:type="dxa"/>
            <w:vAlign w:val="center"/>
          </w:tcPr>
          <w:p w14:paraId="4364D802" w14:textId="072CCE59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56 198.70 zł</w:t>
            </w:r>
          </w:p>
        </w:tc>
      </w:tr>
      <w:tr w:rsidR="000D12D8" w:rsidRPr="00075CD0" w14:paraId="16D4FA22" w14:textId="77777777" w:rsidTr="008B5F9F">
        <w:tc>
          <w:tcPr>
            <w:tcW w:w="993" w:type="dxa"/>
            <w:vAlign w:val="center"/>
          </w:tcPr>
          <w:p w14:paraId="5CF4D385" w14:textId="4555F6C4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4</w:t>
            </w:r>
          </w:p>
        </w:tc>
        <w:tc>
          <w:tcPr>
            <w:tcW w:w="1134" w:type="dxa"/>
            <w:vAlign w:val="center"/>
          </w:tcPr>
          <w:p w14:paraId="37636F15" w14:textId="2C878EBC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1</w:t>
            </w:r>
          </w:p>
        </w:tc>
        <w:tc>
          <w:tcPr>
            <w:tcW w:w="4110" w:type="dxa"/>
          </w:tcPr>
          <w:p w14:paraId="7CA94354" w14:textId="0819CAD2" w:rsidR="000D12D8" w:rsidRPr="00C82837" w:rsidRDefault="000D12D8" w:rsidP="008B5F9F">
            <w:pPr>
              <w:spacing w:before="40"/>
            </w:pPr>
            <w:r w:rsidRPr="000D12D8">
              <w:t>Przedsiębiorstwo Produkcyjno-Handlowe EWA</w:t>
            </w:r>
          </w:p>
          <w:p w14:paraId="0488F165" w14:textId="6CD761FE" w:rsidR="000D12D8" w:rsidRPr="00CB5EDB" w:rsidRDefault="000D12D8" w:rsidP="008B5F9F">
            <w:r w:rsidRPr="000D12D8">
              <w:t>Hallera</w:t>
            </w:r>
            <w:r w:rsidRPr="00CB5EDB">
              <w:t xml:space="preserve"> </w:t>
            </w:r>
            <w:r w:rsidRPr="000D12D8">
              <w:t>19/44</w:t>
            </w:r>
            <w:r w:rsidRPr="00CB5EDB">
              <w:t xml:space="preserve"> </w:t>
            </w:r>
          </w:p>
          <w:p w14:paraId="14A1572E" w14:textId="48406EE0" w:rsidR="000D12D8" w:rsidRPr="00CB5EDB" w:rsidRDefault="000D12D8" w:rsidP="008B5F9F">
            <w:pPr>
              <w:spacing w:after="120"/>
              <w:jc w:val="both"/>
            </w:pPr>
            <w:r w:rsidRPr="000D12D8">
              <w:t>26-600</w:t>
            </w:r>
            <w:r w:rsidRPr="00CB5EDB">
              <w:t xml:space="preserve"> </w:t>
            </w:r>
            <w:r w:rsidRPr="000D12D8">
              <w:t>Radom</w:t>
            </w:r>
          </w:p>
        </w:tc>
        <w:tc>
          <w:tcPr>
            <w:tcW w:w="2835" w:type="dxa"/>
            <w:vAlign w:val="center"/>
          </w:tcPr>
          <w:p w14:paraId="0C9A4EFD" w14:textId="3C0DB340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15 424.20 zł</w:t>
            </w:r>
          </w:p>
        </w:tc>
      </w:tr>
      <w:tr w:rsidR="000D12D8" w:rsidRPr="00075CD0" w14:paraId="106BF738" w14:textId="77777777" w:rsidTr="008B5F9F">
        <w:tc>
          <w:tcPr>
            <w:tcW w:w="993" w:type="dxa"/>
            <w:vAlign w:val="center"/>
          </w:tcPr>
          <w:p w14:paraId="74A263B5" w14:textId="7A000A2F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4</w:t>
            </w:r>
          </w:p>
        </w:tc>
        <w:tc>
          <w:tcPr>
            <w:tcW w:w="1134" w:type="dxa"/>
            <w:vAlign w:val="center"/>
          </w:tcPr>
          <w:p w14:paraId="14D7FF35" w14:textId="34179B32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2</w:t>
            </w:r>
          </w:p>
        </w:tc>
        <w:tc>
          <w:tcPr>
            <w:tcW w:w="4110" w:type="dxa"/>
          </w:tcPr>
          <w:p w14:paraId="3D664FD3" w14:textId="6F61A411" w:rsidR="000D12D8" w:rsidRPr="00C82837" w:rsidRDefault="000D12D8" w:rsidP="008B5F9F">
            <w:pPr>
              <w:spacing w:before="40"/>
            </w:pPr>
            <w:r w:rsidRPr="000D12D8">
              <w:t>Przedsiębiorstwo Produkcyjno-Handlowe EWA</w:t>
            </w:r>
          </w:p>
          <w:p w14:paraId="191114A4" w14:textId="67D29F91" w:rsidR="000D12D8" w:rsidRPr="00CB5EDB" w:rsidRDefault="000D12D8" w:rsidP="008B5F9F">
            <w:r w:rsidRPr="000D12D8">
              <w:t>Hallera</w:t>
            </w:r>
            <w:r w:rsidRPr="00CB5EDB">
              <w:t xml:space="preserve"> </w:t>
            </w:r>
            <w:r w:rsidRPr="000D12D8">
              <w:t>19/44</w:t>
            </w:r>
            <w:r w:rsidRPr="00CB5EDB">
              <w:t xml:space="preserve"> </w:t>
            </w:r>
          </w:p>
          <w:p w14:paraId="3F5199E4" w14:textId="271ED484" w:rsidR="000D12D8" w:rsidRPr="00CB5EDB" w:rsidRDefault="000D12D8" w:rsidP="008B5F9F">
            <w:pPr>
              <w:spacing w:after="120"/>
              <w:jc w:val="both"/>
            </w:pPr>
            <w:r w:rsidRPr="000D12D8">
              <w:t>26-600</w:t>
            </w:r>
            <w:r w:rsidRPr="00CB5EDB">
              <w:t xml:space="preserve"> </w:t>
            </w:r>
            <w:r w:rsidRPr="000D12D8">
              <w:t>Radom</w:t>
            </w:r>
          </w:p>
        </w:tc>
        <w:tc>
          <w:tcPr>
            <w:tcW w:w="2835" w:type="dxa"/>
            <w:vAlign w:val="center"/>
          </w:tcPr>
          <w:p w14:paraId="38899027" w14:textId="731754C1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9 815.40 zł</w:t>
            </w:r>
          </w:p>
        </w:tc>
      </w:tr>
      <w:tr w:rsidR="000D12D8" w:rsidRPr="00075CD0" w14:paraId="3B64F568" w14:textId="77777777" w:rsidTr="008B5F9F">
        <w:tc>
          <w:tcPr>
            <w:tcW w:w="993" w:type="dxa"/>
            <w:vAlign w:val="center"/>
          </w:tcPr>
          <w:p w14:paraId="611B539E" w14:textId="200A789D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4</w:t>
            </w:r>
          </w:p>
        </w:tc>
        <w:tc>
          <w:tcPr>
            <w:tcW w:w="1134" w:type="dxa"/>
            <w:vAlign w:val="center"/>
          </w:tcPr>
          <w:p w14:paraId="7063B6A0" w14:textId="43E66F8E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3</w:t>
            </w:r>
          </w:p>
        </w:tc>
        <w:tc>
          <w:tcPr>
            <w:tcW w:w="4110" w:type="dxa"/>
          </w:tcPr>
          <w:p w14:paraId="3C621D59" w14:textId="45FEE5A7" w:rsidR="000D12D8" w:rsidRPr="00C82837" w:rsidRDefault="000D12D8" w:rsidP="008B5F9F">
            <w:pPr>
              <w:spacing w:before="40"/>
            </w:pPr>
            <w:r w:rsidRPr="000D12D8">
              <w:t>Przedsiębiorstwo Produkcyjno-Handlowe EWA</w:t>
            </w:r>
          </w:p>
          <w:p w14:paraId="1B0CB7AD" w14:textId="4D631968" w:rsidR="000D12D8" w:rsidRPr="00CB5EDB" w:rsidRDefault="000D12D8" w:rsidP="008B5F9F">
            <w:r w:rsidRPr="000D12D8">
              <w:t>Hallera</w:t>
            </w:r>
            <w:r w:rsidRPr="00CB5EDB">
              <w:t xml:space="preserve"> </w:t>
            </w:r>
            <w:r w:rsidRPr="000D12D8">
              <w:t>19/44</w:t>
            </w:r>
            <w:r w:rsidRPr="00CB5EDB">
              <w:t xml:space="preserve"> </w:t>
            </w:r>
          </w:p>
          <w:p w14:paraId="51EF213E" w14:textId="77EF0E80" w:rsidR="000D12D8" w:rsidRPr="00CB5EDB" w:rsidRDefault="000D12D8" w:rsidP="008B5F9F">
            <w:pPr>
              <w:spacing w:after="120"/>
              <w:jc w:val="both"/>
            </w:pPr>
            <w:r w:rsidRPr="000D12D8">
              <w:t>26-600</w:t>
            </w:r>
            <w:r w:rsidRPr="00CB5EDB">
              <w:t xml:space="preserve"> </w:t>
            </w:r>
            <w:r w:rsidRPr="000D12D8">
              <w:t>Radom</w:t>
            </w:r>
          </w:p>
        </w:tc>
        <w:tc>
          <w:tcPr>
            <w:tcW w:w="2835" w:type="dxa"/>
            <w:vAlign w:val="center"/>
          </w:tcPr>
          <w:p w14:paraId="5DDB269B" w14:textId="544D5AD0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44 649.00 zł</w:t>
            </w:r>
          </w:p>
        </w:tc>
      </w:tr>
      <w:tr w:rsidR="000D12D8" w:rsidRPr="00075CD0" w14:paraId="3B4E0E39" w14:textId="77777777" w:rsidTr="008B5F9F">
        <w:tc>
          <w:tcPr>
            <w:tcW w:w="993" w:type="dxa"/>
            <w:vAlign w:val="center"/>
          </w:tcPr>
          <w:p w14:paraId="36A1BD79" w14:textId="3E7E3FA4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5</w:t>
            </w:r>
          </w:p>
        </w:tc>
        <w:tc>
          <w:tcPr>
            <w:tcW w:w="1134" w:type="dxa"/>
            <w:vAlign w:val="center"/>
          </w:tcPr>
          <w:p w14:paraId="75EE919D" w14:textId="4994CC6D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1</w:t>
            </w:r>
          </w:p>
        </w:tc>
        <w:tc>
          <w:tcPr>
            <w:tcW w:w="4110" w:type="dxa"/>
          </w:tcPr>
          <w:p w14:paraId="5C5518E3" w14:textId="1EE55091" w:rsidR="000D12D8" w:rsidRPr="00C82837" w:rsidRDefault="000D12D8" w:rsidP="008B5F9F">
            <w:pPr>
              <w:spacing w:before="40"/>
            </w:pPr>
            <w:r w:rsidRPr="000D12D8">
              <w:t xml:space="preserve">PPHU SARA Agata </w:t>
            </w:r>
            <w:proofErr w:type="spellStart"/>
            <w:r w:rsidRPr="000D12D8">
              <w:t>Komasara</w:t>
            </w:r>
            <w:proofErr w:type="spellEnd"/>
          </w:p>
          <w:p w14:paraId="47A8A930" w14:textId="5B4CF3D0" w:rsidR="000D12D8" w:rsidRPr="00CB5EDB" w:rsidRDefault="009A074A" w:rsidP="008B5F9F">
            <w:r>
              <w:t>Solecka 48</w:t>
            </w:r>
          </w:p>
          <w:p w14:paraId="2C6F5F6B" w14:textId="5769FC63" w:rsidR="000D12D8" w:rsidRPr="00CB5EDB" w:rsidRDefault="009A074A" w:rsidP="008B5F9F">
            <w:pPr>
              <w:spacing w:after="120"/>
              <w:jc w:val="both"/>
            </w:pPr>
            <w:r>
              <w:t>28-131 Zborów</w:t>
            </w:r>
          </w:p>
        </w:tc>
        <w:tc>
          <w:tcPr>
            <w:tcW w:w="2835" w:type="dxa"/>
            <w:vAlign w:val="center"/>
          </w:tcPr>
          <w:p w14:paraId="47AC6290" w14:textId="7ABFA6F3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12 255.23 zł</w:t>
            </w:r>
          </w:p>
        </w:tc>
      </w:tr>
      <w:tr w:rsidR="000D12D8" w:rsidRPr="00075CD0" w14:paraId="1C29D1FB" w14:textId="77777777" w:rsidTr="008B5F9F">
        <w:tc>
          <w:tcPr>
            <w:tcW w:w="993" w:type="dxa"/>
            <w:vAlign w:val="center"/>
          </w:tcPr>
          <w:p w14:paraId="2574C033" w14:textId="635D60CD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5</w:t>
            </w:r>
          </w:p>
        </w:tc>
        <w:tc>
          <w:tcPr>
            <w:tcW w:w="1134" w:type="dxa"/>
            <w:vAlign w:val="center"/>
          </w:tcPr>
          <w:p w14:paraId="0AFE2B30" w14:textId="08081EDF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2</w:t>
            </w:r>
          </w:p>
        </w:tc>
        <w:tc>
          <w:tcPr>
            <w:tcW w:w="4110" w:type="dxa"/>
          </w:tcPr>
          <w:p w14:paraId="53CB8EED" w14:textId="04BF9FB8" w:rsidR="000D12D8" w:rsidRPr="00C82837" w:rsidRDefault="000D12D8" w:rsidP="008B5F9F">
            <w:pPr>
              <w:spacing w:before="40"/>
            </w:pPr>
            <w:r w:rsidRPr="000D12D8">
              <w:t xml:space="preserve">PPHU SARA Agata </w:t>
            </w:r>
            <w:proofErr w:type="spellStart"/>
            <w:r w:rsidRPr="000D12D8">
              <w:t>Komasara</w:t>
            </w:r>
            <w:proofErr w:type="spellEnd"/>
          </w:p>
          <w:p w14:paraId="2FC9CF6B" w14:textId="77777777" w:rsidR="009A074A" w:rsidRPr="00CB5EDB" w:rsidRDefault="009A074A" w:rsidP="009A074A">
            <w:r>
              <w:t>Solecka 48</w:t>
            </w:r>
          </w:p>
          <w:p w14:paraId="3107AF87" w14:textId="6C270958" w:rsidR="000D12D8" w:rsidRPr="00CB5EDB" w:rsidRDefault="009A074A" w:rsidP="009A074A">
            <w:pPr>
              <w:spacing w:after="120"/>
              <w:jc w:val="both"/>
            </w:pPr>
            <w:r>
              <w:t>28-131 Zborów</w:t>
            </w:r>
          </w:p>
        </w:tc>
        <w:tc>
          <w:tcPr>
            <w:tcW w:w="2835" w:type="dxa"/>
            <w:vAlign w:val="center"/>
          </w:tcPr>
          <w:p w14:paraId="0EE5ACFB" w14:textId="40E104AE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6 839.23 zł</w:t>
            </w:r>
          </w:p>
        </w:tc>
      </w:tr>
      <w:tr w:rsidR="000D12D8" w:rsidRPr="00075CD0" w14:paraId="5638ED72" w14:textId="77777777" w:rsidTr="008B5F9F">
        <w:tc>
          <w:tcPr>
            <w:tcW w:w="993" w:type="dxa"/>
            <w:vAlign w:val="center"/>
          </w:tcPr>
          <w:p w14:paraId="137D4F12" w14:textId="7335561E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5</w:t>
            </w:r>
          </w:p>
        </w:tc>
        <w:tc>
          <w:tcPr>
            <w:tcW w:w="1134" w:type="dxa"/>
            <w:vAlign w:val="center"/>
          </w:tcPr>
          <w:p w14:paraId="494F206F" w14:textId="08C3FED9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3</w:t>
            </w:r>
          </w:p>
        </w:tc>
        <w:tc>
          <w:tcPr>
            <w:tcW w:w="4110" w:type="dxa"/>
          </w:tcPr>
          <w:p w14:paraId="7B9C1352" w14:textId="4838831F" w:rsidR="000D12D8" w:rsidRPr="00C82837" w:rsidRDefault="000D12D8" w:rsidP="008B5F9F">
            <w:pPr>
              <w:spacing w:before="40"/>
            </w:pPr>
            <w:r w:rsidRPr="000D12D8">
              <w:t xml:space="preserve">PPHU SARA Agata </w:t>
            </w:r>
            <w:proofErr w:type="spellStart"/>
            <w:r w:rsidRPr="000D12D8">
              <w:t>Komasara</w:t>
            </w:r>
            <w:proofErr w:type="spellEnd"/>
          </w:p>
          <w:p w14:paraId="48F3B6E3" w14:textId="77777777" w:rsidR="009A074A" w:rsidRPr="00CB5EDB" w:rsidRDefault="009A074A" w:rsidP="009A074A">
            <w:r>
              <w:t>Solecka 48</w:t>
            </w:r>
          </w:p>
          <w:p w14:paraId="2512DCC1" w14:textId="48BC0692" w:rsidR="000D12D8" w:rsidRPr="00CB5EDB" w:rsidRDefault="009A074A" w:rsidP="009A074A">
            <w:pPr>
              <w:spacing w:after="120"/>
              <w:jc w:val="both"/>
            </w:pPr>
            <w:r>
              <w:t>28-131 Zborów</w:t>
            </w:r>
          </w:p>
        </w:tc>
        <w:tc>
          <w:tcPr>
            <w:tcW w:w="2835" w:type="dxa"/>
            <w:vAlign w:val="center"/>
          </w:tcPr>
          <w:p w14:paraId="5FABA07E" w14:textId="4626645F" w:rsidR="000D12D8" w:rsidRPr="00CB5EDB" w:rsidRDefault="000D12D8" w:rsidP="008B5F9F">
            <w:pPr>
              <w:spacing w:before="120" w:after="120"/>
              <w:jc w:val="center"/>
            </w:pPr>
            <w:r w:rsidRPr="009A074A">
              <w:rPr>
                <w:highlight w:val="yellow"/>
              </w:rPr>
              <w:t>44 649.00 zł</w:t>
            </w:r>
          </w:p>
        </w:tc>
      </w:tr>
      <w:tr w:rsidR="000D12D8" w:rsidRPr="00075CD0" w14:paraId="6A6D124C" w14:textId="77777777" w:rsidTr="008B5F9F">
        <w:tc>
          <w:tcPr>
            <w:tcW w:w="993" w:type="dxa"/>
            <w:vAlign w:val="center"/>
          </w:tcPr>
          <w:p w14:paraId="49E56960" w14:textId="11C1A31D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6</w:t>
            </w:r>
          </w:p>
        </w:tc>
        <w:tc>
          <w:tcPr>
            <w:tcW w:w="1134" w:type="dxa"/>
            <w:vAlign w:val="center"/>
          </w:tcPr>
          <w:p w14:paraId="0108720D" w14:textId="7CED8A2C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1</w:t>
            </w:r>
          </w:p>
        </w:tc>
        <w:tc>
          <w:tcPr>
            <w:tcW w:w="4110" w:type="dxa"/>
          </w:tcPr>
          <w:p w14:paraId="3C0C1EF6" w14:textId="41937E4F" w:rsidR="000D12D8" w:rsidRPr="00C82837" w:rsidRDefault="000D12D8" w:rsidP="008B5F9F">
            <w:pPr>
              <w:spacing w:before="40"/>
            </w:pPr>
            <w:r w:rsidRPr="000D12D8">
              <w:t xml:space="preserve">Zakład Produkcji Pościeli ''Świt'' Izabela </w:t>
            </w:r>
            <w:proofErr w:type="spellStart"/>
            <w:r w:rsidRPr="000D12D8">
              <w:t>Wintoniak</w:t>
            </w:r>
            <w:proofErr w:type="spellEnd"/>
          </w:p>
          <w:p w14:paraId="380C8CB9" w14:textId="6FCF4E90" w:rsidR="000D12D8" w:rsidRPr="00CB5EDB" w:rsidRDefault="000D12D8" w:rsidP="008B5F9F">
            <w:r w:rsidRPr="000D12D8">
              <w:t>Błotna</w:t>
            </w:r>
            <w:r w:rsidRPr="00CB5EDB">
              <w:t xml:space="preserve"> </w:t>
            </w:r>
            <w:r w:rsidRPr="000D12D8">
              <w:t>5B</w:t>
            </w:r>
            <w:r w:rsidRPr="00CB5EDB">
              <w:t xml:space="preserve"> </w:t>
            </w:r>
          </w:p>
          <w:p w14:paraId="547F73D7" w14:textId="7EAA1CBD" w:rsidR="000D12D8" w:rsidRPr="00CB5EDB" w:rsidRDefault="000D12D8" w:rsidP="008B5F9F">
            <w:pPr>
              <w:spacing w:after="120"/>
              <w:jc w:val="both"/>
            </w:pPr>
            <w:r w:rsidRPr="000D12D8">
              <w:t>65-133</w:t>
            </w:r>
            <w:r w:rsidRPr="00CB5EDB">
              <w:t xml:space="preserve"> </w:t>
            </w:r>
            <w:r w:rsidRPr="000D12D8">
              <w:t>Zielona Góra</w:t>
            </w:r>
          </w:p>
        </w:tc>
        <w:tc>
          <w:tcPr>
            <w:tcW w:w="2835" w:type="dxa"/>
            <w:vAlign w:val="center"/>
          </w:tcPr>
          <w:p w14:paraId="388BE8C1" w14:textId="08344612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10 165.95 zł</w:t>
            </w:r>
          </w:p>
        </w:tc>
      </w:tr>
      <w:tr w:rsidR="000D12D8" w:rsidRPr="00075CD0" w14:paraId="6CCDCD4B" w14:textId="77777777" w:rsidTr="008B5F9F">
        <w:tc>
          <w:tcPr>
            <w:tcW w:w="993" w:type="dxa"/>
            <w:vAlign w:val="center"/>
          </w:tcPr>
          <w:p w14:paraId="5870E6D2" w14:textId="5AFDA190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6</w:t>
            </w:r>
          </w:p>
        </w:tc>
        <w:tc>
          <w:tcPr>
            <w:tcW w:w="1134" w:type="dxa"/>
            <w:vAlign w:val="center"/>
          </w:tcPr>
          <w:p w14:paraId="7E53EEA9" w14:textId="64F7112C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2</w:t>
            </w:r>
          </w:p>
        </w:tc>
        <w:tc>
          <w:tcPr>
            <w:tcW w:w="4110" w:type="dxa"/>
          </w:tcPr>
          <w:p w14:paraId="74F7CA91" w14:textId="3271A078" w:rsidR="000D12D8" w:rsidRPr="00C82837" w:rsidRDefault="000D12D8" w:rsidP="008B5F9F">
            <w:pPr>
              <w:spacing w:before="40"/>
            </w:pPr>
            <w:r w:rsidRPr="000D12D8">
              <w:t xml:space="preserve">Zakład Produkcji Pościeli ''Świt'' Izabela </w:t>
            </w:r>
            <w:proofErr w:type="spellStart"/>
            <w:r w:rsidRPr="000D12D8">
              <w:t>Wintoniak</w:t>
            </w:r>
            <w:proofErr w:type="spellEnd"/>
          </w:p>
          <w:p w14:paraId="61232292" w14:textId="641C6DBC" w:rsidR="000D12D8" w:rsidRPr="00CB5EDB" w:rsidRDefault="000D12D8" w:rsidP="008B5F9F">
            <w:r w:rsidRPr="000D12D8">
              <w:t>Błotna</w:t>
            </w:r>
            <w:r w:rsidRPr="00CB5EDB">
              <w:t xml:space="preserve"> </w:t>
            </w:r>
            <w:r w:rsidRPr="000D12D8">
              <w:t>5B</w:t>
            </w:r>
            <w:r w:rsidRPr="00CB5EDB">
              <w:t xml:space="preserve"> </w:t>
            </w:r>
          </w:p>
          <w:p w14:paraId="1BF22BA9" w14:textId="2D25D30C" w:rsidR="000D12D8" w:rsidRPr="00CB5EDB" w:rsidRDefault="000D12D8" w:rsidP="008B5F9F">
            <w:pPr>
              <w:spacing w:after="120"/>
              <w:jc w:val="both"/>
            </w:pPr>
            <w:r w:rsidRPr="000D12D8">
              <w:t>65-133</w:t>
            </w:r>
            <w:r w:rsidRPr="00CB5EDB">
              <w:t xml:space="preserve"> </w:t>
            </w:r>
            <w:r w:rsidRPr="000D12D8">
              <w:t>Zielona Góra</w:t>
            </w:r>
          </w:p>
        </w:tc>
        <w:tc>
          <w:tcPr>
            <w:tcW w:w="2835" w:type="dxa"/>
            <w:vAlign w:val="center"/>
          </w:tcPr>
          <w:p w14:paraId="3481A619" w14:textId="668D65D4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7 011.00 zł</w:t>
            </w:r>
          </w:p>
        </w:tc>
      </w:tr>
      <w:tr w:rsidR="000D12D8" w:rsidRPr="00075CD0" w14:paraId="6D7642F3" w14:textId="77777777" w:rsidTr="008B5F9F">
        <w:tc>
          <w:tcPr>
            <w:tcW w:w="993" w:type="dxa"/>
            <w:vAlign w:val="center"/>
          </w:tcPr>
          <w:p w14:paraId="59886E0D" w14:textId="50CCEF92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6</w:t>
            </w:r>
          </w:p>
        </w:tc>
        <w:tc>
          <w:tcPr>
            <w:tcW w:w="1134" w:type="dxa"/>
            <w:vAlign w:val="center"/>
          </w:tcPr>
          <w:p w14:paraId="61F2C21C" w14:textId="2CD9C161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3</w:t>
            </w:r>
          </w:p>
        </w:tc>
        <w:tc>
          <w:tcPr>
            <w:tcW w:w="4110" w:type="dxa"/>
          </w:tcPr>
          <w:p w14:paraId="390DA0C3" w14:textId="79284A9D" w:rsidR="000D12D8" w:rsidRPr="00C82837" w:rsidRDefault="000D12D8" w:rsidP="008B5F9F">
            <w:pPr>
              <w:spacing w:before="40"/>
            </w:pPr>
            <w:r w:rsidRPr="000D12D8">
              <w:t xml:space="preserve">Zakład Produkcji Pościeli ''Świt'' Izabela </w:t>
            </w:r>
            <w:proofErr w:type="spellStart"/>
            <w:r w:rsidRPr="000D12D8">
              <w:t>Wintoniak</w:t>
            </w:r>
            <w:proofErr w:type="spellEnd"/>
          </w:p>
          <w:p w14:paraId="5ADD2497" w14:textId="5D431149" w:rsidR="000D12D8" w:rsidRPr="00CB5EDB" w:rsidRDefault="000D12D8" w:rsidP="008B5F9F">
            <w:r w:rsidRPr="000D12D8">
              <w:t>Błotna</w:t>
            </w:r>
            <w:r w:rsidRPr="00CB5EDB">
              <w:t xml:space="preserve"> </w:t>
            </w:r>
            <w:r w:rsidRPr="000D12D8">
              <w:t>5B</w:t>
            </w:r>
            <w:r w:rsidRPr="00CB5EDB">
              <w:t xml:space="preserve"> </w:t>
            </w:r>
          </w:p>
          <w:p w14:paraId="70D1A732" w14:textId="711BD13E" w:rsidR="000D12D8" w:rsidRPr="00CB5EDB" w:rsidRDefault="000D12D8" w:rsidP="008B5F9F">
            <w:pPr>
              <w:spacing w:after="120"/>
              <w:jc w:val="both"/>
            </w:pPr>
            <w:r w:rsidRPr="000D12D8">
              <w:lastRenderedPageBreak/>
              <w:t>65-133</w:t>
            </w:r>
            <w:r w:rsidRPr="00CB5EDB">
              <w:t xml:space="preserve"> </w:t>
            </w:r>
            <w:r w:rsidRPr="000D12D8">
              <w:t>Zielona Góra</w:t>
            </w:r>
          </w:p>
        </w:tc>
        <w:tc>
          <w:tcPr>
            <w:tcW w:w="2835" w:type="dxa"/>
            <w:vAlign w:val="center"/>
          </w:tcPr>
          <w:p w14:paraId="36080A0C" w14:textId="08D786F2" w:rsidR="000D12D8" w:rsidRPr="00CB5EDB" w:rsidRDefault="000D12D8" w:rsidP="008B5F9F">
            <w:pPr>
              <w:spacing w:before="120" w:after="120"/>
              <w:jc w:val="center"/>
            </w:pPr>
            <w:r w:rsidRPr="000D12D8">
              <w:lastRenderedPageBreak/>
              <w:t>51 660.00 zł</w:t>
            </w:r>
          </w:p>
        </w:tc>
      </w:tr>
      <w:tr w:rsidR="000D12D8" w:rsidRPr="00075CD0" w14:paraId="27548E1D" w14:textId="77777777" w:rsidTr="008B5F9F">
        <w:tc>
          <w:tcPr>
            <w:tcW w:w="993" w:type="dxa"/>
            <w:vAlign w:val="center"/>
          </w:tcPr>
          <w:p w14:paraId="4F60956E" w14:textId="3BD7F561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6</w:t>
            </w:r>
          </w:p>
        </w:tc>
        <w:tc>
          <w:tcPr>
            <w:tcW w:w="1134" w:type="dxa"/>
            <w:vAlign w:val="center"/>
          </w:tcPr>
          <w:p w14:paraId="47517A8C" w14:textId="39F1BE49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5</w:t>
            </w:r>
          </w:p>
        </w:tc>
        <w:tc>
          <w:tcPr>
            <w:tcW w:w="4110" w:type="dxa"/>
          </w:tcPr>
          <w:p w14:paraId="1BD721AE" w14:textId="350E6840" w:rsidR="000D12D8" w:rsidRPr="00C82837" w:rsidRDefault="000D12D8" w:rsidP="008B5F9F">
            <w:pPr>
              <w:spacing w:before="40"/>
            </w:pPr>
            <w:r w:rsidRPr="000D12D8">
              <w:t xml:space="preserve">Zakład Produkcji Pościeli ''Świt'' Izabela </w:t>
            </w:r>
            <w:proofErr w:type="spellStart"/>
            <w:r w:rsidRPr="000D12D8">
              <w:t>Wintoniak</w:t>
            </w:r>
            <w:proofErr w:type="spellEnd"/>
          </w:p>
          <w:p w14:paraId="2733DB5E" w14:textId="534B2A1E" w:rsidR="000D12D8" w:rsidRPr="00CB5EDB" w:rsidRDefault="000D12D8" w:rsidP="008B5F9F">
            <w:r w:rsidRPr="000D12D8">
              <w:t>Błotna</w:t>
            </w:r>
            <w:r w:rsidRPr="00CB5EDB">
              <w:t xml:space="preserve"> </w:t>
            </w:r>
            <w:r w:rsidRPr="000D12D8">
              <w:t>5B</w:t>
            </w:r>
            <w:r w:rsidRPr="00CB5EDB">
              <w:t xml:space="preserve"> </w:t>
            </w:r>
          </w:p>
          <w:p w14:paraId="0B735FBF" w14:textId="1C3B440F" w:rsidR="000D12D8" w:rsidRPr="00CB5EDB" w:rsidRDefault="000D12D8" w:rsidP="008B5F9F">
            <w:pPr>
              <w:spacing w:after="120"/>
              <w:jc w:val="both"/>
            </w:pPr>
            <w:r w:rsidRPr="000D12D8">
              <w:t>65-133</w:t>
            </w:r>
            <w:r w:rsidRPr="00CB5EDB">
              <w:t xml:space="preserve"> </w:t>
            </w:r>
            <w:r w:rsidRPr="000D12D8">
              <w:t>Zielona Góra</w:t>
            </w:r>
          </w:p>
        </w:tc>
        <w:tc>
          <w:tcPr>
            <w:tcW w:w="2835" w:type="dxa"/>
            <w:vAlign w:val="center"/>
          </w:tcPr>
          <w:p w14:paraId="642CD782" w14:textId="523D81A0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16 475.85 zł</w:t>
            </w:r>
          </w:p>
        </w:tc>
      </w:tr>
      <w:tr w:rsidR="000D12D8" w:rsidRPr="00075CD0" w14:paraId="187885E3" w14:textId="77777777" w:rsidTr="008B5F9F">
        <w:tc>
          <w:tcPr>
            <w:tcW w:w="993" w:type="dxa"/>
            <w:vAlign w:val="center"/>
          </w:tcPr>
          <w:p w14:paraId="1CA2C918" w14:textId="56A63167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7</w:t>
            </w:r>
          </w:p>
        </w:tc>
        <w:tc>
          <w:tcPr>
            <w:tcW w:w="1134" w:type="dxa"/>
            <w:vAlign w:val="center"/>
          </w:tcPr>
          <w:p w14:paraId="2C095BC3" w14:textId="71BFC96E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1</w:t>
            </w:r>
          </w:p>
        </w:tc>
        <w:tc>
          <w:tcPr>
            <w:tcW w:w="4110" w:type="dxa"/>
          </w:tcPr>
          <w:p w14:paraId="7E120A99" w14:textId="304DFAE9" w:rsidR="000D12D8" w:rsidRPr="009A074A" w:rsidRDefault="000D12D8" w:rsidP="008B5F9F">
            <w:pPr>
              <w:spacing w:before="40"/>
              <w:rPr>
                <w:lang w:val="en-US"/>
              </w:rPr>
            </w:pPr>
            <w:proofErr w:type="spellStart"/>
            <w:r w:rsidRPr="009A074A">
              <w:rPr>
                <w:lang w:val="en-US"/>
              </w:rPr>
              <w:t>Multitex</w:t>
            </w:r>
            <w:proofErr w:type="spellEnd"/>
            <w:r w:rsidRPr="009A074A">
              <w:rPr>
                <w:lang w:val="en-US"/>
              </w:rPr>
              <w:t xml:space="preserve"> Sp. z </w:t>
            </w:r>
            <w:proofErr w:type="spellStart"/>
            <w:r w:rsidRPr="009A074A">
              <w:rPr>
                <w:lang w:val="en-US"/>
              </w:rPr>
              <w:t>o.o.</w:t>
            </w:r>
            <w:proofErr w:type="spellEnd"/>
          </w:p>
          <w:p w14:paraId="152D89B8" w14:textId="6B90BBBE" w:rsidR="000D12D8" w:rsidRPr="00CB5EDB" w:rsidRDefault="000D12D8" w:rsidP="008B5F9F">
            <w:r w:rsidRPr="000D12D8">
              <w:t>3 Maja</w:t>
            </w:r>
            <w:r w:rsidRPr="00CB5EDB">
              <w:t xml:space="preserve"> </w:t>
            </w:r>
            <w:r w:rsidRPr="000D12D8">
              <w:t>40</w:t>
            </w:r>
            <w:r w:rsidRPr="00CB5EDB">
              <w:t xml:space="preserve"> </w:t>
            </w:r>
          </w:p>
          <w:p w14:paraId="0F090E52" w14:textId="6C9B7CE2" w:rsidR="000D12D8" w:rsidRPr="00CB5EDB" w:rsidRDefault="000D12D8" w:rsidP="008B5F9F">
            <w:pPr>
              <w:spacing w:after="120"/>
              <w:jc w:val="both"/>
            </w:pPr>
            <w:r w:rsidRPr="000D12D8">
              <w:t>48-250</w:t>
            </w:r>
            <w:r w:rsidRPr="00CB5EDB">
              <w:t xml:space="preserve"> </w:t>
            </w:r>
            <w:r w:rsidRPr="000D12D8">
              <w:t>Głogówek</w:t>
            </w:r>
          </w:p>
        </w:tc>
        <w:tc>
          <w:tcPr>
            <w:tcW w:w="2835" w:type="dxa"/>
            <w:vAlign w:val="center"/>
          </w:tcPr>
          <w:p w14:paraId="69771549" w14:textId="025ABF31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21 208.28 zł</w:t>
            </w:r>
          </w:p>
        </w:tc>
      </w:tr>
      <w:tr w:rsidR="000D12D8" w:rsidRPr="00075CD0" w14:paraId="1FE9F3DD" w14:textId="77777777" w:rsidTr="008B5F9F">
        <w:tc>
          <w:tcPr>
            <w:tcW w:w="993" w:type="dxa"/>
            <w:vAlign w:val="center"/>
          </w:tcPr>
          <w:p w14:paraId="6E6566B5" w14:textId="5DCEACC9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7</w:t>
            </w:r>
          </w:p>
        </w:tc>
        <w:tc>
          <w:tcPr>
            <w:tcW w:w="1134" w:type="dxa"/>
            <w:vAlign w:val="center"/>
          </w:tcPr>
          <w:p w14:paraId="43221887" w14:textId="6A8A7136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2</w:t>
            </w:r>
          </w:p>
        </w:tc>
        <w:tc>
          <w:tcPr>
            <w:tcW w:w="4110" w:type="dxa"/>
          </w:tcPr>
          <w:p w14:paraId="0E13DDAB" w14:textId="3E599E38" w:rsidR="000D12D8" w:rsidRPr="009A074A" w:rsidRDefault="000D12D8" w:rsidP="008B5F9F">
            <w:pPr>
              <w:spacing w:before="40"/>
              <w:rPr>
                <w:lang w:val="en-US"/>
              </w:rPr>
            </w:pPr>
            <w:proofErr w:type="spellStart"/>
            <w:r w:rsidRPr="009A074A">
              <w:rPr>
                <w:lang w:val="en-US"/>
              </w:rPr>
              <w:t>Multitex</w:t>
            </w:r>
            <w:proofErr w:type="spellEnd"/>
            <w:r w:rsidRPr="009A074A">
              <w:rPr>
                <w:lang w:val="en-US"/>
              </w:rPr>
              <w:t xml:space="preserve"> Sp. z </w:t>
            </w:r>
            <w:proofErr w:type="spellStart"/>
            <w:r w:rsidRPr="009A074A">
              <w:rPr>
                <w:lang w:val="en-US"/>
              </w:rPr>
              <w:t>o.o.</w:t>
            </w:r>
            <w:proofErr w:type="spellEnd"/>
          </w:p>
          <w:p w14:paraId="2B2BAECE" w14:textId="77A5BD9A" w:rsidR="000D12D8" w:rsidRPr="00CB5EDB" w:rsidRDefault="000D12D8" w:rsidP="008B5F9F">
            <w:r w:rsidRPr="000D12D8">
              <w:t>3 Maja</w:t>
            </w:r>
            <w:r w:rsidRPr="00CB5EDB">
              <w:t xml:space="preserve"> </w:t>
            </w:r>
            <w:r w:rsidRPr="000D12D8">
              <w:t>40</w:t>
            </w:r>
            <w:r w:rsidRPr="00CB5EDB">
              <w:t xml:space="preserve"> </w:t>
            </w:r>
          </w:p>
          <w:p w14:paraId="45DDEBD4" w14:textId="6DAFD027" w:rsidR="000D12D8" w:rsidRPr="00CB5EDB" w:rsidRDefault="000D12D8" w:rsidP="008B5F9F">
            <w:pPr>
              <w:spacing w:after="120"/>
              <w:jc w:val="both"/>
            </w:pPr>
            <w:r w:rsidRPr="000D12D8">
              <w:t>48-250</w:t>
            </w:r>
            <w:r w:rsidRPr="00CB5EDB">
              <w:t xml:space="preserve"> </w:t>
            </w:r>
            <w:r w:rsidRPr="000D12D8">
              <w:t>Głogówek</w:t>
            </w:r>
          </w:p>
        </w:tc>
        <w:tc>
          <w:tcPr>
            <w:tcW w:w="2835" w:type="dxa"/>
            <w:vAlign w:val="center"/>
          </w:tcPr>
          <w:p w14:paraId="6DACF96E" w14:textId="56565070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8 283.50 zł</w:t>
            </w:r>
          </w:p>
        </w:tc>
      </w:tr>
      <w:tr w:rsidR="000D12D8" w:rsidRPr="00075CD0" w14:paraId="262A5737" w14:textId="77777777" w:rsidTr="008B5F9F">
        <w:tc>
          <w:tcPr>
            <w:tcW w:w="993" w:type="dxa"/>
            <w:vAlign w:val="center"/>
          </w:tcPr>
          <w:p w14:paraId="4858AAA9" w14:textId="3049B28E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7</w:t>
            </w:r>
          </w:p>
        </w:tc>
        <w:tc>
          <w:tcPr>
            <w:tcW w:w="1134" w:type="dxa"/>
            <w:vAlign w:val="center"/>
          </w:tcPr>
          <w:p w14:paraId="0C97E44C" w14:textId="27932791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3</w:t>
            </w:r>
          </w:p>
        </w:tc>
        <w:tc>
          <w:tcPr>
            <w:tcW w:w="4110" w:type="dxa"/>
          </w:tcPr>
          <w:p w14:paraId="3A1DF55A" w14:textId="62993AB3" w:rsidR="000D12D8" w:rsidRPr="009A074A" w:rsidRDefault="000D12D8" w:rsidP="008B5F9F">
            <w:pPr>
              <w:spacing w:before="40"/>
              <w:rPr>
                <w:lang w:val="en-US"/>
              </w:rPr>
            </w:pPr>
            <w:proofErr w:type="spellStart"/>
            <w:r w:rsidRPr="009A074A">
              <w:rPr>
                <w:lang w:val="en-US"/>
              </w:rPr>
              <w:t>Multitex</w:t>
            </w:r>
            <w:proofErr w:type="spellEnd"/>
            <w:r w:rsidRPr="009A074A">
              <w:rPr>
                <w:lang w:val="en-US"/>
              </w:rPr>
              <w:t xml:space="preserve"> Sp. z </w:t>
            </w:r>
            <w:proofErr w:type="spellStart"/>
            <w:r w:rsidRPr="009A074A">
              <w:rPr>
                <w:lang w:val="en-US"/>
              </w:rPr>
              <w:t>o.o.</w:t>
            </w:r>
            <w:proofErr w:type="spellEnd"/>
          </w:p>
          <w:p w14:paraId="2A5A4AF3" w14:textId="4779BF1E" w:rsidR="000D12D8" w:rsidRPr="00CB5EDB" w:rsidRDefault="000D12D8" w:rsidP="008B5F9F">
            <w:r w:rsidRPr="000D12D8">
              <w:t>3 Maja</w:t>
            </w:r>
            <w:r w:rsidRPr="00CB5EDB">
              <w:t xml:space="preserve"> </w:t>
            </w:r>
            <w:r w:rsidRPr="000D12D8">
              <w:t>40</w:t>
            </w:r>
            <w:r w:rsidRPr="00CB5EDB">
              <w:t xml:space="preserve"> </w:t>
            </w:r>
          </w:p>
          <w:p w14:paraId="64FA0A2B" w14:textId="741BD3EE" w:rsidR="000D12D8" w:rsidRPr="00CB5EDB" w:rsidRDefault="000D12D8" w:rsidP="008B5F9F">
            <w:pPr>
              <w:spacing w:after="120"/>
              <w:jc w:val="both"/>
            </w:pPr>
            <w:r w:rsidRPr="000D12D8">
              <w:t>48-250</w:t>
            </w:r>
            <w:r w:rsidRPr="00CB5EDB">
              <w:t xml:space="preserve"> </w:t>
            </w:r>
            <w:r w:rsidRPr="000D12D8">
              <w:t>Głogówek</w:t>
            </w:r>
          </w:p>
        </w:tc>
        <w:tc>
          <w:tcPr>
            <w:tcW w:w="2835" w:type="dxa"/>
            <w:vAlign w:val="center"/>
          </w:tcPr>
          <w:p w14:paraId="6764EECF" w14:textId="54319537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65 682.00 zł</w:t>
            </w:r>
          </w:p>
        </w:tc>
      </w:tr>
      <w:tr w:rsidR="000D12D8" w:rsidRPr="00075CD0" w14:paraId="3BB6968D" w14:textId="77777777" w:rsidTr="008B5F9F">
        <w:tc>
          <w:tcPr>
            <w:tcW w:w="993" w:type="dxa"/>
            <w:vAlign w:val="center"/>
          </w:tcPr>
          <w:p w14:paraId="0D36397F" w14:textId="18284A7E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7</w:t>
            </w:r>
          </w:p>
        </w:tc>
        <w:tc>
          <w:tcPr>
            <w:tcW w:w="1134" w:type="dxa"/>
            <w:vAlign w:val="center"/>
          </w:tcPr>
          <w:p w14:paraId="744880CB" w14:textId="116D69E0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4</w:t>
            </w:r>
          </w:p>
        </w:tc>
        <w:tc>
          <w:tcPr>
            <w:tcW w:w="4110" w:type="dxa"/>
          </w:tcPr>
          <w:p w14:paraId="1C81ECC6" w14:textId="25192686" w:rsidR="000D12D8" w:rsidRPr="009A074A" w:rsidRDefault="000D12D8" w:rsidP="008B5F9F">
            <w:pPr>
              <w:spacing w:before="40"/>
              <w:rPr>
                <w:lang w:val="en-US"/>
              </w:rPr>
            </w:pPr>
            <w:proofErr w:type="spellStart"/>
            <w:r w:rsidRPr="009A074A">
              <w:rPr>
                <w:lang w:val="en-US"/>
              </w:rPr>
              <w:t>Multitex</w:t>
            </w:r>
            <w:proofErr w:type="spellEnd"/>
            <w:r w:rsidRPr="009A074A">
              <w:rPr>
                <w:lang w:val="en-US"/>
              </w:rPr>
              <w:t xml:space="preserve"> Sp. z </w:t>
            </w:r>
            <w:proofErr w:type="spellStart"/>
            <w:r w:rsidRPr="009A074A">
              <w:rPr>
                <w:lang w:val="en-US"/>
              </w:rPr>
              <w:t>o.o.</w:t>
            </w:r>
            <w:proofErr w:type="spellEnd"/>
          </w:p>
          <w:p w14:paraId="3F6539AD" w14:textId="1F8BA332" w:rsidR="000D12D8" w:rsidRPr="00CB5EDB" w:rsidRDefault="000D12D8" w:rsidP="008B5F9F">
            <w:r w:rsidRPr="000D12D8">
              <w:t>3 Maja</w:t>
            </w:r>
            <w:r w:rsidRPr="00CB5EDB">
              <w:t xml:space="preserve"> </w:t>
            </w:r>
            <w:r w:rsidRPr="000D12D8">
              <w:t>40</w:t>
            </w:r>
            <w:r w:rsidRPr="00CB5EDB">
              <w:t xml:space="preserve"> </w:t>
            </w:r>
          </w:p>
          <w:p w14:paraId="29628235" w14:textId="5D17B314" w:rsidR="000D12D8" w:rsidRPr="00CB5EDB" w:rsidRDefault="000D12D8" w:rsidP="008B5F9F">
            <w:pPr>
              <w:spacing w:after="120"/>
              <w:jc w:val="both"/>
            </w:pPr>
            <w:r w:rsidRPr="000D12D8">
              <w:t>48-250</w:t>
            </w:r>
            <w:r w:rsidRPr="00CB5EDB">
              <w:t xml:space="preserve"> </w:t>
            </w:r>
            <w:r w:rsidRPr="000D12D8">
              <w:t>Głogówek</w:t>
            </w:r>
          </w:p>
        </w:tc>
        <w:tc>
          <w:tcPr>
            <w:tcW w:w="2835" w:type="dxa"/>
            <w:vAlign w:val="center"/>
          </w:tcPr>
          <w:p w14:paraId="4329F55C" w14:textId="7268A853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74 160.72 zł</w:t>
            </w:r>
          </w:p>
        </w:tc>
      </w:tr>
      <w:tr w:rsidR="000D12D8" w:rsidRPr="00075CD0" w14:paraId="6A142F1D" w14:textId="77777777" w:rsidTr="008B5F9F">
        <w:tc>
          <w:tcPr>
            <w:tcW w:w="993" w:type="dxa"/>
            <w:vAlign w:val="center"/>
          </w:tcPr>
          <w:p w14:paraId="340E7236" w14:textId="4140AF4E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8</w:t>
            </w:r>
          </w:p>
        </w:tc>
        <w:tc>
          <w:tcPr>
            <w:tcW w:w="1134" w:type="dxa"/>
            <w:vAlign w:val="center"/>
          </w:tcPr>
          <w:p w14:paraId="29405769" w14:textId="22A7795A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1</w:t>
            </w:r>
          </w:p>
        </w:tc>
        <w:tc>
          <w:tcPr>
            <w:tcW w:w="4110" w:type="dxa"/>
          </w:tcPr>
          <w:p w14:paraId="24663029" w14:textId="7C63A2C9" w:rsidR="000D12D8" w:rsidRPr="00C82837" w:rsidRDefault="000D12D8" w:rsidP="008B5F9F">
            <w:pPr>
              <w:spacing w:before="40"/>
            </w:pPr>
            <w:r w:rsidRPr="000D12D8">
              <w:t>P.P.H.U. "WIB" WŁODZIMIERZ WĘGLIŃSKI</w:t>
            </w:r>
          </w:p>
          <w:p w14:paraId="7F5266A3" w14:textId="06650037" w:rsidR="000D12D8" w:rsidRPr="00CB5EDB" w:rsidRDefault="000D12D8" w:rsidP="008B5F9F">
            <w:r w:rsidRPr="000D12D8">
              <w:t>Słowackiego</w:t>
            </w:r>
            <w:r w:rsidRPr="00CB5EDB">
              <w:t xml:space="preserve"> </w:t>
            </w:r>
            <w:r w:rsidRPr="000D12D8">
              <w:t>37</w:t>
            </w:r>
            <w:r w:rsidRPr="00CB5EDB">
              <w:t xml:space="preserve"> </w:t>
            </w:r>
          </w:p>
          <w:p w14:paraId="173881F0" w14:textId="79F2488F" w:rsidR="000D12D8" w:rsidRPr="00CB5EDB" w:rsidRDefault="000D12D8" w:rsidP="008B5F9F">
            <w:pPr>
              <w:spacing w:after="120"/>
              <w:jc w:val="both"/>
            </w:pPr>
            <w:r w:rsidRPr="000D12D8">
              <w:t>97-200</w:t>
            </w:r>
            <w:r w:rsidRPr="00CB5EDB">
              <w:t xml:space="preserve"> </w:t>
            </w:r>
            <w:r w:rsidRPr="000D12D8">
              <w:t>TOMASZÓW MAZOWIECKI</w:t>
            </w:r>
          </w:p>
        </w:tc>
        <w:tc>
          <w:tcPr>
            <w:tcW w:w="2835" w:type="dxa"/>
            <w:vAlign w:val="center"/>
          </w:tcPr>
          <w:p w14:paraId="6DDD9E70" w14:textId="697925D8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14 022.00 zł</w:t>
            </w:r>
          </w:p>
        </w:tc>
      </w:tr>
      <w:tr w:rsidR="000D12D8" w:rsidRPr="00075CD0" w14:paraId="5F1D24A3" w14:textId="77777777" w:rsidTr="008B5F9F">
        <w:tc>
          <w:tcPr>
            <w:tcW w:w="993" w:type="dxa"/>
            <w:vAlign w:val="center"/>
          </w:tcPr>
          <w:p w14:paraId="67ADBA9D" w14:textId="12674269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8</w:t>
            </w:r>
          </w:p>
        </w:tc>
        <w:tc>
          <w:tcPr>
            <w:tcW w:w="1134" w:type="dxa"/>
            <w:vAlign w:val="center"/>
          </w:tcPr>
          <w:p w14:paraId="0EDD0F80" w14:textId="19D6C967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2</w:t>
            </w:r>
          </w:p>
        </w:tc>
        <w:tc>
          <w:tcPr>
            <w:tcW w:w="4110" w:type="dxa"/>
          </w:tcPr>
          <w:p w14:paraId="51A85BA5" w14:textId="753A0553" w:rsidR="000D12D8" w:rsidRPr="00C82837" w:rsidRDefault="000D12D8" w:rsidP="008B5F9F">
            <w:pPr>
              <w:spacing w:before="40"/>
            </w:pPr>
            <w:r w:rsidRPr="000D12D8">
              <w:t>P.P.H.U. "WIB" WŁODZIMIERZ WĘGLIŃSKI</w:t>
            </w:r>
          </w:p>
          <w:p w14:paraId="42D0A0FB" w14:textId="0B9BB9BA" w:rsidR="000D12D8" w:rsidRPr="00CB5EDB" w:rsidRDefault="000D12D8" w:rsidP="008B5F9F">
            <w:r w:rsidRPr="000D12D8">
              <w:t>Słowackiego</w:t>
            </w:r>
            <w:r w:rsidRPr="00CB5EDB">
              <w:t xml:space="preserve"> </w:t>
            </w:r>
            <w:r w:rsidRPr="000D12D8">
              <w:t>37</w:t>
            </w:r>
            <w:r w:rsidRPr="00CB5EDB">
              <w:t xml:space="preserve"> </w:t>
            </w:r>
          </w:p>
          <w:p w14:paraId="58BCA76E" w14:textId="53D01EE5" w:rsidR="000D12D8" w:rsidRPr="00CB5EDB" w:rsidRDefault="000D12D8" w:rsidP="008B5F9F">
            <w:pPr>
              <w:spacing w:after="120"/>
              <w:jc w:val="both"/>
            </w:pPr>
            <w:r w:rsidRPr="000D12D8">
              <w:t>97-200</w:t>
            </w:r>
            <w:r w:rsidRPr="00CB5EDB">
              <w:t xml:space="preserve"> </w:t>
            </w:r>
            <w:r w:rsidRPr="000D12D8">
              <w:t>TOMASZÓW MAZOWIECKI</w:t>
            </w:r>
          </w:p>
        </w:tc>
        <w:tc>
          <w:tcPr>
            <w:tcW w:w="2835" w:type="dxa"/>
            <w:vAlign w:val="center"/>
          </w:tcPr>
          <w:p w14:paraId="58701687" w14:textId="51F7F363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7 361.55 zł</w:t>
            </w:r>
          </w:p>
        </w:tc>
      </w:tr>
      <w:tr w:rsidR="000D12D8" w:rsidRPr="00075CD0" w14:paraId="3425A949" w14:textId="77777777" w:rsidTr="008B5F9F">
        <w:tc>
          <w:tcPr>
            <w:tcW w:w="993" w:type="dxa"/>
            <w:vAlign w:val="center"/>
          </w:tcPr>
          <w:p w14:paraId="304109B0" w14:textId="52340108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8</w:t>
            </w:r>
          </w:p>
        </w:tc>
        <w:tc>
          <w:tcPr>
            <w:tcW w:w="1134" w:type="dxa"/>
            <w:vAlign w:val="center"/>
          </w:tcPr>
          <w:p w14:paraId="4A1D6DEB" w14:textId="3469ACE1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3</w:t>
            </w:r>
          </w:p>
        </w:tc>
        <w:tc>
          <w:tcPr>
            <w:tcW w:w="4110" w:type="dxa"/>
          </w:tcPr>
          <w:p w14:paraId="660EA710" w14:textId="5FDBC2BA" w:rsidR="000D12D8" w:rsidRPr="00C82837" w:rsidRDefault="000D12D8" w:rsidP="008B5F9F">
            <w:pPr>
              <w:spacing w:before="40"/>
            </w:pPr>
            <w:r w:rsidRPr="000D12D8">
              <w:t>P.P.H.U. "WIB" WŁODZIMIERZ WĘGLIŃSKI</w:t>
            </w:r>
          </w:p>
          <w:p w14:paraId="5B2BF0B8" w14:textId="1C6BC09E" w:rsidR="000D12D8" w:rsidRPr="00CB5EDB" w:rsidRDefault="000D12D8" w:rsidP="008B5F9F">
            <w:r w:rsidRPr="000D12D8">
              <w:t>Słowackiego</w:t>
            </w:r>
            <w:r w:rsidRPr="00CB5EDB">
              <w:t xml:space="preserve"> </w:t>
            </w:r>
            <w:r w:rsidRPr="000D12D8">
              <w:t>37</w:t>
            </w:r>
            <w:r w:rsidRPr="00CB5EDB">
              <w:t xml:space="preserve"> </w:t>
            </w:r>
          </w:p>
          <w:p w14:paraId="3FBEAFDD" w14:textId="21D2B681" w:rsidR="000D12D8" w:rsidRPr="00CB5EDB" w:rsidRDefault="000D12D8" w:rsidP="008B5F9F">
            <w:pPr>
              <w:spacing w:after="120"/>
              <w:jc w:val="both"/>
            </w:pPr>
            <w:r w:rsidRPr="000D12D8">
              <w:t>97-200</w:t>
            </w:r>
            <w:r w:rsidRPr="00CB5EDB">
              <w:t xml:space="preserve"> </w:t>
            </w:r>
            <w:r w:rsidRPr="000D12D8">
              <w:t>TOMASZÓW MAZOWIECKI</w:t>
            </w:r>
          </w:p>
        </w:tc>
        <w:tc>
          <w:tcPr>
            <w:tcW w:w="2835" w:type="dxa"/>
            <w:vAlign w:val="center"/>
          </w:tcPr>
          <w:p w14:paraId="116D9624" w14:textId="21903433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55 778.78 zł</w:t>
            </w:r>
          </w:p>
        </w:tc>
      </w:tr>
      <w:tr w:rsidR="000D12D8" w:rsidRPr="00075CD0" w14:paraId="6A4C4644" w14:textId="77777777" w:rsidTr="008B5F9F">
        <w:tc>
          <w:tcPr>
            <w:tcW w:w="993" w:type="dxa"/>
            <w:vAlign w:val="center"/>
          </w:tcPr>
          <w:p w14:paraId="342F4E5D" w14:textId="628984BF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9</w:t>
            </w:r>
          </w:p>
        </w:tc>
        <w:tc>
          <w:tcPr>
            <w:tcW w:w="1134" w:type="dxa"/>
            <w:vAlign w:val="center"/>
          </w:tcPr>
          <w:p w14:paraId="15DE045A" w14:textId="03384859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4</w:t>
            </w:r>
          </w:p>
        </w:tc>
        <w:tc>
          <w:tcPr>
            <w:tcW w:w="4110" w:type="dxa"/>
          </w:tcPr>
          <w:p w14:paraId="0159BDE0" w14:textId="1C97AC27" w:rsidR="000D12D8" w:rsidRPr="00C82837" w:rsidRDefault="000D12D8" w:rsidP="008B5F9F">
            <w:pPr>
              <w:spacing w:before="40"/>
            </w:pPr>
            <w:r w:rsidRPr="000D12D8">
              <w:t>W&amp;A Adam Wasielewski</w:t>
            </w:r>
          </w:p>
          <w:p w14:paraId="6AD5F14C" w14:textId="2D564A24" w:rsidR="000D12D8" w:rsidRPr="00CB5EDB" w:rsidRDefault="009A074A" w:rsidP="008B5F9F">
            <w:r>
              <w:t>Nad Kanią 118A</w:t>
            </w:r>
          </w:p>
          <w:p w14:paraId="2C96CFEC" w14:textId="4296ED84" w:rsidR="000D12D8" w:rsidRPr="00CB5EDB" w:rsidRDefault="000D12D8" w:rsidP="008B5F9F">
            <w:pPr>
              <w:spacing w:after="120"/>
              <w:jc w:val="both"/>
            </w:pPr>
            <w:r w:rsidRPr="000D12D8">
              <w:t>63-800</w:t>
            </w:r>
            <w:r w:rsidRPr="00CB5EDB">
              <w:t xml:space="preserve"> </w:t>
            </w:r>
            <w:r w:rsidRPr="000D12D8">
              <w:t>Gostyń</w:t>
            </w:r>
          </w:p>
        </w:tc>
        <w:tc>
          <w:tcPr>
            <w:tcW w:w="2835" w:type="dxa"/>
            <w:vAlign w:val="center"/>
          </w:tcPr>
          <w:p w14:paraId="30B3518C" w14:textId="586A3823" w:rsidR="000D12D8" w:rsidRPr="00CB5EDB" w:rsidRDefault="000D12D8" w:rsidP="008B5F9F">
            <w:pPr>
              <w:spacing w:before="120" w:after="120"/>
              <w:jc w:val="center"/>
            </w:pPr>
            <w:r w:rsidRPr="000D12D8">
              <w:t>62 272.51 zł</w:t>
            </w:r>
          </w:p>
        </w:tc>
      </w:tr>
    </w:tbl>
    <w:p w14:paraId="0BC6D9CF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C9B47" w14:textId="77777777" w:rsidR="00875E34" w:rsidRDefault="00875E34">
      <w:r>
        <w:separator/>
      </w:r>
    </w:p>
  </w:endnote>
  <w:endnote w:type="continuationSeparator" w:id="0">
    <w:p w14:paraId="56E7C06C" w14:textId="77777777" w:rsidR="00875E34" w:rsidRDefault="00875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C4B1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79C71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93FC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90A440">
        <v:line id="_x0000_s1025" style="position:absolute;left:0;text-align:left;z-index:251657728" from="-3.85pt,8.7pt" to="455.15pt,8.7pt"/>
      </w:pict>
    </w:r>
  </w:p>
  <w:p w14:paraId="6AB0559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15C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87FB8B" w14:textId="77777777" w:rsidR="009F189D" w:rsidRDefault="009F189D">
    <w:pPr>
      <w:pStyle w:val="Stopka"/>
      <w:tabs>
        <w:tab w:val="clear" w:pos="4536"/>
      </w:tabs>
      <w:jc w:val="center"/>
    </w:pPr>
  </w:p>
  <w:p w14:paraId="06C9BC1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C14EA" w14:textId="77777777" w:rsidR="00875E34" w:rsidRDefault="00875E34">
      <w:r>
        <w:separator/>
      </w:r>
    </w:p>
  </w:footnote>
  <w:footnote w:type="continuationSeparator" w:id="0">
    <w:p w14:paraId="7EB80551" w14:textId="77777777" w:rsidR="00875E34" w:rsidRDefault="00875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EF0AC" w14:textId="77777777" w:rsidR="000D12D8" w:rsidRDefault="000D12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96A15" w14:textId="77777777" w:rsidR="000D12D8" w:rsidRDefault="000D12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DDD04" w14:textId="77777777" w:rsidR="000D12D8" w:rsidRDefault="000D12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22AA"/>
    <w:rsid w:val="00007727"/>
    <w:rsid w:val="00017720"/>
    <w:rsid w:val="00035488"/>
    <w:rsid w:val="000D12D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122AA"/>
    <w:rsid w:val="007B47AE"/>
    <w:rsid w:val="00843263"/>
    <w:rsid w:val="00861E75"/>
    <w:rsid w:val="00875E34"/>
    <w:rsid w:val="009A074A"/>
    <w:rsid w:val="009D19BD"/>
    <w:rsid w:val="009F189D"/>
    <w:rsid w:val="00A80738"/>
    <w:rsid w:val="00C236D3"/>
    <w:rsid w:val="00C659E2"/>
    <w:rsid w:val="00C82837"/>
    <w:rsid w:val="00CB0802"/>
    <w:rsid w:val="00D260B6"/>
    <w:rsid w:val="00D569AB"/>
    <w:rsid w:val="00D665F5"/>
    <w:rsid w:val="00D7128F"/>
    <w:rsid w:val="00DB082A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E0FB2A"/>
  <w15:chartTrackingRefBased/>
  <w15:docId w15:val="{64EA9C21-1272-4CCA-B86C-231951BF7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478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3</cp:revision>
  <dcterms:created xsi:type="dcterms:W3CDTF">2026-07-16T10:53:00Z</dcterms:created>
  <dcterms:modified xsi:type="dcterms:W3CDTF">2026-07-16T11:00:00Z</dcterms:modified>
</cp:coreProperties>
</file>