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D0DD3" w14:textId="0D431756" w:rsidR="00B048DA" w:rsidRPr="00353FDC" w:rsidRDefault="007E3FF3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7E3FF3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7E3FF3">
        <w:rPr>
          <w:rFonts w:ascii="Arial" w:hAnsi="Arial" w:cs="Arial"/>
        </w:rPr>
        <w:t>2026-07-1</w:t>
      </w:r>
      <w:r w:rsidR="00DC6631">
        <w:rPr>
          <w:rFonts w:ascii="Arial" w:hAnsi="Arial" w:cs="Arial"/>
        </w:rPr>
        <w:t>6</w:t>
      </w:r>
    </w:p>
    <w:p w14:paraId="4D7805CF" w14:textId="77777777" w:rsidR="00B048DA" w:rsidRPr="00353FDC" w:rsidRDefault="007E3FF3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7E3FF3">
        <w:rPr>
          <w:rFonts w:ascii="Arial" w:hAnsi="Arial" w:cs="Arial"/>
          <w:b/>
          <w:bCs/>
        </w:rPr>
        <w:t>Szpital Specjalistyczny im. Stefana Żeromskiego SP ZOZ w Krakowie</w:t>
      </w:r>
    </w:p>
    <w:p w14:paraId="1083ABD8" w14:textId="77777777" w:rsidR="00B048DA" w:rsidRPr="00353FDC" w:rsidRDefault="007E3FF3" w:rsidP="00B048DA">
      <w:pPr>
        <w:spacing w:line="360" w:lineRule="auto"/>
        <w:ind w:right="3969"/>
        <w:rPr>
          <w:rFonts w:ascii="Arial" w:hAnsi="Arial" w:cs="Arial"/>
        </w:rPr>
      </w:pPr>
      <w:r w:rsidRPr="007E3FF3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7E3FF3">
        <w:rPr>
          <w:rFonts w:ascii="Arial" w:hAnsi="Arial" w:cs="Arial"/>
        </w:rPr>
        <w:t>66</w:t>
      </w:r>
    </w:p>
    <w:p w14:paraId="2664488C" w14:textId="77777777" w:rsidR="00B048DA" w:rsidRPr="00353FDC" w:rsidRDefault="007E3FF3" w:rsidP="00B048DA">
      <w:pPr>
        <w:ind w:right="3969"/>
        <w:rPr>
          <w:rFonts w:ascii="Arial" w:hAnsi="Arial" w:cs="Arial"/>
        </w:rPr>
      </w:pPr>
      <w:r w:rsidRPr="007E3FF3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7E3FF3">
        <w:rPr>
          <w:rFonts w:ascii="Arial" w:hAnsi="Arial" w:cs="Arial"/>
        </w:rPr>
        <w:t>Kraków</w:t>
      </w:r>
    </w:p>
    <w:p w14:paraId="703FFCD8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1D3F070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53B3C80" w14:textId="2A00488F" w:rsidR="00615EDA" w:rsidRPr="00524B34" w:rsidRDefault="00615E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DZP-271-14/26.</w:t>
      </w:r>
      <w:r w:rsidR="000303D4">
        <w:rPr>
          <w:rFonts w:ascii="Arial" w:hAnsi="Arial" w:cs="Arial"/>
          <w:bCs/>
          <w:sz w:val="18"/>
          <w:szCs w:val="18"/>
        </w:rPr>
        <w:t>849.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1ABBF033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500"/>
      </w:tblGrid>
      <w:tr w:rsidR="00B048DA" w:rsidRPr="00353FDC" w14:paraId="0BA2E089" w14:textId="77777777" w:rsidTr="00B048DA">
        <w:tc>
          <w:tcPr>
            <w:tcW w:w="9498" w:type="dxa"/>
            <w:shd w:val="clear" w:color="auto" w:fill="F2F2F2"/>
            <w:hideMark/>
          </w:tcPr>
          <w:p w14:paraId="36FAA381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85F5093" w14:textId="134A9AF6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615ED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dotyczy zadań 1,2,3,4,5,6,7,8,9,10,11,12,13,14,15,16,17,18,20,21,22</w:t>
            </w:r>
          </w:p>
        </w:tc>
      </w:tr>
    </w:tbl>
    <w:p w14:paraId="028CA60A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68CA7EEF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4E10390" w14:textId="77777777" w:rsidTr="00B048DA">
        <w:tc>
          <w:tcPr>
            <w:tcW w:w="2269" w:type="dxa"/>
          </w:tcPr>
          <w:p w14:paraId="3B748499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000FB009" w14:textId="77777777" w:rsidR="00B048DA" w:rsidRPr="00353FDC" w:rsidRDefault="007E3FF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Inwestycyjny zakup sprzętu medycznego na potrzeby Oddziałów Szpitalnych (22 grupy) - zakup, dostawa /wraz z uruchomieniem jeśli dotyczy/ oraz przeszkolenie pracowników Zamawiającego /jeśli dotyczy/</w:t>
            </w:r>
          </w:p>
        </w:tc>
      </w:tr>
      <w:tr w:rsidR="007E3FF3" w:rsidRPr="00353FDC" w14:paraId="57A2EE31" w14:textId="77777777" w:rsidTr="00CD582F">
        <w:tc>
          <w:tcPr>
            <w:tcW w:w="2269" w:type="dxa"/>
          </w:tcPr>
          <w:p w14:paraId="7752914A" w14:textId="77777777" w:rsidR="007E3FF3" w:rsidRPr="00353FDC" w:rsidRDefault="007E3FF3" w:rsidP="00CD58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359CB39A" w14:textId="77777777" w:rsidR="007E3FF3" w:rsidRPr="00353FDC" w:rsidRDefault="007E3FF3" w:rsidP="00CD58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DZP-271-14/26</w:t>
            </w:r>
          </w:p>
        </w:tc>
      </w:tr>
    </w:tbl>
    <w:p w14:paraId="2098A013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A41BD51" w14:textId="702A9A32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7E3FF3" w:rsidRPr="007E3FF3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7E3FF3" w:rsidRPr="007E3FF3">
        <w:rPr>
          <w:rFonts w:ascii="Arial" w:hAnsi="Arial" w:cs="Arial"/>
        </w:rPr>
        <w:t>(t.j. Dz. U. z 202</w:t>
      </w:r>
      <w:r w:rsidR="0078294D">
        <w:rPr>
          <w:rFonts w:ascii="Arial" w:hAnsi="Arial" w:cs="Arial"/>
        </w:rPr>
        <w:t>6</w:t>
      </w:r>
      <w:r w:rsidR="007E3FF3" w:rsidRPr="007E3FF3">
        <w:rPr>
          <w:rFonts w:ascii="Arial" w:hAnsi="Arial" w:cs="Arial"/>
        </w:rPr>
        <w:t xml:space="preserve"> r. poz. </w:t>
      </w:r>
      <w:r w:rsidR="0078294D">
        <w:rPr>
          <w:rFonts w:ascii="Arial" w:hAnsi="Arial" w:cs="Arial"/>
        </w:rPr>
        <w:t>793</w:t>
      </w:r>
      <w:r w:rsidR="007E3FF3" w:rsidRPr="007E3FF3">
        <w:rPr>
          <w:rFonts w:ascii="Arial" w:hAnsi="Arial" w:cs="Arial"/>
        </w:rPr>
        <w:t xml:space="preserve"> ze zm.)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E3FF3" w14:paraId="0985E3BE" w14:textId="77777777" w:rsidTr="00CD582F">
        <w:trPr>
          <w:cantSplit/>
        </w:trPr>
        <w:tc>
          <w:tcPr>
            <w:tcW w:w="9498" w:type="dxa"/>
          </w:tcPr>
          <w:p w14:paraId="670879AE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Zestaw do laparoskopii dla Bloku Operacyjnego Ginekologii - 1 szt.</w:t>
            </w:r>
          </w:p>
          <w:p w14:paraId="4B30FD53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Meden-Inmed Sp.  z o.o.</w:t>
            </w:r>
          </w:p>
          <w:p w14:paraId="31732F52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Wenedów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AEB3249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75-847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Koszalin</w:t>
            </w:r>
          </w:p>
          <w:p w14:paraId="1BF4D7AA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464 133.03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B0250A1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2DBE8FC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51A1130A" w14:textId="77777777" w:rsidTr="00CD582F">
        <w:trPr>
          <w:cantSplit/>
        </w:trPr>
        <w:tc>
          <w:tcPr>
            <w:tcW w:w="9498" w:type="dxa"/>
          </w:tcPr>
          <w:p w14:paraId="707E9B7B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Zestaw do laparoskopii dla Bloku Operacyjnego Chirurgii Ogólnej - 1 szt</w:t>
            </w:r>
          </w:p>
          <w:p w14:paraId="441FA503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Arthrex Polska Sp. z o.o.</w:t>
            </w:r>
          </w:p>
          <w:p w14:paraId="0D0A2A27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ul. Karczunkowska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42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9FFC746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02-871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Warszawa</w:t>
            </w:r>
          </w:p>
          <w:p w14:paraId="448CAF9B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376 086.16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439ABB7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37D8697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7856C133" w14:textId="77777777" w:rsidTr="00CD582F">
        <w:trPr>
          <w:cantSplit/>
        </w:trPr>
        <w:tc>
          <w:tcPr>
            <w:tcW w:w="9498" w:type="dxa"/>
          </w:tcPr>
          <w:p w14:paraId="2B644BB6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Zestaw EUS - 1 szt</w:t>
            </w:r>
          </w:p>
          <w:p w14:paraId="41B9603B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Olympus Polska Sp. z o.o.</w:t>
            </w:r>
          </w:p>
          <w:p w14:paraId="7FAD8C79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ul. Wynalazek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FF30461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02-677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Warszawa</w:t>
            </w:r>
          </w:p>
          <w:p w14:paraId="68FBD1FB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1 260 772.26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FB374BC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2920F03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73884BF8" w14:textId="77777777" w:rsidTr="00CD582F">
        <w:trPr>
          <w:cantSplit/>
        </w:trPr>
        <w:tc>
          <w:tcPr>
            <w:tcW w:w="9498" w:type="dxa"/>
          </w:tcPr>
          <w:p w14:paraId="333EBCEF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Aparat USG - 1 szt.</w:t>
            </w:r>
          </w:p>
          <w:p w14:paraId="08E2FCF6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Varimed Sp. z o. o.</w:t>
            </w:r>
          </w:p>
          <w:p w14:paraId="070F1E92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Tadeusza Kościuszki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115/4U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A14792A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50-442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Wrocław</w:t>
            </w:r>
          </w:p>
          <w:p w14:paraId="2E792DF4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329 400.00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9E4C07B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7B91C87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05EA9CF3" w14:textId="77777777" w:rsidTr="00CD582F">
        <w:trPr>
          <w:cantSplit/>
        </w:trPr>
        <w:tc>
          <w:tcPr>
            <w:tcW w:w="9498" w:type="dxa"/>
          </w:tcPr>
          <w:p w14:paraId="4ED75CA2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Narzędzia Chirurgiczne - 1 komplet</w:t>
            </w:r>
          </w:p>
          <w:p w14:paraId="3709904A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14:paraId="04F12DC5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3758B99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Nowy Tomyśl</w:t>
            </w:r>
          </w:p>
          <w:p w14:paraId="3F794CCA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347 808.60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B83C3EA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8FFBC60" w14:textId="30C02F6F" w:rsidR="007E3FF3" w:rsidRPr="007E3FF3" w:rsidRDefault="00615EDA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615EDA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25D49BBE" w14:textId="77777777" w:rsidTr="00CD582F">
        <w:trPr>
          <w:cantSplit/>
        </w:trPr>
        <w:tc>
          <w:tcPr>
            <w:tcW w:w="9498" w:type="dxa"/>
          </w:tcPr>
          <w:p w14:paraId="1493C350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Narzędzia Chirurgiczne  dla Bloku Operacyjnego Ginekologii- 1 komplet.</w:t>
            </w:r>
          </w:p>
          <w:p w14:paraId="03B88DE9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Meden-Inmed Sp.  z o.o.</w:t>
            </w:r>
          </w:p>
          <w:p w14:paraId="5A28DFD0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Wenedów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D1F02EE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75-847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Koszalin</w:t>
            </w:r>
          </w:p>
          <w:p w14:paraId="59C05288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60 860.19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22AFECD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67DDEAF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54B7A85A" w14:textId="77777777" w:rsidTr="00CD582F">
        <w:trPr>
          <w:cantSplit/>
        </w:trPr>
        <w:tc>
          <w:tcPr>
            <w:tcW w:w="9498" w:type="dxa"/>
          </w:tcPr>
          <w:p w14:paraId="68679C64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Aparat do znieczulenia - 2 szt.</w:t>
            </w:r>
          </w:p>
          <w:p w14:paraId="69E79665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FAMED Żywiec Spółka z ograniczoną odpowiedzialnością</w:t>
            </w:r>
          </w:p>
          <w:p w14:paraId="74819A5F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Fabryczna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B0C2E1E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34-300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Żywiec</w:t>
            </w:r>
          </w:p>
          <w:p w14:paraId="0D51F544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513 000.00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C3AE64E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AA20572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19A82BCC" w14:textId="77777777" w:rsidTr="00CD582F">
        <w:trPr>
          <w:cantSplit/>
        </w:trPr>
        <w:tc>
          <w:tcPr>
            <w:tcW w:w="9498" w:type="dxa"/>
          </w:tcPr>
          <w:p w14:paraId="24C2588B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Duodenoskop - 1 szt.</w:t>
            </w:r>
          </w:p>
          <w:p w14:paraId="4ECB89C9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Olympus Polska Sp. z o.o.</w:t>
            </w:r>
          </w:p>
          <w:p w14:paraId="7171D42F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ul. Wynalazek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6E60C0E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02-677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Warszawa</w:t>
            </w:r>
          </w:p>
          <w:p w14:paraId="32694E07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160 800.00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CE32D53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24E8746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12EC822A" w14:textId="77777777" w:rsidTr="00CD582F">
        <w:trPr>
          <w:cantSplit/>
        </w:trPr>
        <w:tc>
          <w:tcPr>
            <w:tcW w:w="9498" w:type="dxa"/>
          </w:tcPr>
          <w:p w14:paraId="63A500C2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Narzędzia operacyjne - szt 1 (część 1)</w:t>
            </w:r>
          </w:p>
          <w:p w14:paraId="4C1B068A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IMS INNOVATIVE MEDICAL SOLUTIONS Spółka z ograniczoną odpowiedzialnością</w:t>
            </w:r>
          </w:p>
          <w:p w14:paraId="43D6C3D5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Piękna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55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/1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123AB35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60-589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Poznań</w:t>
            </w:r>
          </w:p>
          <w:p w14:paraId="706BC826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40 647.67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1EA46F9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3B1B152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3FA87E85" w14:textId="77777777" w:rsidTr="00CD582F">
        <w:trPr>
          <w:cantSplit/>
        </w:trPr>
        <w:tc>
          <w:tcPr>
            <w:tcW w:w="9498" w:type="dxa"/>
          </w:tcPr>
          <w:p w14:paraId="164A43E7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Narzędzia operacyjne - szt 1 (część 2)</w:t>
            </w:r>
          </w:p>
          <w:p w14:paraId="3A1BA2B3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Karl Storz Polska Sp. z o.o.</w:t>
            </w:r>
          </w:p>
          <w:p w14:paraId="513D8631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Hołubcowa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123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051E57C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02-854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Warszawa</w:t>
            </w:r>
          </w:p>
          <w:p w14:paraId="20DD9E2A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224 831.44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1097C1C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3EB299F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4F0A5575" w14:textId="77777777" w:rsidTr="00CD582F">
        <w:trPr>
          <w:cantSplit/>
        </w:trPr>
        <w:tc>
          <w:tcPr>
            <w:tcW w:w="9498" w:type="dxa"/>
          </w:tcPr>
          <w:p w14:paraId="3E0A9247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Narzędzia operacyjne - szt 1 (część 3)</w:t>
            </w:r>
          </w:p>
          <w:p w14:paraId="369A7F17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Ronest Spółka Cywilna Jerzy Nędzewicz, Tomasz Stawarz, Jakub Stawarz</w:t>
            </w:r>
          </w:p>
          <w:p w14:paraId="600A7244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Krakowska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BCE7D89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61-893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Poznań</w:t>
            </w:r>
          </w:p>
          <w:p w14:paraId="0BB2BAA7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35 964.00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2AF4FE3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A98B2A5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57DFB43E" w14:textId="77777777" w:rsidTr="00CD582F">
        <w:trPr>
          <w:cantSplit/>
        </w:trPr>
        <w:tc>
          <w:tcPr>
            <w:tcW w:w="9498" w:type="dxa"/>
          </w:tcPr>
          <w:p w14:paraId="5A7D4A89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Stół operacyjny - 2 szt.</w:t>
            </w:r>
          </w:p>
          <w:p w14:paraId="13A14C3A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Medicom Sp. z o.o.</w:t>
            </w:r>
          </w:p>
          <w:p w14:paraId="2DF61A79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M. Skłodowskiej - Curie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34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5625FC9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41-819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Zabrze</w:t>
            </w:r>
          </w:p>
          <w:p w14:paraId="3A0174F7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479 952.00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4F1047D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D462AAC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4D7D14F5" w14:textId="77777777" w:rsidTr="00CD582F">
        <w:trPr>
          <w:cantSplit/>
        </w:trPr>
        <w:tc>
          <w:tcPr>
            <w:tcW w:w="9498" w:type="dxa"/>
          </w:tcPr>
          <w:p w14:paraId="3C128B5C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Zestaw do artroskopii - 1 szt</w:t>
            </w:r>
          </w:p>
          <w:p w14:paraId="2E792449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Arthrex Polska Sp. z o.o.</w:t>
            </w:r>
          </w:p>
          <w:p w14:paraId="7871D284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ul. Karczunkowska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42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1A61587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02-871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Warszawa</w:t>
            </w:r>
          </w:p>
          <w:p w14:paraId="1B94B463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426 598.98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2D8F35C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7FCEF81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02931FEA" w14:textId="77777777" w:rsidTr="00CD582F">
        <w:trPr>
          <w:cantSplit/>
        </w:trPr>
        <w:tc>
          <w:tcPr>
            <w:tcW w:w="9498" w:type="dxa"/>
          </w:tcPr>
          <w:p w14:paraId="5299E6D3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Kardiomonitor - 5 szt.</w:t>
            </w:r>
          </w:p>
          <w:p w14:paraId="75391519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CIRRO Sp. z o.o.</w:t>
            </w:r>
          </w:p>
          <w:p w14:paraId="29EB683A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Elewatorska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58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70A548F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15-620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Białystok</w:t>
            </w:r>
          </w:p>
          <w:p w14:paraId="725AC378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549 855.00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F09C46A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4C0C6B0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77E08BF3" w14:textId="77777777" w:rsidTr="00CD582F">
        <w:trPr>
          <w:cantSplit/>
        </w:trPr>
        <w:tc>
          <w:tcPr>
            <w:tcW w:w="9498" w:type="dxa"/>
          </w:tcPr>
          <w:p w14:paraId="613BFC8B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Narzędzia do laparoskopii - 1 szt.</w:t>
            </w:r>
          </w:p>
          <w:p w14:paraId="5554449A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Karl Storz Polska Sp. z o.o.</w:t>
            </w:r>
          </w:p>
          <w:p w14:paraId="1CD8AC34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Hołubcowa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123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F52FBB7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02-854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Warszawa</w:t>
            </w:r>
          </w:p>
          <w:p w14:paraId="6D8F777D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99 195.12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3E7F8B6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53D3329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35ABDB76" w14:textId="77777777" w:rsidTr="00CD582F">
        <w:trPr>
          <w:cantSplit/>
        </w:trPr>
        <w:tc>
          <w:tcPr>
            <w:tcW w:w="9498" w:type="dxa"/>
          </w:tcPr>
          <w:p w14:paraId="7C65E43B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Myjnia do butów- 1 szt.</w:t>
            </w:r>
          </w:p>
          <w:p w14:paraId="6BF1AE7B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SMS spółka z ograniczoną odpowiedzialnością</w:t>
            </w:r>
          </w:p>
          <w:p w14:paraId="31BF990C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Norberta Adamowicza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E5F3EA6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05-530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Góra Kalwaria</w:t>
            </w:r>
          </w:p>
          <w:p w14:paraId="46F31F40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61 464.96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802B5E2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B08A4ED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21541D73" w14:textId="77777777" w:rsidTr="00CD582F">
        <w:trPr>
          <w:cantSplit/>
        </w:trPr>
        <w:tc>
          <w:tcPr>
            <w:tcW w:w="9498" w:type="dxa"/>
          </w:tcPr>
          <w:p w14:paraId="1D0EFCA9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18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Zestaw resektoskopowy bipolarny - 1 szt.</w:t>
            </w:r>
          </w:p>
          <w:p w14:paraId="62FF9B1C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Karl Storz Polska Sp. z o.o.</w:t>
            </w:r>
          </w:p>
          <w:p w14:paraId="02EE7876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Hołubcowa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123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19000F1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02-854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Warszawa</w:t>
            </w:r>
          </w:p>
          <w:p w14:paraId="5C80C843" w14:textId="5D7410FF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239 859.1</w:t>
            </w:r>
            <w:r w:rsidR="001A5582">
              <w:rPr>
                <w:rFonts w:ascii="Arial" w:hAnsi="Arial" w:cs="Arial"/>
                <w:b/>
              </w:rPr>
              <w:t>9</w:t>
            </w:r>
            <w:r w:rsidRPr="007E3FF3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38F9159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5C7E976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12BA7135" w14:textId="77777777" w:rsidTr="00CD582F">
        <w:trPr>
          <w:cantSplit/>
        </w:trPr>
        <w:tc>
          <w:tcPr>
            <w:tcW w:w="9498" w:type="dxa"/>
          </w:tcPr>
          <w:p w14:paraId="32FA867E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Wózek do przewożenia chorych dzieci-  3 szt.</w:t>
            </w:r>
          </w:p>
          <w:p w14:paraId="50064EB6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Formed Sp. z o.o., Sp.k.</w:t>
            </w:r>
          </w:p>
          <w:p w14:paraId="1D068C23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Leśnianka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97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F3AE366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34-300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Żywiec</w:t>
            </w:r>
          </w:p>
          <w:p w14:paraId="31327AE0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51 694.20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8A0AD67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72933F1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602AF519" w14:textId="77777777" w:rsidTr="00CD582F">
        <w:trPr>
          <w:cantSplit/>
        </w:trPr>
        <w:tc>
          <w:tcPr>
            <w:tcW w:w="9498" w:type="dxa"/>
          </w:tcPr>
          <w:p w14:paraId="1595AAC4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Wózek do przewożenia chorych dla dorosłych -  6 szt.</w:t>
            </w:r>
          </w:p>
          <w:p w14:paraId="29C4D0A2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Formed Sp. z o.o., Sp.k.</w:t>
            </w:r>
          </w:p>
          <w:p w14:paraId="7E84AFDD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Leśnianka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97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35BA965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34-300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Żywiec</w:t>
            </w:r>
          </w:p>
          <w:p w14:paraId="2E7E6820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64 800.00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26D64B3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9BCEF08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  <w:tr w:rsidR="007E3FF3" w14:paraId="370AD51C" w14:textId="77777777" w:rsidTr="00CD582F">
        <w:trPr>
          <w:cantSplit/>
        </w:trPr>
        <w:tc>
          <w:tcPr>
            <w:tcW w:w="9498" w:type="dxa"/>
          </w:tcPr>
          <w:p w14:paraId="6B09AF33" w14:textId="77777777" w:rsidR="007E3FF3" w:rsidRDefault="007E3FF3" w:rsidP="00CD58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E3FF3"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E3FF3">
              <w:rPr>
                <w:rFonts w:ascii="Arial" w:hAnsi="Arial" w:cs="Arial"/>
                <w:color w:val="000000"/>
              </w:rPr>
              <w:t>System neuromonitoringu śródoperacyjnego do zabiegów chirurgii tarczycy - 1 szt.</w:t>
            </w:r>
          </w:p>
          <w:p w14:paraId="6D931FAD" w14:textId="77777777" w:rsidR="007E3FF3" w:rsidRPr="00B048DA" w:rsidRDefault="007E3FF3" w:rsidP="00CD58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E3FF3">
              <w:rPr>
                <w:rFonts w:ascii="Arial" w:hAnsi="Arial" w:cs="Arial"/>
                <w:b/>
              </w:rPr>
              <w:t>Inomed Polska Sp. z o.o.</w:t>
            </w:r>
          </w:p>
          <w:p w14:paraId="40331C45" w14:textId="77777777" w:rsidR="007E3FF3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Bursztynowa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/D1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3D0569E" w14:textId="77777777" w:rsidR="007E3FF3" w:rsidRPr="00B048DA" w:rsidRDefault="007E3FF3" w:rsidP="00CD582F">
            <w:pPr>
              <w:spacing w:line="360" w:lineRule="auto"/>
              <w:rPr>
                <w:rFonts w:ascii="Arial" w:hAnsi="Arial" w:cs="Arial"/>
                <w:bCs/>
              </w:rPr>
            </w:pPr>
            <w:r w:rsidRPr="007E3FF3">
              <w:rPr>
                <w:rFonts w:ascii="Arial" w:hAnsi="Arial" w:cs="Arial"/>
                <w:bCs/>
              </w:rPr>
              <w:t>83-021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E3FF3">
              <w:rPr>
                <w:rFonts w:ascii="Arial" w:hAnsi="Arial" w:cs="Arial"/>
                <w:bCs/>
              </w:rPr>
              <w:t>Rokitnica</w:t>
            </w:r>
          </w:p>
          <w:p w14:paraId="6A978CD0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E3FF3">
              <w:rPr>
                <w:rFonts w:ascii="Arial" w:hAnsi="Arial" w:cs="Arial"/>
                <w:b/>
              </w:rPr>
              <w:t>120 867.12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3020837" w14:textId="77777777" w:rsidR="007E3FF3" w:rsidRPr="00B048DA" w:rsidRDefault="007E3FF3" w:rsidP="00CD58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001FB1A" w14:textId="77777777" w:rsidR="007E3FF3" w:rsidRPr="00B048DA" w:rsidRDefault="007E3FF3" w:rsidP="00CD58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3FF3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określonych w SWZ</w:t>
            </w:r>
          </w:p>
        </w:tc>
      </w:tr>
    </w:tbl>
    <w:p w14:paraId="359E63A5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5A334959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618DE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8EA6E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A58B5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DE5A1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E3FF3" w14:paraId="6871D098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1B41E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Zestaw do laparoskopii dla Bloku Operacyjnego Ginekologii - 1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7EC77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Meden-Inmed Sp.  z o.o.</w:t>
            </w:r>
          </w:p>
          <w:p w14:paraId="36F77DF4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Wenedów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4FA7C2B2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75-847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50452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9E3BFF0" w14:textId="33E74C1A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202CC6">
              <w:rPr>
                <w:rFonts w:ascii="Arial" w:hAnsi="Arial" w:cs="Arial"/>
                <w:sz w:val="22"/>
                <w:szCs w:val="22"/>
              </w:rPr>
              <w:t>0</w:t>
            </w:r>
            <w:r w:rsidRPr="007E3FF3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314747A9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4E069" w14:textId="347A90D2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02CC6">
              <w:rPr>
                <w:rFonts w:ascii="Arial" w:hAnsi="Arial" w:cs="Arial"/>
                <w:sz w:val="22"/>
                <w:szCs w:val="22"/>
              </w:rPr>
              <w:t>60</w:t>
            </w:r>
            <w:r w:rsidRPr="007E3FF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E3FF3" w14:paraId="5BC542B5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36C0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Zestaw do laparoskopii dla Bloku Operacyjnego Chirurgii Ogólnej - 1 szt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D544A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Arthrex Polska Sp. z o.o.</w:t>
            </w:r>
          </w:p>
          <w:p w14:paraId="0987947F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ul. Karczunkowska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42</w:t>
            </w:r>
          </w:p>
          <w:p w14:paraId="3158781F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02-871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08A4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E294B14" w14:textId="2D8CF3D9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202CC6">
              <w:rPr>
                <w:rFonts w:ascii="Arial" w:hAnsi="Arial" w:cs="Arial"/>
                <w:sz w:val="22"/>
                <w:szCs w:val="22"/>
              </w:rPr>
              <w:t>15</w:t>
            </w:r>
            <w:r w:rsidRPr="007E3FF3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31320D64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887F9" w14:textId="245D1F43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02CC6">
              <w:rPr>
                <w:rFonts w:ascii="Arial" w:hAnsi="Arial" w:cs="Arial"/>
                <w:sz w:val="22"/>
                <w:szCs w:val="22"/>
              </w:rPr>
              <w:t>75</w:t>
            </w:r>
            <w:r w:rsidRPr="007E3FF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E3FF3" w14:paraId="679072D3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CFF22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Zestaw EUS - 1 szt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8BF9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7EAABA60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6BCFCCB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E4C4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D671822" w14:textId="7A00FB9A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202CC6">
              <w:rPr>
                <w:rFonts w:ascii="Arial" w:hAnsi="Arial" w:cs="Arial"/>
                <w:sz w:val="22"/>
                <w:szCs w:val="22"/>
              </w:rPr>
              <w:t>0</w:t>
            </w:r>
            <w:r w:rsidRPr="007E3FF3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67159D87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92154" w14:textId="72AD069A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02CC6">
              <w:rPr>
                <w:rFonts w:ascii="Arial" w:hAnsi="Arial" w:cs="Arial"/>
                <w:sz w:val="22"/>
                <w:szCs w:val="22"/>
              </w:rPr>
              <w:t>60</w:t>
            </w:r>
            <w:r w:rsidRPr="007E3FF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E3FF3" w14:paraId="1759E79D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1E44B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Aparat USG - 1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FCA58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Varimed Sp. z o. o.</w:t>
            </w:r>
          </w:p>
          <w:p w14:paraId="0832552F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Tadeusza Kościuszki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115/4U</w:t>
            </w:r>
          </w:p>
          <w:p w14:paraId="0DFA9CEE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50-442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31A6B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EF97169" w14:textId="358502AC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</w:t>
            </w:r>
            <w:r w:rsidRPr="000A5DB8">
              <w:rPr>
                <w:rFonts w:ascii="Arial" w:hAnsi="Arial" w:cs="Arial"/>
                <w:sz w:val="22"/>
                <w:szCs w:val="22"/>
              </w:rPr>
              <w:t xml:space="preserve">Okres gwarancji - </w:t>
            </w:r>
            <w:r w:rsidR="00202CC6" w:rsidRPr="000A5DB8">
              <w:rPr>
                <w:rFonts w:ascii="Arial" w:hAnsi="Arial" w:cs="Arial"/>
                <w:sz w:val="22"/>
                <w:szCs w:val="22"/>
              </w:rPr>
              <w:t>0</w:t>
            </w:r>
            <w:r w:rsidRPr="000A5DB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12808A43" w14:textId="4AC44C76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A5DB8">
              <w:rPr>
                <w:rFonts w:ascii="Arial" w:hAnsi="Arial" w:cs="Arial"/>
                <w:sz w:val="22"/>
                <w:szCs w:val="22"/>
              </w:rPr>
              <w:t xml:space="preserve">3 - Parametry techniczne - </w:t>
            </w:r>
            <w:r w:rsidR="00202CC6" w:rsidRPr="000A5DB8">
              <w:rPr>
                <w:rFonts w:ascii="Arial" w:hAnsi="Arial" w:cs="Arial"/>
                <w:sz w:val="22"/>
                <w:szCs w:val="22"/>
              </w:rPr>
              <w:t>2</w:t>
            </w:r>
            <w:r w:rsidRPr="000A5DB8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844D9E5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4 -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10D1" w14:textId="52B93945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8</w:t>
            </w:r>
            <w:r w:rsidR="00202CC6">
              <w:rPr>
                <w:rFonts w:ascii="Arial" w:hAnsi="Arial" w:cs="Arial"/>
                <w:sz w:val="22"/>
                <w:szCs w:val="22"/>
              </w:rPr>
              <w:t>0</w:t>
            </w:r>
            <w:r w:rsidRPr="007E3FF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E3FF3" w14:paraId="1D00C7A5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722A9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Narzędzia Chirurgiczne - 1 komplet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9A92D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52FBFFE2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8946775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1ABA0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831F4D7" w14:textId="6CFC2E2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202CC6">
              <w:rPr>
                <w:rFonts w:ascii="Arial" w:hAnsi="Arial" w:cs="Arial"/>
                <w:sz w:val="22"/>
                <w:szCs w:val="22"/>
              </w:rPr>
              <w:t>0</w:t>
            </w:r>
            <w:r w:rsidRPr="007E3FF3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6F8A9C2B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60313" w14:textId="7699F340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02CC6">
              <w:rPr>
                <w:rFonts w:ascii="Arial" w:hAnsi="Arial" w:cs="Arial"/>
                <w:sz w:val="22"/>
                <w:szCs w:val="22"/>
              </w:rPr>
              <w:t>60</w:t>
            </w:r>
            <w:r w:rsidRPr="007E3FF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E3FF3" w14:paraId="2AE94924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D351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Narzędzia Chirurgiczne  dla Bloku Operacyjnego Ginekologii- 1 komplet.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A41D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Meden-Inmed Sp.  z o.o.</w:t>
            </w:r>
          </w:p>
          <w:p w14:paraId="580ED6A2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Wenedów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4C4CE67C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75-847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2F086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6421779" w14:textId="4ABAE618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202CC6">
              <w:rPr>
                <w:rFonts w:ascii="Arial" w:hAnsi="Arial" w:cs="Arial"/>
                <w:sz w:val="22"/>
                <w:szCs w:val="22"/>
              </w:rPr>
              <w:t>0</w:t>
            </w:r>
            <w:r w:rsidRPr="007E3FF3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108B7226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D294" w14:textId="146561EF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02CC6">
              <w:rPr>
                <w:rFonts w:ascii="Arial" w:hAnsi="Arial" w:cs="Arial"/>
                <w:sz w:val="22"/>
                <w:szCs w:val="22"/>
              </w:rPr>
              <w:t>60</w:t>
            </w:r>
            <w:r w:rsidRPr="007E3FF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E3FF3" w14:paraId="62299AB7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A798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lastRenderedPageBreak/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Aparat do znieczulenia - 2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550EF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FAMED Żywiec Spółka z ograniczoną odpowiedzialnością</w:t>
            </w:r>
          </w:p>
          <w:p w14:paraId="068E84B8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Fabryczna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24863A8C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0CD13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4481EEF" w14:textId="5AE0164F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A5DB8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202CC6" w:rsidRPr="000A5DB8">
              <w:rPr>
                <w:rFonts w:ascii="Arial" w:hAnsi="Arial" w:cs="Arial"/>
                <w:sz w:val="22"/>
                <w:szCs w:val="22"/>
              </w:rPr>
              <w:t>0</w:t>
            </w:r>
            <w:r w:rsidRPr="000A5DB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5DD75FCF" w14:textId="49C8DA25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A5DB8">
              <w:rPr>
                <w:rFonts w:ascii="Arial" w:hAnsi="Arial" w:cs="Arial"/>
                <w:sz w:val="22"/>
                <w:szCs w:val="22"/>
              </w:rPr>
              <w:t xml:space="preserve">3 - Parametry techniczne </w:t>
            </w:r>
            <w:r w:rsidR="00202CC6" w:rsidRPr="000A5DB8">
              <w:rPr>
                <w:rFonts w:ascii="Arial" w:hAnsi="Arial" w:cs="Arial"/>
                <w:sz w:val="22"/>
                <w:szCs w:val="22"/>
              </w:rPr>
              <w:t>–</w:t>
            </w:r>
            <w:r w:rsidRPr="000A5D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02CC6" w:rsidRPr="000A5DB8">
              <w:rPr>
                <w:rFonts w:ascii="Arial" w:hAnsi="Arial" w:cs="Arial"/>
                <w:sz w:val="22"/>
                <w:szCs w:val="22"/>
              </w:rPr>
              <w:t>8.40</w:t>
            </w:r>
          </w:p>
          <w:p w14:paraId="2A836FC0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4 -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2F3A4" w14:textId="6BAE79ED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02CC6">
              <w:rPr>
                <w:rFonts w:ascii="Arial" w:hAnsi="Arial" w:cs="Arial"/>
                <w:sz w:val="22"/>
                <w:szCs w:val="22"/>
              </w:rPr>
              <w:t>68</w:t>
            </w:r>
            <w:r w:rsidRPr="007E3FF3">
              <w:rPr>
                <w:rFonts w:ascii="Arial" w:hAnsi="Arial" w:cs="Arial"/>
                <w:sz w:val="22"/>
                <w:szCs w:val="22"/>
              </w:rPr>
              <w:t>,</w:t>
            </w:r>
            <w:r w:rsidR="00202CC6">
              <w:rPr>
                <w:rFonts w:ascii="Arial" w:hAnsi="Arial" w:cs="Arial"/>
                <w:sz w:val="22"/>
                <w:szCs w:val="22"/>
              </w:rPr>
              <w:t>4</w:t>
            </w:r>
            <w:r w:rsidRPr="007E3FF3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7E3FF3" w14:paraId="316ACE5E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14AE6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Duodenoskop - 1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35364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22E2E44B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55CD73A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9BEF0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1DEC232" w14:textId="1C312F73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202CC6">
              <w:rPr>
                <w:rFonts w:ascii="Arial" w:hAnsi="Arial" w:cs="Arial"/>
                <w:sz w:val="22"/>
                <w:szCs w:val="22"/>
              </w:rPr>
              <w:t>0</w:t>
            </w:r>
            <w:r w:rsidRPr="007E3FF3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19CCDD2C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8EC4" w14:textId="7308A272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02CC6">
              <w:rPr>
                <w:rFonts w:ascii="Arial" w:hAnsi="Arial" w:cs="Arial"/>
                <w:sz w:val="22"/>
                <w:szCs w:val="22"/>
              </w:rPr>
              <w:t>60</w:t>
            </w:r>
            <w:r w:rsidRPr="007E3FF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E3FF3" w14:paraId="1832C4C6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BCBD4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Narzędzia operacyjne - szt 1 (część 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7827E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IMS INNOVATIVE MEDICAL SOLUTIONS Spółka z ograniczoną odpowiedzialnością</w:t>
            </w:r>
          </w:p>
          <w:p w14:paraId="4B660CFD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Piękna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55/1</w:t>
            </w:r>
          </w:p>
          <w:p w14:paraId="250D315C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60-589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B5C09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8766EEE" w14:textId="480BA982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202CC6">
              <w:rPr>
                <w:rFonts w:ascii="Arial" w:hAnsi="Arial" w:cs="Arial"/>
                <w:sz w:val="22"/>
                <w:szCs w:val="22"/>
              </w:rPr>
              <w:t>30</w:t>
            </w:r>
            <w:r w:rsidRPr="007E3FF3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028A7A01" w14:textId="032259C2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3 - Termin dostawy - </w:t>
            </w:r>
            <w:r w:rsidR="00202CC6">
              <w:rPr>
                <w:rFonts w:ascii="Arial" w:hAnsi="Arial" w:cs="Arial"/>
                <w:sz w:val="22"/>
                <w:szCs w:val="22"/>
              </w:rPr>
              <w:t>1</w:t>
            </w:r>
            <w:r w:rsidRPr="007E3FF3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72E2A" w14:textId="4B6E3296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02CC6">
              <w:rPr>
                <w:rFonts w:ascii="Arial" w:hAnsi="Arial" w:cs="Arial"/>
                <w:sz w:val="22"/>
                <w:szCs w:val="22"/>
              </w:rPr>
              <w:t>100</w:t>
            </w:r>
            <w:r w:rsidRPr="007E3FF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E3FF3" w14:paraId="36F8795C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9D4B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Narzędzia operacyjne - szt 1 (część 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63D61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Advance Europe Sp. z o.o. Biuro Techniczno-Handlowe</w:t>
            </w:r>
          </w:p>
          <w:p w14:paraId="338DAB40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Fasolowa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31A</w:t>
            </w:r>
          </w:p>
          <w:p w14:paraId="5CEF7736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02-482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3EF6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C25563C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5F6A00BB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AE3F9" w14:textId="77777777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7E3FF3" w14:paraId="03ED6AB7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49736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Narzędzia operacyjne - szt 1 (część 2)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9E149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Karl Storz Polska Sp. z o.o.</w:t>
            </w:r>
          </w:p>
          <w:p w14:paraId="4C84924C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Hołubcowa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123</w:t>
            </w:r>
          </w:p>
          <w:p w14:paraId="14ED5337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E2424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0DD7E01" w14:textId="0EC1D26C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202CC6">
              <w:rPr>
                <w:rFonts w:ascii="Arial" w:hAnsi="Arial" w:cs="Arial"/>
                <w:sz w:val="22"/>
                <w:szCs w:val="22"/>
              </w:rPr>
              <w:t>0</w:t>
            </w:r>
            <w:r w:rsidRPr="007E3FF3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6C37A8D4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4BD42" w14:textId="57AB5DDD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02CC6">
              <w:rPr>
                <w:rFonts w:ascii="Arial" w:hAnsi="Arial" w:cs="Arial"/>
                <w:sz w:val="22"/>
                <w:szCs w:val="22"/>
              </w:rPr>
              <w:t>60</w:t>
            </w:r>
            <w:r w:rsidRPr="007E3FF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E3FF3" w14:paraId="55BC9356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3AADF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Narzędzia operacyjne - szt 1 (część 3)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F1649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Ronest Spółka Cywilna Jerzy Nędzewicz, Tomasz Stawarz, Jakub Stawarz</w:t>
            </w:r>
          </w:p>
          <w:p w14:paraId="17E6D03B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Krakowska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23</w:t>
            </w:r>
          </w:p>
          <w:p w14:paraId="0CCF1585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61-893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937A0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857EAAF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0FD33BA1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5339" w14:textId="77777777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7E3FF3" w14:paraId="66CB21C6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D3E15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Narzędzia operacyjne - szt 1 (część 3)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7E6C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Advance Europe Sp. z o.o. Biuro Techniczno-Handlowe</w:t>
            </w:r>
          </w:p>
          <w:p w14:paraId="3B45EA6C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Fasolowa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31A</w:t>
            </w:r>
          </w:p>
          <w:p w14:paraId="043F0E60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02-482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723E3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CC878FB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41D613E5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61973" w14:textId="77777777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7E3FF3" w14:paraId="10E2C8DD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9055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Stół operacyjny - 2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CD9D5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Medicom Sp. z o.o.</w:t>
            </w:r>
          </w:p>
          <w:p w14:paraId="147D88C3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M. Skłodowskiej 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2EF46626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F9A51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8CFFF74" w14:textId="77777777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</w:t>
            </w:r>
            <w:r w:rsidRPr="000A5DB8">
              <w:rPr>
                <w:rFonts w:ascii="Arial" w:hAnsi="Arial" w:cs="Arial"/>
                <w:sz w:val="22"/>
                <w:szCs w:val="22"/>
              </w:rPr>
              <w:t>- Okres gwarancji - 0.00</w:t>
            </w:r>
          </w:p>
          <w:p w14:paraId="7E87B983" w14:textId="39C4087B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A5DB8">
              <w:rPr>
                <w:rFonts w:ascii="Arial" w:hAnsi="Arial" w:cs="Arial"/>
                <w:sz w:val="22"/>
                <w:szCs w:val="22"/>
              </w:rPr>
              <w:t xml:space="preserve">3 - Parametry techniczne - </w:t>
            </w:r>
            <w:r w:rsidR="00D90D99" w:rsidRPr="000A5DB8">
              <w:rPr>
                <w:rFonts w:ascii="Arial" w:hAnsi="Arial" w:cs="Arial"/>
                <w:sz w:val="22"/>
                <w:szCs w:val="22"/>
              </w:rPr>
              <w:t>16</w:t>
            </w:r>
            <w:r w:rsidRPr="000A5DB8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37E4D585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4 -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01DC4" w14:textId="76E4DF0B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90D99">
              <w:rPr>
                <w:rFonts w:ascii="Arial" w:hAnsi="Arial" w:cs="Arial"/>
                <w:sz w:val="22"/>
                <w:szCs w:val="22"/>
              </w:rPr>
              <w:t>76</w:t>
            </w:r>
            <w:r w:rsidRPr="007E3FF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E3FF3" w14:paraId="22031C21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085E6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Zestaw do artroskopii - 1 szt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DAA90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Arthrex Polska Sp. z o.o.</w:t>
            </w:r>
          </w:p>
          <w:p w14:paraId="71652044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ul. Karczunkowska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42</w:t>
            </w:r>
          </w:p>
          <w:p w14:paraId="4F93B542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02-871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D75D2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3BDF91D" w14:textId="6B93265D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</w:t>
            </w:r>
            <w:r w:rsidRPr="000A5DB8">
              <w:rPr>
                <w:rFonts w:ascii="Arial" w:hAnsi="Arial" w:cs="Arial"/>
                <w:sz w:val="22"/>
                <w:szCs w:val="22"/>
              </w:rPr>
              <w:t xml:space="preserve">Okres gwarancji </w:t>
            </w:r>
            <w:r w:rsidR="00202CC6" w:rsidRPr="000A5DB8">
              <w:rPr>
                <w:rFonts w:ascii="Arial" w:hAnsi="Arial" w:cs="Arial"/>
                <w:sz w:val="22"/>
                <w:szCs w:val="22"/>
              </w:rPr>
              <w:t>–</w:t>
            </w:r>
            <w:r w:rsidRPr="000A5D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02CC6" w:rsidRPr="000A5DB8">
              <w:rPr>
                <w:rFonts w:ascii="Arial" w:hAnsi="Arial" w:cs="Arial"/>
                <w:sz w:val="22"/>
                <w:szCs w:val="22"/>
              </w:rPr>
              <w:t>7,50</w:t>
            </w:r>
          </w:p>
          <w:p w14:paraId="0A0AC93F" w14:textId="08E5850C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A5DB8">
              <w:rPr>
                <w:rFonts w:ascii="Arial" w:hAnsi="Arial" w:cs="Arial"/>
                <w:sz w:val="22"/>
                <w:szCs w:val="22"/>
              </w:rPr>
              <w:t xml:space="preserve">3 - Parametry techniczne - </w:t>
            </w:r>
            <w:r w:rsidR="00226D91" w:rsidRPr="000A5DB8">
              <w:rPr>
                <w:rFonts w:ascii="Arial" w:hAnsi="Arial" w:cs="Arial"/>
                <w:sz w:val="22"/>
                <w:szCs w:val="22"/>
              </w:rPr>
              <w:t>2</w:t>
            </w:r>
            <w:r w:rsidRPr="000A5DB8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5AD72517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4 -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CDD5" w14:textId="2D61C08D" w:rsidR="007E3FF3" w:rsidRPr="007D7932" w:rsidRDefault="00226D91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87,50</w:t>
            </w:r>
          </w:p>
        </w:tc>
      </w:tr>
      <w:tr w:rsidR="007E3FF3" w14:paraId="45843037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AD6DB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Kardiomonitor - 5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18A97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CIRRO Sp. z o.o.</w:t>
            </w:r>
          </w:p>
          <w:p w14:paraId="145EA697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Elewatorska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0E299958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15-620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7811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6C71FBC" w14:textId="135360A2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</w:t>
            </w:r>
            <w:r w:rsidRPr="000A5DB8">
              <w:rPr>
                <w:rFonts w:ascii="Arial" w:hAnsi="Arial" w:cs="Arial"/>
                <w:sz w:val="22"/>
                <w:szCs w:val="22"/>
              </w:rPr>
              <w:t xml:space="preserve">Okres gwarancji </w:t>
            </w:r>
            <w:r w:rsidR="00226D91" w:rsidRPr="000A5DB8">
              <w:rPr>
                <w:rFonts w:ascii="Arial" w:hAnsi="Arial" w:cs="Arial"/>
                <w:sz w:val="22"/>
                <w:szCs w:val="22"/>
              </w:rPr>
              <w:t>–</w:t>
            </w:r>
            <w:r w:rsidRPr="000A5D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26D91" w:rsidRPr="000A5DB8">
              <w:rPr>
                <w:rFonts w:ascii="Arial" w:hAnsi="Arial" w:cs="Arial"/>
                <w:sz w:val="22"/>
                <w:szCs w:val="22"/>
              </w:rPr>
              <w:t>7,50</w:t>
            </w:r>
          </w:p>
          <w:p w14:paraId="60193700" w14:textId="2C299DE0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A5DB8">
              <w:rPr>
                <w:rFonts w:ascii="Arial" w:hAnsi="Arial" w:cs="Arial"/>
                <w:sz w:val="22"/>
                <w:szCs w:val="22"/>
              </w:rPr>
              <w:t xml:space="preserve">3 - </w:t>
            </w:r>
            <w:r w:rsidR="00D90D99" w:rsidRPr="000A5DB8">
              <w:rPr>
                <w:rFonts w:ascii="Arial" w:hAnsi="Arial" w:cs="Arial"/>
                <w:sz w:val="22"/>
                <w:szCs w:val="22"/>
              </w:rPr>
              <w:t>Parametry</w:t>
            </w:r>
            <w:r w:rsidRPr="000A5DB8">
              <w:rPr>
                <w:rFonts w:ascii="Arial" w:hAnsi="Arial" w:cs="Arial"/>
                <w:sz w:val="22"/>
                <w:szCs w:val="22"/>
              </w:rPr>
              <w:t xml:space="preserve"> techniczne -</w:t>
            </w:r>
            <w:r w:rsidRPr="00E510F8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="00226D91" w:rsidRPr="000A5DB8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0A5DB8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425FF4AF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4 -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AB6D0" w14:textId="38C58AEF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lastRenderedPageBreak/>
              <w:t xml:space="preserve">  </w:t>
            </w:r>
            <w:r w:rsidR="00226D91">
              <w:rPr>
                <w:rFonts w:ascii="Arial" w:hAnsi="Arial" w:cs="Arial"/>
                <w:sz w:val="22"/>
                <w:szCs w:val="22"/>
              </w:rPr>
              <w:t>87,50</w:t>
            </w:r>
          </w:p>
        </w:tc>
      </w:tr>
      <w:tr w:rsidR="007E3FF3" w14:paraId="3E4C55E8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A821F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Narzędzia do laparoskopii - 1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EDECB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Karl Storz Polska Sp. z o.o.</w:t>
            </w:r>
          </w:p>
          <w:p w14:paraId="7FD5CB36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Hołubcowa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123</w:t>
            </w:r>
          </w:p>
          <w:p w14:paraId="47E1E308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F9308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9486DAE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0AA4628A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EFB2" w14:textId="77777777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7E3FF3" w14:paraId="6E380140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881BF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Myjnia do butów- 1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63568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SMS spółka z ograniczoną odpowiedzialnością</w:t>
            </w:r>
          </w:p>
          <w:p w14:paraId="669BB963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Norberta Adamowicza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7F23E64D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05-530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Góra Kalwaria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701EC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2218E95" w14:textId="6273BCF2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Okres gwarancji - </w:t>
            </w:r>
            <w:r w:rsidR="00226D91">
              <w:rPr>
                <w:rFonts w:ascii="Arial" w:hAnsi="Arial" w:cs="Arial"/>
                <w:sz w:val="22"/>
                <w:szCs w:val="22"/>
              </w:rPr>
              <w:t>15</w:t>
            </w:r>
            <w:r w:rsidRPr="007E3FF3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5C67A76B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EA40B" w14:textId="66BD2E52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26D91">
              <w:rPr>
                <w:rFonts w:ascii="Arial" w:hAnsi="Arial" w:cs="Arial"/>
                <w:sz w:val="22"/>
                <w:szCs w:val="22"/>
              </w:rPr>
              <w:t>75</w:t>
            </w:r>
            <w:r w:rsidRPr="007E3FF3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</w:tr>
      <w:tr w:rsidR="007E3FF3" w14:paraId="530DD1AA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EA7C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Zestaw resektoskopowy bipolarny - 1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48929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Karl Storz Polska Sp. z o.o.</w:t>
            </w:r>
          </w:p>
          <w:p w14:paraId="7C3EDC4F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Hołubcowa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123</w:t>
            </w:r>
          </w:p>
          <w:p w14:paraId="1296AAA1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C9391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855FA8B" w14:textId="77777777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2 - </w:t>
            </w:r>
            <w:r w:rsidRPr="000A5DB8">
              <w:rPr>
                <w:rFonts w:ascii="Arial" w:hAnsi="Arial" w:cs="Arial"/>
                <w:sz w:val="22"/>
                <w:szCs w:val="22"/>
              </w:rPr>
              <w:t>Okres gwarancji - 0.00</w:t>
            </w:r>
          </w:p>
          <w:p w14:paraId="35796A4F" w14:textId="02A6FB80" w:rsidR="007E3FF3" w:rsidRPr="000A5DB8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0A5DB8">
              <w:rPr>
                <w:rFonts w:ascii="Arial" w:hAnsi="Arial" w:cs="Arial"/>
                <w:sz w:val="22"/>
                <w:szCs w:val="22"/>
              </w:rPr>
              <w:t xml:space="preserve">3 - Parametry techniczne - </w:t>
            </w:r>
            <w:r w:rsidR="00226D91" w:rsidRPr="000A5DB8">
              <w:rPr>
                <w:rFonts w:ascii="Arial" w:hAnsi="Arial" w:cs="Arial"/>
                <w:sz w:val="22"/>
                <w:szCs w:val="22"/>
              </w:rPr>
              <w:t>2</w:t>
            </w:r>
            <w:r w:rsidRPr="000A5DB8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DF01AF0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4 -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6328B" w14:textId="51F33FDE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26D91">
              <w:rPr>
                <w:rFonts w:ascii="Arial" w:hAnsi="Arial" w:cs="Arial"/>
                <w:sz w:val="22"/>
                <w:szCs w:val="22"/>
              </w:rPr>
              <w:t>8</w:t>
            </w:r>
            <w:r w:rsidRPr="007E3FF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E3FF3" w14:paraId="3FA9EF4C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586C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Wózek do przewożenia chorych dzieci-  3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A1622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Formed Sp. z o.o., Sp.k.</w:t>
            </w:r>
          </w:p>
          <w:p w14:paraId="77CFC33B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Leśnianka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97</w:t>
            </w:r>
          </w:p>
          <w:p w14:paraId="7881A711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221A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A6FFAB7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24F20BF5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88CC" w14:textId="77777777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7E3FF3" w14:paraId="5D20244F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E13BE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Wózek do przewożenia chorych dla dorosłych -  6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857C2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Formed Sp. z o.o., Sp.k.</w:t>
            </w:r>
          </w:p>
          <w:p w14:paraId="0B2B9182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Leśnianka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97</w:t>
            </w:r>
          </w:p>
          <w:p w14:paraId="2179EE83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D99A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40BC3C3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7261C902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4245" w14:textId="77777777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7E3FF3" w14:paraId="1AB6BE20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DE356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Wózek do przewożenia chorych dla dorosłych -  6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71EA7" w14:textId="5E0B9388" w:rsidR="007E3FF3" w:rsidRPr="007D7932" w:rsidRDefault="0020525D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  <w:r w:rsidR="007E3FF3"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edeqon GmbH</w:t>
            </w:r>
          </w:p>
          <w:p w14:paraId="644FC049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Bergstrasse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42/5/3</w:t>
            </w:r>
          </w:p>
          <w:p w14:paraId="6290A5A1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2102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Hagenbrunn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0E04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239AB4F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396DD934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821F" w14:textId="77777777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7E3FF3" w14:paraId="2B62AA3A" w14:textId="77777777" w:rsidTr="00CD58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88373" w14:textId="77777777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3FF3">
              <w:rPr>
                <w:rFonts w:ascii="Arial" w:hAnsi="Arial" w:cs="Arial"/>
                <w:sz w:val="22"/>
                <w:szCs w:val="22"/>
              </w:rPr>
              <w:t>System neuromonitoringu śródoperacyjnego do zabiegów chirurgii tarczycy - 1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CAF7" w14:textId="77777777" w:rsidR="007E3FF3" w:rsidRPr="007D7932" w:rsidRDefault="007E3FF3" w:rsidP="00CD58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3FF3">
              <w:rPr>
                <w:rFonts w:ascii="Arial" w:hAnsi="Arial" w:cs="Arial"/>
                <w:b/>
                <w:bCs/>
                <w:sz w:val="22"/>
                <w:szCs w:val="22"/>
              </w:rPr>
              <w:t>Inomed Polska Sp. z o.o.</w:t>
            </w:r>
          </w:p>
          <w:p w14:paraId="41C226B2" w14:textId="77777777" w:rsidR="007E3FF3" w:rsidRPr="007D7932" w:rsidRDefault="007E3FF3" w:rsidP="00CD58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Bursztynowa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4/D1</w:t>
            </w:r>
          </w:p>
          <w:p w14:paraId="505340A5" w14:textId="77777777" w:rsidR="007E3FF3" w:rsidRPr="007D7932" w:rsidRDefault="007E3FF3" w:rsidP="00CD58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83-021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3FF3">
              <w:rPr>
                <w:rFonts w:ascii="Arial" w:hAnsi="Arial" w:cs="Arial"/>
                <w:sz w:val="22"/>
                <w:szCs w:val="22"/>
              </w:rPr>
              <w:t>Rokitnica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ECCF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7008622" w14:textId="77777777" w:rsidR="007E3FF3" w:rsidRPr="007E3FF3" w:rsidRDefault="007E3FF3" w:rsidP="00CD58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4A26A463" w14:textId="7BE5F665" w:rsidR="007E3FF3" w:rsidRPr="007D7932" w:rsidRDefault="007E3FF3" w:rsidP="00CD58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3 - Termin dostawy - </w:t>
            </w:r>
            <w:r w:rsidR="00226D91">
              <w:rPr>
                <w:rFonts w:ascii="Arial" w:hAnsi="Arial" w:cs="Arial"/>
                <w:sz w:val="22"/>
                <w:szCs w:val="22"/>
              </w:rPr>
              <w:t>1</w:t>
            </w:r>
            <w:r w:rsidRPr="007E3FF3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D423B" w14:textId="3912C95A" w:rsidR="007E3FF3" w:rsidRPr="007D7932" w:rsidRDefault="007E3FF3" w:rsidP="00CD58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3FF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226D91">
              <w:rPr>
                <w:rFonts w:ascii="Arial" w:hAnsi="Arial" w:cs="Arial"/>
                <w:sz w:val="22"/>
                <w:szCs w:val="22"/>
              </w:rPr>
              <w:t>7</w:t>
            </w:r>
            <w:r w:rsidRPr="007E3FF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03292FEB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FB7F6" w14:textId="77777777" w:rsidR="00C917A3" w:rsidRDefault="00C917A3">
      <w:r>
        <w:separator/>
      </w:r>
    </w:p>
  </w:endnote>
  <w:endnote w:type="continuationSeparator" w:id="0">
    <w:p w14:paraId="327A79CE" w14:textId="77777777" w:rsidR="00C917A3" w:rsidRDefault="00C91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E8559" w14:textId="77777777" w:rsidR="007E3FF3" w:rsidRDefault="007E3F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BD48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7B4723F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08F876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9F27F" w14:textId="77777777" w:rsidR="007E3FF3" w:rsidRDefault="007E3F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A5B32" w14:textId="77777777" w:rsidR="00C917A3" w:rsidRDefault="00C917A3">
      <w:r>
        <w:separator/>
      </w:r>
    </w:p>
  </w:footnote>
  <w:footnote w:type="continuationSeparator" w:id="0">
    <w:p w14:paraId="48E18CB8" w14:textId="77777777" w:rsidR="00C917A3" w:rsidRDefault="00C91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DC825" w14:textId="77777777" w:rsidR="007E3FF3" w:rsidRDefault="007E3F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BFBBE" w14:textId="77777777" w:rsidR="007E3FF3" w:rsidRDefault="007E3F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48510" w14:textId="77777777" w:rsidR="007E3FF3" w:rsidRDefault="007E3F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7A3"/>
    <w:rsid w:val="00022322"/>
    <w:rsid w:val="000303D4"/>
    <w:rsid w:val="00042497"/>
    <w:rsid w:val="000A5DB8"/>
    <w:rsid w:val="000C1E6F"/>
    <w:rsid w:val="000E4E56"/>
    <w:rsid w:val="00173A78"/>
    <w:rsid w:val="001A1468"/>
    <w:rsid w:val="001A5582"/>
    <w:rsid w:val="001B7815"/>
    <w:rsid w:val="001D1EEC"/>
    <w:rsid w:val="00202CC6"/>
    <w:rsid w:val="0020525D"/>
    <w:rsid w:val="00211A34"/>
    <w:rsid w:val="00226D91"/>
    <w:rsid w:val="002B1E4F"/>
    <w:rsid w:val="002B6761"/>
    <w:rsid w:val="002D52FB"/>
    <w:rsid w:val="003445A0"/>
    <w:rsid w:val="003A0AFC"/>
    <w:rsid w:val="003D611C"/>
    <w:rsid w:val="00403DF5"/>
    <w:rsid w:val="00431C0B"/>
    <w:rsid w:val="00437CAD"/>
    <w:rsid w:val="00460C44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15EDA"/>
    <w:rsid w:val="00644DCB"/>
    <w:rsid w:val="00645540"/>
    <w:rsid w:val="00657C1E"/>
    <w:rsid w:val="006E3089"/>
    <w:rsid w:val="00712C39"/>
    <w:rsid w:val="00756CDA"/>
    <w:rsid w:val="0078294D"/>
    <w:rsid w:val="007E2ACC"/>
    <w:rsid w:val="007E3FF3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917A3"/>
    <w:rsid w:val="00CA0B33"/>
    <w:rsid w:val="00CA3511"/>
    <w:rsid w:val="00D01E5B"/>
    <w:rsid w:val="00D04203"/>
    <w:rsid w:val="00D168A0"/>
    <w:rsid w:val="00D26ED6"/>
    <w:rsid w:val="00D42C90"/>
    <w:rsid w:val="00D8427E"/>
    <w:rsid w:val="00D90D99"/>
    <w:rsid w:val="00DC6631"/>
    <w:rsid w:val="00E30B2D"/>
    <w:rsid w:val="00E510F8"/>
    <w:rsid w:val="00E62859"/>
    <w:rsid w:val="00E85D70"/>
    <w:rsid w:val="00F223E4"/>
    <w:rsid w:val="00F33C66"/>
    <w:rsid w:val="00F82C4B"/>
    <w:rsid w:val="00F960D7"/>
    <w:rsid w:val="00FB5FF2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80C550"/>
  <w15:chartTrackingRefBased/>
  <w15:docId w15:val="{A4D39FE8-96E5-45A6-B4FA-47E16D62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106</TotalTime>
  <Pages>11</Pages>
  <Words>2681</Words>
  <Characters>13760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10</cp:revision>
  <cp:lastPrinted>1899-12-31T23:00:00Z</cp:lastPrinted>
  <dcterms:created xsi:type="dcterms:W3CDTF">2026-07-14T09:29:00Z</dcterms:created>
  <dcterms:modified xsi:type="dcterms:W3CDTF">2026-07-16T10:06:00Z</dcterms:modified>
</cp:coreProperties>
</file>