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DB2B3" w14:textId="34BA1031" w:rsidR="00FB7F50" w:rsidRPr="002245BE" w:rsidRDefault="007672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72F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72F8">
        <w:rPr>
          <w:sz w:val="22"/>
          <w:szCs w:val="22"/>
        </w:rPr>
        <w:t>2026-07-16</w:t>
      </w:r>
    </w:p>
    <w:p w14:paraId="06ED4FC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6633F6" w14:textId="77777777" w:rsidR="007672F8" w:rsidRPr="007672F8" w:rsidRDefault="007672F8" w:rsidP="00FB7F50">
      <w:pPr>
        <w:spacing w:after="40"/>
        <w:rPr>
          <w:b/>
          <w:bCs/>
          <w:sz w:val="22"/>
          <w:szCs w:val="22"/>
        </w:rPr>
      </w:pPr>
      <w:r w:rsidRPr="007672F8">
        <w:rPr>
          <w:b/>
          <w:bCs/>
          <w:sz w:val="22"/>
          <w:szCs w:val="22"/>
        </w:rPr>
        <w:t>Akademia Górniczo - Hutnicza</w:t>
      </w:r>
    </w:p>
    <w:p w14:paraId="5A3243F0" w14:textId="77777777" w:rsidR="007672F8" w:rsidRPr="007672F8" w:rsidRDefault="007672F8" w:rsidP="00FB7F50">
      <w:pPr>
        <w:spacing w:after="40"/>
        <w:rPr>
          <w:b/>
          <w:bCs/>
          <w:sz w:val="22"/>
          <w:szCs w:val="22"/>
        </w:rPr>
      </w:pPr>
      <w:r w:rsidRPr="007672F8">
        <w:rPr>
          <w:b/>
          <w:bCs/>
          <w:sz w:val="22"/>
          <w:szCs w:val="22"/>
        </w:rPr>
        <w:t>im. Stanisława Staszica w Krakowie</w:t>
      </w:r>
    </w:p>
    <w:p w14:paraId="5919409B" w14:textId="556546F9" w:rsidR="00FB7F50" w:rsidRPr="002245BE" w:rsidRDefault="007672F8" w:rsidP="00FB7F50">
      <w:pPr>
        <w:spacing w:after="40"/>
        <w:rPr>
          <w:b/>
          <w:bCs/>
          <w:sz w:val="22"/>
          <w:szCs w:val="22"/>
        </w:rPr>
      </w:pPr>
      <w:r w:rsidRPr="007672F8">
        <w:rPr>
          <w:b/>
          <w:bCs/>
          <w:sz w:val="22"/>
          <w:szCs w:val="22"/>
        </w:rPr>
        <w:t>Dział Zamówień Publicznych</w:t>
      </w:r>
    </w:p>
    <w:p w14:paraId="38D05B91" w14:textId="7E25F7B6" w:rsidR="00FB7F50" w:rsidRPr="002245BE" w:rsidRDefault="007672F8" w:rsidP="00FB7F50">
      <w:pPr>
        <w:rPr>
          <w:sz w:val="22"/>
          <w:szCs w:val="22"/>
        </w:rPr>
      </w:pPr>
      <w:r w:rsidRPr="007672F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72F8">
        <w:rPr>
          <w:sz w:val="22"/>
          <w:szCs w:val="22"/>
        </w:rPr>
        <w:t>30</w:t>
      </w:r>
    </w:p>
    <w:p w14:paraId="2C559AAD" w14:textId="4D19953C" w:rsidR="00FB7F50" w:rsidRPr="002245BE" w:rsidRDefault="007672F8" w:rsidP="00FB7F50">
      <w:pPr>
        <w:rPr>
          <w:sz w:val="22"/>
          <w:szCs w:val="22"/>
        </w:rPr>
      </w:pPr>
      <w:r w:rsidRPr="007672F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72F8">
        <w:rPr>
          <w:sz w:val="22"/>
          <w:szCs w:val="22"/>
        </w:rPr>
        <w:t>Kraków</w:t>
      </w:r>
    </w:p>
    <w:p w14:paraId="6B1B9FE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DD1946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672F8" w:rsidRPr="00607F9B" w14:paraId="14D2CB4A" w14:textId="77777777" w:rsidTr="00740CAD">
        <w:trPr>
          <w:trHeight w:val="638"/>
        </w:trPr>
        <w:tc>
          <w:tcPr>
            <w:tcW w:w="959" w:type="dxa"/>
          </w:tcPr>
          <w:p w14:paraId="366C43E3" w14:textId="77777777" w:rsidR="007672F8" w:rsidRPr="00607F9B" w:rsidRDefault="007672F8" w:rsidP="00740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753081" w14:textId="6A1853B8" w:rsidR="007672F8" w:rsidRPr="00607F9B" w:rsidRDefault="007672F8" w:rsidP="00740C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72F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72F8">
              <w:rPr>
                <w:b/>
                <w:bCs/>
                <w:sz w:val="22"/>
                <w:szCs w:val="22"/>
              </w:rPr>
              <w:t>Dostawa maszyny wytrzymałościowej - KC-DE-zp.25.222.2026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05AFE1E" w14:textId="4250B6A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72F8" w14:paraId="46C2870A" w14:textId="77777777" w:rsidTr="00740CA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8DF161D" w14:textId="7779360A" w:rsidR="007672F8" w:rsidRPr="00D26ED6" w:rsidRDefault="007672F8" w:rsidP="00740CA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72F8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01603B3E" w14:textId="1EE17471" w:rsidR="007672F8" w:rsidRPr="009F0E5C" w:rsidRDefault="007672F8" w:rsidP="00740CAD">
            <w:pPr>
              <w:jc w:val="both"/>
              <w:rPr>
                <w:bCs/>
                <w:sz w:val="22"/>
                <w:szCs w:val="22"/>
              </w:rPr>
            </w:pPr>
            <w:r w:rsidRPr="007672F8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72F8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CD71CB" w14:textId="04A01FAB" w:rsidR="007672F8" w:rsidRPr="009F0E5C" w:rsidRDefault="007672F8" w:rsidP="00740CAD">
            <w:pPr>
              <w:jc w:val="both"/>
              <w:rPr>
                <w:bCs/>
                <w:sz w:val="22"/>
                <w:szCs w:val="22"/>
              </w:rPr>
            </w:pPr>
            <w:r w:rsidRPr="007672F8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72F8">
              <w:rPr>
                <w:bCs/>
                <w:sz w:val="22"/>
                <w:szCs w:val="22"/>
              </w:rPr>
              <w:t>Izabelin</w:t>
            </w:r>
          </w:p>
          <w:p w14:paraId="5B936265" w14:textId="77777777" w:rsidR="007672F8" w:rsidRPr="00D26ED6" w:rsidRDefault="007672F8" w:rsidP="00740C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32A657" w14:textId="24C61D2F" w:rsidR="007672F8" w:rsidRDefault="007672F8" w:rsidP="00740CA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672F8">
              <w:rPr>
                <w:sz w:val="22"/>
                <w:szCs w:val="22"/>
              </w:rPr>
              <w:t>Dostawa maszyny wytrzymałościowej - KC-DE-zp.25.222.2026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22435CA" w14:textId="277766E0" w:rsidR="007672F8" w:rsidRPr="00D26ED6" w:rsidRDefault="007672F8" w:rsidP="00740CA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672F8">
              <w:rPr>
                <w:b/>
                <w:sz w:val="22"/>
                <w:szCs w:val="22"/>
              </w:rPr>
              <w:t>397 290.00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2306C95" w14:textId="77777777" w:rsidR="007672F8" w:rsidRDefault="007672F8" w:rsidP="00740CA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E088A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343E51" w:rsidRPr="008567C7" w14:paraId="5BE498CE" w14:textId="77777777" w:rsidTr="00343E51">
        <w:trPr>
          <w:trHeight w:val="510"/>
        </w:trPr>
        <w:tc>
          <w:tcPr>
            <w:tcW w:w="595" w:type="pct"/>
            <w:vAlign w:val="center"/>
          </w:tcPr>
          <w:p w14:paraId="7DE6CBD3" w14:textId="77777777" w:rsidR="00343E51" w:rsidRPr="008567C7" w:rsidRDefault="00343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A264C19" w14:textId="77777777" w:rsidR="00343E51" w:rsidRPr="008567C7" w:rsidRDefault="00343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A422B08" w14:textId="4893A5B0" w:rsidR="00343E51" w:rsidRPr="008567C7" w:rsidRDefault="00343E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779A47A" w14:textId="60E619C0" w:rsidR="00343E51" w:rsidRPr="008567C7" w:rsidRDefault="00343E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4F35BEC6" w14:textId="77777777" w:rsidR="00343E51" w:rsidRPr="008567C7" w:rsidRDefault="00343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43E51" w:rsidRPr="008567C7" w14:paraId="5839A8F5" w14:textId="77777777" w:rsidTr="00343E51">
        <w:tc>
          <w:tcPr>
            <w:tcW w:w="595" w:type="pct"/>
            <w:vAlign w:val="center"/>
          </w:tcPr>
          <w:p w14:paraId="18AD0E0A" w14:textId="094260F5" w:rsidR="00343E51" w:rsidRPr="008567C7" w:rsidRDefault="00343E51" w:rsidP="00740C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2006402" w14:textId="3A52E542" w:rsidR="00343E51" w:rsidRPr="002B6761" w:rsidRDefault="00343E51" w:rsidP="00740C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24097A6B" w14:textId="3B602103" w:rsidR="00343E51" w:rsidRPr="008567C7" w:rsidRDefault="00343E51" w:rsidP="00740CA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AAA1E9C" w14:textId="63DBD2AA" w:rsidR="00343E51" w:rsidRPr="001B7815" w:rsidRDefault="00343E51" w:rsidP="00740C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72F8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952" w:type="pct"/>
            <w:vAlign w:val="center"/>
          </w:tcPr>
          <w:p w14:paraId="0B6501F2" w14:textId="0D450BBC" w:rsidR="00343E51" w:rsidRPr="008567C7" w:rsidRDefault="00343E51" w:rsidP="00740C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D084807" w14:textId="21CE8D7B" w:rsidR="00343E51" w:rsidRPr="008567C7" w:rsidRDefault="00343E51" w:rsidP="00740C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8CDE52" w14:textId="12CBC396" w:rsidR="00343E51" w:rsidRPr="008567C7" w:rsidRDefault="00343E51" w:rsidP="00740C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72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CEBBCB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AB3AF1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A50F3C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4801" w14:textId="77777777" w:rsidR="00AC5851" w:rsidRDefault="00AC5851">
      <w:r>
        <w:separator/>
      </w:r>
    </w:p>
  </w:endnote>
  <w:endnote w:type="continuationSeparator" w:id="0">
    <w:p w14:paraId="40715021" w14:textId="77777777" w:rsidR="00AC5851" w:rsidRDefault="00AC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08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947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F789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5A5BF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C8D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91ED2" w14:textId="77777777" w:rsidR="00AC5851" w:rsidRDefault="00AC5851">
      <w:r>
        <w:separator/>
      </w:r>
    </w:p>
  </w:footnote>
  <w:footnote w:type="continuationSeparator" w:id="0">
    <w:p w14:paraId="122CD42A" w14:textId="77777777" w:rsidR="00AC5851" w:rsidRDefault="00AC5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EEC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1AE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D26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A0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3E5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72F8"/>
    <w:rsid w:val="007E2ACC"/>
    <w:rsid w:val="007E68C5"/>
    <w:rsid w:val="00832144"/>
    <w:rsid w:val="00835A0B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C585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070F9"/>
  <w15:chartTrackingRefBased/>
  <w15:docId w15:val="{D55B4270-977C-4DC9-A755-957645A8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2026-07-16T09:54:00Z</cp:lastPrinted>
  <dcterms:created xsi:type="dcterms:W3CDTF">2026-07-16T09:54:00Z</dcterms:created>
  <dcterms:modified xsi:type="dcterms:W3CDTF">2026-07-16T09:54:00Z</dcterms:modified>
</cp:coreProperties>
</file>