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85544" w14:textId="0ADE5AAD" w:rsidR="008D2AB8" w:rsidRPr="001D4C49" w:rsidRDefault="008D2AB8" w:rsidP="006F6C6C">
      <w:pPr>
        <w:pStyle w:val="Nagwek3"/>
        <w:jc w:val="right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b w:val="0"/>
          <w:sz w:val="18"/>
          <w:szCs w:val="18"/>
        </w:rPr>
        <w:tab/>
      </w:r>
      <w:r w:rsidRPr="001D4C49">
        <w:rPr>
          <w:rFonts w:ascii="Verdana" w:hAnsi="Verdana"/>
          <w:b w:val="0"/>
          <w:sz w:val="18"/>
          <w:szCs w:val="18"/>
        </w:rPr>
        <w:tab/>
      </w:r>
      <w:r w:rsidRPr="001D4C49">
        <w:rPr>
          <w:rFonts w:ascii="Verdana" w:hAnsi="Verdana"/>
          <w:b w:val="0"/>
          <w:sz w:val="18"/>
          <w:szCs w:val="18"/>
        </w:rPr>
        <w:tab/>
      </w:r>
      <w:r w:rsidRPr="001D4C49">
        <w:rPr>
          <w:rFonts w:ascii="Verdana" w:hAnsi="Verdana"/>
          <w:b w:val="0"/>
          <w:sz w:val="18"/>
          <w:szCs w:val="18"/>
        </w:rPr>
        <w:tab/>
      </w:r>
      <w:r w:rsidRPr="001D4C49">
        <w:rPr>
          <w:rFonts w:ascii="Verdana" w:hAnsi="Verdana"/>
          <w:b w:val="0"/>
          <w:sz w:val="18"/>
          <w:szCs w:val="18"/>
        </w:rPr>
        <w:tab/>
      </w:r>
      <w:r w:rsidRPr="001D4C49">
        <w:rPr>
          <w:rFonts w:ascii="Verdana" w:hAnsi="Verdana"/>
          <w:b w:val="0"/>
          <w:sz w:val="18"/>
          <w:szCs w:val="18"/>
        </w:rPr>
        <w:tab/>
      </w:r>
      <w:r w:rsidRPr="001D4C49">
        <w:rPr>
          <w:rFonts w:ascii="Verdana" w:hAnsi="Verdana"/>
          <w:b w:val="0"/>
          <w:sz w:val="18"/>
          <w:szCs w:val="18"/>
        </w:rPr>
        <w:tab/>
      </w:r>
      <w:r w:rsidRPr="001D4C49">
        <w:rPr>
          <w:rFonts w:ascii="Verdana" w:hAnsi="Verdana"/>
          <w:sz w:val="18"/>
          <w:szCs w:val="18"/>
        </w:rPr>
        <w:t xml:space="preserve">Załącznik nr </w:t>
      </w:r>
      <w:r w:rsidR="00012286" w:rsidRPr="001D4C49">
        <w:rPr>
          <w:rFonts w:ascii="Verdana" w:hAnsi="Verdana"/>
          <w:sz w:val="18"/>
          <w:szCs w:val="18"/>
        </w:rPr>
        <w:t>1</w:t>
      </w:r>
    </w:p>
    <w:p w14:paraId="2DC82A87" w14:textId="62A69F2E" w:rsidR="008D2AB8" w:rsidRPr="001D4C49" w:rsidRDefault="008D2AB8" w:rsidP="006F6C6C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>FORMULARZ OFERTY</w:t>
      </w:r>
    </w:p>
    <w:p w14:paraId="4FED75F8" w14:textId="77777777" w:rsidR="00DC7791" w:rsidRPr="001D4C49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WYKONAWCY:……………………………………………………………………………………………………………………….</w:t>
      </w:r>
    </w:p>
    <w:p w14:paraId="63D38FA5" w14:textId="77777777" w:rsidR="00DC7791" w:rsidRPr="001D4C49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………………………………………………………………………………………………………………………….</w:t>
      </w:r>
    </w:p>
    <w:p w14:paraId="463AA401" w14:textId="77777777" w:rsidR="00DC7791" w:rsidRPr="001D4C49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ADRES:……………………………………………………………………………………………………………………………………………….</w:t>
      </w:r>
    </w:p>
    <w:p w14:paraId="52B285E4" w14:textId="77777777" w:rsidR="00DC7791" w:rsidRPr="001D4C49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</w:t>
      </w:r>
    </w:p>
    <w:p w14:paraId="25C75944" w14:textId="77777777" w:rsidR="00DC7791" w:rsidRPr="001D4C49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TEL.……………………………………………………………………………………………………………………………………………………..</w:t>
      </w:r>
    </w:p>
    <w:p w14:paraId="6BB84C95" w14:textId="77777777" w:rsidR="00DC7791" w:rsidRPr="001D4C49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FAX ……………………………………………………………………………………………………………………………………………………..</w:t>
      </w:r>
    </w:p>
    <w:p w14:paraId="185EE9E4" w14:textId="77777777" w:rsidR="00DC7791" w:rsidRPr="001D4C49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E-MAIL…………………………………………………………………………………………………………………………………………………</w:t>
      </w:r>
    </w:p>
    <w:p w14:paraId="0C3F89C0" w14:textId="77777777" w:rsidR="00DC7791" w:rsidRPr="001D4C49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NIP…………………………………. REGON:………………………………………………...............................................</w:t>
      </w:r>
    </w:p>
    <w:p w14:paraId="7C944DE2" w14:textId="77777777" w:rsidR="00DC7791" w:rsidRPr="001D4C49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6DA1CBB4" w14:textId="77777777" w:rsidR="008D2AB8" w:rsidRPr="001D4C49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1D4C49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1D4C49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1D4C49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>Dział Zamówień Publicznych</w:t>
      </w:r>
      <w:r w:rsidR="008D2AB8" w:rsidRPr="001D4C49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1D4C49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>Al. Mickiewicza</w:t>
      </w:r>
      <w:r w:rsidR="008D2AB8" w:rsidRPr="001D4C49">
        <w:rPr>
          <w:rFonts w:ascii="Verdana" w:hAnsi="Verdana"/>
          <w:b/>
          <w:sz w:val="18"/>
          <w:szCs w:val="18"/>
        </w:rPr>
        <w:t xml:space="preserve"> </w:t>
      </w:r>
      <w:r w:rsidRPr="001D4C49">
        <w:rPr>
          <w:rFonts w:ascii="Verdana" w:hAnsi="Verdana"/>
          <w:b/>
          <w:sz w:val="18"/>
          <w:szCs w:val="18"/>
        </w:rPr>
        <w:t>30</w:t>
      </w:r>
      <w:r w:rsidR="008D2AB8" w:rsidRPr="001D4C49">
        <w:rPr>
          <w:rFonts w:ascii="Verdana" w:hAnsi="Verdana"/>
          <w:b/>
          <w:sz w:val="18"/>
          <w:szCs w:val="18"/>
        </w:rPr>
        <w:t xml:space="preserve"> </w:t>
      </w:r>
    </w:p>
    <w:p w14:paraId="366AB30B" w14:textId="77777777" w:rsidR="008D2AB8" w:rsidRPr="001D4C49" w:rsidRDefault="00D14AA4" w:rsidP="008D2AB8">
      <w:pPr>
        <w:rPr>
          <w:rFonts w:ascii="Verdana" w:hAnsi="Verdana"/>
          <w:b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>30-059</w:t>
      </w:r>
      <w:r w:rsidR="008D2AB8" w:rsidRPr="001D4C49">
        <w:rPr>
          <w:rFonts w:ascii="Verdana" w:hAnsi="Verdana"/>
          <w:b/>
          <w:sz w:val="18"/>
          <w:szCs w:val="18"/>
        </w:rPr>
        <w:t xml:space="preserve"> </w:t>
      </w:r>
      <w:r w:rsidRPr="001D4C49">
        <w:rPr>
          <w:rFonts w:ascii="Verdana" w:hAnsi="Verdana"/>
          <w:b/>
          <w:sz w:val="18"/>
          <w:szCs w:val="18"/>
        </w:rPr>
        <w:t>Kraków</w:t>
      </w:r>
      <w:r w:rsidR="008D2AB8" w:rsidRPr="001D4C49">
        <w:rPr>
          <w:rFonts w:ascii="Verdana" w:hAnsi="Verdana"/>
          <w:b/>
          <w:sz w:val="18"/>
          <w:szCs w:val="18"/>
        </w:rPr>
        <w:t xml:space="preserve">,  </w:t>
      </w:r>
    </w:p>
    <w:p w14:paraId="36637F1E" w14:textId="77777777" w:rsidR="008D2AB8" w:rsidRPr="001D4C49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22107EBD" w14:textId="1395D8DA" w:rsidR="008D2AB8" w:rsidRPr="001D4C49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46383C" w:rsidRPr="001D4C49">
        <w:rPr>
          <w:rFonts w:ascii="Verdana" w:hAnsi="Verdana"/>
          <w:b/>
          <w:sz w:val="18"/>
          <w:szCs w:val="18"/>
        </w:rPr>
        <w:t xml:space="preserve">dostawa spektrofotometru dla </w:t>
      </w:r>
      <w:proofErr w:type="spellStart"/>
      <w:r w:rsidR="0046383C" w:rsidRPr="001D4C49">
        <w:rPr>
          <w:rFonts w:ascii="Verdana" w:hAnsi="Verdana"/>
          <w:b/>
          <w:sz w:val="18"/>
          <w:szCs w:val="18"/>
        </w:rPr>
        <w:t>WEiP</w:t>
      </w:r>
      <w:proofErr w:type="spellEnd"/>
      <w:r w:rsidR="0046383C" w:rsidRPr="001D4C49">
        <w:rPr>
          <w:rFonts w:ascii="Verdana" w:hAnsi="Verdana"/>
          <w:b/>
          <w:sz w:val="18"/>
          <w:szCs w:val="18"/>
        </w:rPr>
        <w:t xml:space="preserve"> - KC-DE-zp.25.3</w:t>
      </w:r>
      <w:r w:rsidR="005A417D" w:rsidRPr="001D4C49">
        <w:rPr>
          <w:rFonts w:ascii="Verdana" w:hAnsi="Verdana"/>
          <w:b/>
          <w:sz w:val="18"/>
          <w:szCs w:val="18"/>
        </w:rPr>
        <w:t>3</w:t>
      </w:r>
      <w:r w:rsidR="0046383C" w:rsidRPr="001D4C49">
        <w:rPr>
          <w:rFonts w:ascii="Verdana" w:hAnsi="Verdana"/>
          <w:b/>
          <w:sz w:val="18"/>
          <w:szCs w:val="18"/>
        </w:rPr>
        <w:t>4.2026</w:t>
      </w:r>
      <w:r w:rsidRPr="001D4C49">
        <w:rPr>
          <w:rFonts w:ascii="Verdana" w:hAnsi="Verdana"/>
          <w:b/>
          <w:sz w:val="18"/>
          <w:szCs w:val="18"/>
        </w:rPr>
        <w:t>,</w:t>
      </w:r>
      <w:r w:rsidR="00664ED7" w:rsidRPr="001D4C49">
        <w:rPr>
          <w:rFonts w:ascii="Verdana" w:hAnsi="Verdana"/>
          <w:b/>
          <w:sz w:val="18"/>
          <w:szCs w:val="18"/>
        </w:rPr>
        <w:t xml:space="preserve"> </w:t>
      </w:r>
      <w:r w:rsidRPr="001D4C49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6DDACE28" w14:textId="77777777" w:rsidR="008D2AB8" w:rsidRPr="001D4C49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6F109CC7" w14:textId="2879BC11" w:rsidR="00B35BA8" w:rsidRPr="001D4C49" w:rsidRDefault="00B35BA8" w:rsidP="00B35BA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>Cena netto za całość zamówienia</w:t>
      </w:r>
      <w:r w:rsidR="00F95706" w:rsidRPr="001D4C49">
        <w:rPr>
          <w:rFonts w:ascii="Verdana" w:hAnsi="Verdana"/>
          <w:b/>
          <w:sz w:val="18"/>
          <w:szCs w:val="18"/>
        </w:rPr>
        <w:t xml:space="preserve">: </w:t>
      </w:r>
      <w:r w:rsidRPr="001D4C49">
        <w:rPr>
          <w:rFonts w:ascii="Verdana" w:hAnsi="Verdana"/>
          <w:b/>
          <w:sz w:val="18"/>
          <w:szCs w:val="18"/>
        </w:rPr>
        <w:t>.................... PLN</w:t>
      </w:r>
    </w:p>
    <w:p w14:paraId="6B5B6910" w14:textId="77777777" w:rsidR="00B35BA8" w:rsidRPr="001D4C49" w:rsidRDefault="00B35BA8" w:rsidP="00B35BA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2CDA84DF" w14:textId="7D8D9813" w:rsidR="00B35BA8" w:rsidRPr="001D4C49" w:rsidRDefault="00B35BA8" w:rsidP="00B35BA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>Cena brutto za całość zamówienia: .................. PLN</w:t>
      </w:r>
    </w:p>
    <w:p w14:paraId="562834CE" w14:textId="77777777" w:rsidR="00B35BA8" w:rsidRPr="001D4C49" w:rsidRDefault="00B35BA8" w:rsidP="00B35BA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5F7E9BD9" w14:textId="77777777" w:rsidR="00B35BA8" w:rsidRPr="001D4C49" w:rsidRDefault="00B35BA8" w:rsidP="00B35BA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Słownie brutto: ....................................................................................................................</w:t>
      </w:r>
    </w:p>
    <w:p w14:paraId="172DCBF2" w14:textId="77777777" w:rsidR="00B35BA8" w:rsidRPr="001D4C49" w:rsidRDefault="00B35BA8" w:rsidP="00B35BA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52F5BCE8" w14:textId="77777777" w:rsidR="00B35BA8" w:rsidRPr="001D4C49" w:rsidRDefault="00B35BA8" w:rsidP="00B35BA8">
      <w:pPr>
        <w:pStyle w:val="Tekstpodstawowy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Powyższa cena zawiera podatek VAT w wysokości .......... % tj. ……………………. PLN</w:t>
      </w:r>
    </w:p>
    <w:p w14:paraId="0D684C5E" w14:textId="6C2C73AA" w:rsidR="00A76A6B" w:rsidRPr="001D4C49" w:rsidRDefault="00B35BA8" w:rsidP="00B35BA8">
      <w:pPr>
        <w:pStyle w:val="Tekstpodstawowy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Producent/model zaoferowan</w:t>
      </w:r>
      <w:r w:rsidR="0046383C" w:rsidRPr="001D4C49">
        <w:rPr>
          <w:rFonts w:ascii="Verdana" w:hAnsi="Verdana"/>
          <w:sz w:val="18"/>
          <w:szCs w:val="18"/>
        </w:rPr>
        <w:t>ego</w:t>
      </w:r>
      <w:r w:rsidRPr="001D4C49">
        <w:rPr>
          <w:rFonts w:ascii="Verdana" w:hAnsi="Verdana"/>
          <w:sz w:val="18"/>
          <w:szCs w:val="18"/>
        </w:rPr>
        <w:t xml:space="preserve"> </w:t>
      </w:r>
      <w:r w:rsidR="0046383C" w:rsidRPr="001D4C49">
        <w:rPr>
          <w:rFonts w:ascii="Verdana" w:hAnsi="Verdana"/>
          <w:sz w:val="18"/>
          <w:szCs w:val="18"/>
        </w:rPr>
        <w:t>spektrofotometru</w:t>
      </w:r>
      <w:r w:rsidR="009B1AF1" w:rsidRPr="001D4C49">
        <w:rPr>
          <w:rFonts w:ascii="Verdana" w:hAnsi="Verdana"/>
          <w:sz w:val="18"/>
          <w:szCs w:val="18"/>
        </w:rPr>
        <w:t>:</w:t>
      </w:r>
      <w:r w:rsidR="0046383C" w:rsidRPr="001D4C49">
        <w:rPr>
          <w:rFonts w:ascii="Verdana" w:hAnsi="Verdana"/>
          <w:sz w:val="18"/>
          <w:szCs w:val="18"/>
        </w:rPr>
        <w:t xml:space="preserve"> …………………………</w:t>
      </w:r>
      <w:r w:rsidR="001D4C49" w:rsidRPr="001D4C49">
        <w:rPr>
          <w:rFonts w:ascii="Verdana" w:hAnsi="Verdana"/>
          <w:sz w:val="18"/>
          <w:szCs w:val="18"/>
        </w:rPr>
        <w:t>………………………</w:t>
      </w:r>
    </w:p>
    <w:p w14:paraId="50C99B76" w14:textId="37DBED7D" w:rsidR="008D2AB8" w:rsidRPr="001D4C49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>Termin realizacji umowy:</w:t>
      </w:r>
      <w:r w:rsidR="005667D2" w:rsidRPr="001D4C49">
        <w:rPr>
          <w:rFonts w:ascii="Verdana" w:hAnsi="Verdana"/>
          <w:b/>
          <w:sz w:val="18"/>
          <w:szCs w:val="18"/>
        </w:rPr>
        <w:t xml:space="preserve"> </w:t>
      </w:r>
      <w:r w:rsidR="00B51BC2" w:rsidRPr="001D4C49">
        <w:rPr>
          <w:rFonts w:ascii="Verdana" w:hAnsi="Verdana"/>
          <w:bCs/>
          <w:sz w:val="18"/>
          <w:szCs w:val="18"/>
        </w:rPr>
        <w:t>………..</w:t>
      </w:r>
      <w:r w:rsidR="00B35BA8" w:rsidRPr="001D4C49">
        <w:rPr>
          <w:rFonts w:ascii="Verdana" w:hAnsi="Verdana"/>
          <w:bCs/>
          <w:sz w:val="18"/>
          <w:szCs w:val="18"/>
        </w:rPr>
        <w:t xml:space="preserve"> </w:t>
      </w:r>
      <w:r w:rsidR="005667D2" w:rsidRPr="001D4C49">
        <w:rPr>
          <w:rFonts w:ascii="Verdana" w:hAnsi="Verdana"/>
          <w:b/>
          <w:sz w:val="18"/>
          <w:szCs w:val="18"/>
        </w:rPr>
        <w:t>dni od daty podpisania umowy</w:t>
      </w:r>
      <w:r w:rsidR="00B51BC2" w:rsidRPr="001D4C49">
        <w:rPr>
          <w:rFonts w:ascii="Verdana" w:hAnsi="Verdana"/>
          <w:b/>
          <w:sz w:val="18"/>
          <w:szCs w:val="18"/>
        </w:rPr>
        <w:t xml:space="preserve"> </w:t>
      </w:r>
      <w:r w:rsidR="00B51BC2" w:rsidRPr="001D4C49">
        <w:rPr>
          <w:rFonts w:ascii="Verdana" w:hAnsi="Verdana"/>
          <w:b/>
          <w:sz w:val="18"/>
          <w:szCs w:val="18"/>
          <w:highlight w:val="yellow"/>
        </w:rPr>
        <w:t>(kryterium oceny ofert)</w:t>
      </w:r>
    </w:p>
    <w:p w14:paraId="2829D4E1" w14:textId="6A5EAFF4" w:rsidR="00664ED7" w:rsidRPr="001D4C49" w:rsidRDefault="00664ED7" w:rsidP="008D2AB8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*) W przypadku nie podania terminu realizacji, Zamawiający przyjmie maksymalny 46 dniowy termin realizacji.</w:t>
      </w:r>
    </w:p>
    <w:p w14:paraId="1D49C15E" w14:textId="225D8C17" w:rsidR="00204E8D" w:rsidRPr="001D4C49" w:rsidRDefault="008D2AB8" w:rsidP="00204E8D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>Okres udzielonej gwarancji</w:t>
      </w:r>
      <w:r w:rsidR="00F7165C" w:rsidRPr="001D4C49">
        <w:rPr>
          <w:rFonts w:ascii="Verdana" w:hAnsi="Verdana"/>
          <w:b/>
          <w:sz w:val="18"/>
          <w:szCs w:val="18"/>
        </w:rPr>
        <w:t xml:space="preserve"> </w:t>
      </w:r>
      <w:r w:rsidRPr="001D4C49">
        <w:rPr>
          <w:rFonts w:ascii="Verdana" w:hAnsi="Verdana"/>
          <w:b/>
          <w:sz w:val="18"/>
          <w:szCs w:val="18"/>
        </w:rPr>
        <w:t>wynosi:</w:t>
      </w:r>
      <w:r w:rsidRPr="001D4C49">
        <w:rPr>
          <w:rFonts w:ascii="Verdana" w:hAnsi="Verdana"/>
          <w:sz w:val="18"/>
          <w:szCs w:val="18"/>
        </w:rPr>
        <w:t xml:space="preserve"> </w:t>
      </w:r>
      <w:r w:rsidR="00B51BC2" w:rsidRPr="001D4C49">
        <w:rPr>
          <w:rFonts w:ascii="Verdana" w:hAnsi="Verdana"/>
          <w:sz w:val="18"/>
          <w:szCs w:val="18"/>
        </w:rPr>
        <w:t>…</w:t>
      </w:r>
      <w:r w:rsidR="00D71C24" w:rsidRPr="001D4C49">
        <w:rPr>
          <w:rFonts w:ascii="Verdana" w:hAnsi="Verdana"/>
          <w:sz w:val="18"/>
          <w:szCs w:val="18"/>
        </w:rPr>
        <w:t>…..</w:t>
      </w:r>
      <w:r w:rsidR="00B51BC2" w:rsidRPr="001D4C49">
        <w:rPr>
          <w:rFonts w:ascii="Verdana" w:hAnsi="Verdana"/>
          <w:sz w:val="18"/>
          <w:szCs w:val="18"/>
        </w:rPr>
        <w:t xml:space="preserve"> </w:t>
      </w:r>
      <w:r w:rsidR="00B51BC2" w:rsidRPr="001D4C49">
        <w:rPr>
          <w:rFonts w:ascii="Verdana" w:hAnsi="Verdana"/>
          <w:b/>
          <w:bCs/>
          <w:sz w:val="18"/>
          <w:szCs w:val="18"/>
        </w:rPr>
        <w:t>miesięc</w:t>
      </w:r>
      <w:r w:rsidR="00C06FC5" w:rsidRPr="001D4C49">
        <w:rPr>
          <w:rFonts w:ascii="Verdana" w:hAnsi="Verdana"/>
          <w:b/>
          <w:bCs/>
          <w:sz w:val="18"/>
          <w:szCs w:val="18"/>
        </w:rPr>
        <w:t>y</w:t>
      </w:r>
      <w:r w:rsidR="00A76A6B" w:rsidRPr="001D4C49">
        <w:rPr>
          <w:rFonts w:ascii="Verdana" w:hAnsi="Verdana"/>
          <w:b/>
          <w:bCs/>
          <w:sz w:val="18"/>
          <w:szCs w:val="18"/>
        </w:rPr>
        <w:t xml:space="preserve"> </w:t>
      </w:r>
    </w:p>
    <w:p w14:paraId="5513533F" w14:textId="548932F0" w:rsidR="00664ED7" w:rsidRPr="001D4C49" w:rsidRDefault="00664ED7" w:rsidP="00204E8D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 xml:space="preserve">*) W przypadku nie podania okresu gwarancji, Zamawiający przyjmie minimalny </w:t>
      </w:r>
      <w:r w:rsidR="0043032E" w:rsidRPr="001D4C49">
        <w:rPr>
          <w:rFonts w:ascii="Verdana" w:hAnsi="Verdana"/>
          <w:sz w:val="18"/>
          <w:szCs w:val="18"/>
        </w:rPr>
        <w:t>12</w:t>
      </w:r>
      <w:r w:rsidRPr="001D4C49">
        <w:rPr>
          <w:rFonts w:ascii="Verdana" w:hAnsi="Verdana"/>
          <w:sz w:val="18"/>
          <w:szCs w:val="18"/>
        </w:rPr>
        <w:t xml:space="preserve"> miesięczny okres gwarancji</w:t>
      </w:r>
      <w:r w:rsidR="0043032E" w:rsidRPr="001D4C49">
        <w:rPr>
          <w:rFonts w:ascii="Verdana" w:hAnsi="Verdana"/>
          <w:sz w:val="18"/>
          <w:szCs w:val="18"/>
        </w:rPr>
        <w:t>.</w:t>
      </w:r>
    </w:p>
    <w:p w14:paraId="67AD71FC" w14:textId="77777777" w:rsidR="008D2AB8" w:rsidRPr="001D4C49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1D4C49">
        <w:rPr>
          <w:rFonts w:ascii="Verdana" w:hAnsi="Verdana"/>
          <w:sz w:val="18"/>
          <w:szCs w:val="18"/>
        </w:rPr>
        <w:t>6 marca 2018 r</w:t>
      </w:r>
      <w:r w:rsidRPr="001D4C49">
        <w:rPr>
          <w:rFonts w:ascii="Verdana" w:hAnsi="Verdana"/>
          <w:sz w:val="18"/>
          <w:szCs w:val="18"/>
        </w:rPr>
        <w:t>.</w:t>
      </w:r>
      <w:r w:rsidR="00A0022B" w:rsidRPr="001D4C49">
        <w:rPr>
          <w:rFonts w:ascii="Verdana" w:hAnsi="Verdana"/>
          <w:sz w:val="18"/>
          <w:szCs w:val="18"/>
        </w:rPr>
        <w:t xml:space="preserve"> Prawo przedsiębiorców, </w:t>
      </w:r>
      <w:r w:rsidRPr="001D4C49">
        <w:rPr>
          <w:rFonts w:ascii="Verdana" w:hAnsi="Verdana"/>
          <w:sz w:val="18"/>
          <w:szCs w:val="18"/>
        </w:rPr>
        <w:t>należymy do małych lub średnich przedsiębiorców:</w:t>
      </w:r>
      <w:r w:rsidRPr="001D4C49">
        <w:rPr>
          <w:rFonts w:ascii="Verdana" w:hAnsi="Verdana"/>
          <w:b/>
          <w:sz w:val="18"/>
          <w:szCs w:val="18"/>
        </w:rPr>
        <w:t xml:space="preserve"> TAK/NIE</w:t>
      </w:r>
    </w:p>
    <w:p w14:paraId="2124374F" w14:textId="2E73FBDA" w:rsidR="0093124B" w:rsidRPr="001D4C49" w:rsidRDefault="00D24B7D" w:rsidP="0043032E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 xml:space="preserve">Termin płatności: </w:t>
      </w:r>
      <w:r w:rsidR="00EE3647" w:rsidRPr="001D4C49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397CBA08" w14:textId="500D56D8" w:rsidR="00D24B7D" w:rsidRPr="001D4C49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1D4C49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26E1D8A1" w14:textId="77777777" w:rsidR="00EA1E2F" w:rsidRPr="001D4C49" w:rsidRDefault="00EA1E2F" w:rsidP="00EA1E2F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1D4C49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32F32840" w14:textId="77777777" w:rsidR="00E90D2D" w:rsidRPr="001D4C49" w:rsidRDefault="00EA1E2F" w:rsidP="00E90D2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1D4C49">
        <w:rPr>
          <w:rFonts w:ascii="Verdana" w:hAnsi="Verdana"/>
          <w:color w:val="000000"/>
          <w:sz w:val="18"/>
          <w:szCs w:val="18"/>
          <w:lang w:eastAsia="ar-SA"/>
        </w:rPr>
        <w:t xml:space="preserve">Oświadczamy, że zapoznaliśmy się z postanowieniami umowy, określonymi w Specyfikacji Warunków Zamówienia, akceptujemy je i zobowiązujemy się, w przypadku wyboru naszej </w:t>
      </w:r>
      <w:r w:rsidRPr="001D4C49">
        <w:rPr>
          <w:rFonts w:ascii="Verdana" w:hAnsi="Verdana"/>
          <w:color w:val="000000"/>
          <w:sz w:val="18"/>
          <w:szCs w:val="18"/>
          <w:lang w:eastAsia="ar-SA"/>
        </w:rPr>
        <w:lastRenderedPageBreak/>
        <w:t>oferty, do zawarcia umowy zgodnej z niniejszą ofertą, na warunkach określonych w Specyfikacji Warunków Zamówienia, w miejscu i terminie wyznaczonym przez zamawiającego</w:t>
      </w:r>
      <w:r w:rsidRPr="001D4C49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213BEC38" w14:textId="77777777" w:rsidR="00EA1E2F" w:rsidRPr="001D4C49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2E1D7F2" w14:textId="77777777" w:rsidR="00EA1E2F" w:rsidRPr="001D4C49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1D4C49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D2609D8" w14:textId="77777777" w:rsidR="00EA1E2F" w:rsidRPr="001D4C49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1D4C49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754A6BE" w14:textId="77777777" w:rsidR="00EA1E2F" w:rsidRPr="001D4C49" w:rsidRDefault="00EA1E2F" w:rsidP="00EA1E2F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A1E2F" w:rsidRPr="001D4C49" w14:paraId="42328267" w14:textId="77777777" w:rsidTr="0029155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8DA9DB" w14:textId="77777777" w:rsidR="00EA1E2F" w:rsidRPr="001D4C49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D4C49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BA0070" w14:textId="77777777" w:rsidR="00EA1E2F" w:rsidRPr="001D4C49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D4C49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8AFA647" w14:textId="77777777" w:rsidR="00EA1E2F" w:rsidRPr="001D4C49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D4C49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8AA03F" w14:textId="77777777" w:rsidR="00EA1E2F" w:rsidRPr="001D4C49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D4C49">
              <w:rPr>
                <w:rFonts w:ascii="Verdana" w:hAnsi="Verdana"/>
                <w:sz w:val="18"/>
                <w:szCs w:val="18"/>
              </w:rPr>
              <w:t>Nazwa podwykonawcy</w:t>
            </w:r>
            <w:r w:rsidRPr="001D4C49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EA1E2F" w:rsidRPr="001D4C49" w14:paraId="47381F27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C18A61" w14:textId="77777777" w:rsidR="00EA1E2F" w:rsidRPr="001D4C49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E6605C" w14:textId="77777777" w:rsidR="00EA1E2F" w:rsidRPr="001D4C49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0BA14F" w14:textId="77777777" w:rsidR="00EA1E2F" w:rsidRPr="001D4C49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EA1E2F" w:rsidRPr="001D4C49" w14:paraId="4D227B84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FF1A2" w14:textId="77777777" w:rsidR="00EA1E2F" w:rsidRPr="001D4C49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B5C538" w14:textId="77777777" w:rsidR="00EA1E2F" w:rsidRPr="001D4C49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5BC85E" w14:textId="77777777" w:rsidR="00EA1E2F" w:rsidRPr="001D4C49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E947BA" w14:textId="77777777" w:rsidR="00EA1E2F" w:rsidRPr="001D4C49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AD7CE7E" w14:textId="54B96F20" w:rsidR="00EA1E2F" w:rsidRPr="001D4C49" w:rsidRDefault="00EA1E2F" w:rsidP="00DD6F16">
      <w:pPr>
        <w:pStyle w:val="Nagwek1"/>
        <w:rPr>
          <w:rFonts w:ascii="Verdana" w:hAnsi="Verdana" w:cs="Times New Roman"/>
          <w:sz w:val="18"/>
          <w:szCs w:val="18"/>
        </w:rPr>
      </w:pPr>
      <w:r w:rsidRPr="001D4C49">
        <w:rPr>
          <w:rFonts w:ascii="Verdana" w:hAnsi="Verdana" w:cs="Times New Roman"/>
          <w:sz w:val="18"/>
          <w:szCs w:val="18"/>
        </w:rPr>
        <w:tab/>
        <w:t>Imię i Nazwisko</w:t>
      </w:r>
      <w:r w:rsidRPr="001D4C49">
        <w:rPr>
          <w:rFonts w:ascii="Verdana" w:hAnsi="Verdana" w:cs="Times New Roman"/>
          <w:sz w:val="18"/>
          <w:szCs w:val="18"/>
        </w:rPr>
        <w:tab/>
      </w:r>
      <w:r w:rsidRPr="001D4C49">
        <w:rPr>
          <w:rFonts w:ascii="Verdana" w:hAnsi="Verdana" w:cs="Times New Roman"/>
          <w:sz w:val="18"/>
          <w:szCs w:val="18"/>
        </w:rPr>
        <w:tab/>
      </w:r>
      <w:r w:rsidRPr="001D4C49">
        <w:rPr>
          <w:rFonts w:ascii="Verdana" w:hAnsi="Verdana" w:cs="Times New Roman"/>
          <w:sz w:val="18"/>
          <w:szCs w:val="18"/>
        </w:rPr>
        <w:tab/>
      </w:r>
      <w:r w:rsidRPr="001D4C49">
        <w:rPr>
          <w:rFonts w:ascii="Verdana" w:hAnsi="Verdana" w:cs="Times New Roman"/>
          <w:sz w:val="18"/>
          <w:szCs w:val="18"/>
        </w:rPr>
        <w:tab/>
      </w:r>
      <w:r w:rsidRPr="001D4C49">
        <w:rPr>
          <w:rFonts w:ascii="Verdana" w:hAnsi="Verdana" w:cs="Times New Roman"/>
          <w:sz w:val="18"/>
          <w:szCs w:val="18"/>
        </w:rPr>
        <w:tab/>
      </w:r>
      <w:r w:rsidRPr="001D4C49">
        <w:rPr>
          <w:rFonts w:ascii="Verdana" w:hAnsi="Verdana" w:cs="Times New Roman"/>
          <w:sz w:val="18"/>
          <w:szCs w:val="18"/>
        </w:rPr>
        <w:tab/>
      </w:r>
      <w:r w:rsidRPr="001D4C49">
        <w:rPr>
          <w:rFonts w:ascii="Verdana" w:hAnsi="Verdana" w:cs="Times New Roman"/>
          <w:sz w:val="18"/>
          <w:szCs w:val="18"/>
        </w:rPr>
        <w:tab/>
      </w:r>
    </w:p>
    <w:p w14:paraId="412B25C8" w14:textId="5DABBE59" w:rsidR="00EA1E2F" w:rsidRPr="001D4C49" w:rsidRDefault="00EA1E2F" w:rsidP="00DD6F16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1D4C49">
        <w:rPr>
          <w:rFonts w:ascii="Verdana" w:hAnsi="Verdana"/>
          <w:sz w:val="18"/>
          <w:szCs w:val="18"/>
        </w:rPr>
        <w:tab/>
      </w:r>
      <w:r w:rsidRPr="001D4C49">
        <w:rPr>
          <w:rFonts w:ascii="Verdana" w:hAnsi="Verdana"/>
          <w:sz w:val="18"/>
          <w:szCs w:val="18"/>
        </w:rPr>
        <w:tab/>
        <w:t xml:space="preserve"> </w:t>
      </w:r>
    </w:p>
    <w:p w14:paraId="2F553543" w14:textId="77777777" w:rsidR="00EA1E2F" w:rsidRPr="001D4C49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1D4C49">
        <w:rPr>
          <w:rFonts w:ascii="Verdana" w:hAnsi="Verdana"/>
          <w:sz w:val="18"/>
          <w:szCs w:val="18"/>
        </w:rPr>
        <w:tab/>
      </w:r>
      <w:r w:rsidRPr="001D4C49">
        <w:rPr>
          <w:rFonts w:ascii="Verdana" w:hAnsi="Verdana"/>
          <w:sz w:val="18"/>
          <w:szCs w:val="18"/>
        </w:rPr>
        <w:tab/>
      </w:r>
    </w:p>
    <w:p w14:paraId="72E90961" w14:textId="77777777" w:rsidR="00EA1E2F" w:rsidRPr="001D4C49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7119B75C" w14:textId="77777777" w:rsidR="00EA1E2F" w:rsidRPr="001D4C49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1D4C49">
        <w:rPr>
          <w:rFonts w:ascii="Verdana" w:hAnsi="Verdana"/>
          <w:sz w:val="18"/>
          <w:szCs w:val="18"/>
        </w:rPr>
        <w:t>ych</w:t>
      </w:r>
      <w:proofErr w:type="spellEnd"/>
      <w:r w:rsidRPr="001D4C49">
        <w:rPr>
          <w:rFonts w:ascii="Verdana" w:hAnsi="Verdana"/>
          <w:sz w:val="18"/>
          <w:szCs w:val="18"/>
        </w:rPr>
        <w:t>) dokumentu(ów)</w:t>
      </w:r>
    </w:p>
    <w:p w14:paraId="029C3EA2" w14:textId="77777777" w:rsidR="00EA1E2F" w:rsidRPr="001D4C49" w:rsidRDefault="00EA1E2F" w:rsidP="00EA1E2F">
      <w:pPr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5FBB3FC4" w14:textId="74668CBA" w:rsidR="008F1B36" w:rsidRPr="001D4C49" w:rsidRDefault="008F1B36" w:rsidP="008F1B36">
      <w:pPr>
        <w:numPr>
          <w:ilvl w:val="0"/>
          <w:numId w:val="1"/>
        </w:numPr>
        <w:jc w:val="both"/>
        <w:rPr>
          <w:rFonts w:ascii="Verdana" w:hAnsi="Verdana"/>
          <w:color w:val="000000" w:themeColor="text1"/>
          <w:sz w:val="18"/>
          <w:szCs w:val="18"/>
        </w:rPr>
      </w:pPr>
      <w:r w:rsidRPr="001D4C49">
        <w:rPr>
          <w:rFonts w:ascii="Verdana" w:hAnsi="Verdana"/>
          <w:color w:val="000000" w:themeColor="text1"/>
          <w:sz w:val="18"/>
          <w:szCs w:val="18"/>
        </w:rPr>
        <w:t>Oświadczam, że posiadam/y ważny certyfikat  wykonawcy zamówień publicznych wydany zgodnie z ustawą z dnia 5 sierpnia 2025 r. o certyfikacji wykonawców zamówień publicznych. Certyfikat został wydany przez: ……………………………., nr certyfikatu: ………………………………, data wydania certyfikatu: ………………………..., okres  ważności certyfikatu ………………………………………., certyfikat obejmuje następujący zakres certyfikacji:……………………………….</w:t>
      </w:r>
    </w:p>
    <w:p w14:paraId="2D8A3AEA" w14:textId="77777777" w:rsidR="008F1B36" w:rsidRPr="001D4C49" w:rsidRDefault="008F1B36" w:rsidP="008F1B36">
      <w:pPr>
        <w:ind w:left="426"/>
        <w:jc w:val="both"/>
        <w:rPr>
          <w:rFonts w:ascii="Verdana" w:hAnsi="Verdana"/>
          <w:i/>
          <w:color w:val="000000" w:themeColor="text1"/>
          <w:sz w:val="18"/>
          <w:szCs w:val="18"/>
        </w:rPr>
      </w:pPr>
    </w:p>
    <w:p w14:paraId="2B02EE63" w14:textId="77777777" w:rsidR="008F1B36" w:rsidRPr="001D4C49" w:rsidRDefault="008F1B36" w:rsidP="008F1B36">
      <w:pPr>
        <w:ind w:left="426"/>
        <w:jc w:val="both"/>
        <w:rPr>
          <w:rFonts w:ascii="Verdana" w:hAnsi="Verdana"/>
          <w:i/>
          <w:color w:val="000000" w:themeColor="text1"/>
          <w:sz w:val="18"/>
          <w:szCs w:val="18"/>
        </w:rPr>
      </w:pPr>
      <w:r w:rsidRPr="001D4C49">
        <w:rPr>
          <w:rFonts w:ascii="Verdana" w:hAnsi="Verdana"/>
          <w:i/>
          <w:color w:val="000000" w:themeColor="text1"/>
          <w:sz w:val="18"/>
          <w:szCs w:val="18"/>
        </w:rPr>
        <w:t>Wypełnić wyłącznie w przypadku Wykonawców posługujących się certyfikatem wykonawców zamówień publicznych:</w:t>
      </w:r>
    </w:p>
    <w:p w14:paraId="11B03140" w14:textId="77777777" w:rsidR="008F1B36" w:rsidRPr="001D4C49" w:rsidRDefault="008F1B36" w:rsidP="00EA1E2F">
      <w:pPr>
        <w:jc w:val="both"/>
        <w:rPr>
          <w:rFonts w:ascii="Verdana" w:hAnsi="Verdana"/>
          <w:sz w:val="18"/>
          <w:szCs w:val="18"/>
        </w:rPr>
      </w:pPr>
    </w:p>
    <w:p w14:paraId="3F1B8A38" w14:textId="77777777" w:rsidR="00EA1E2F" w:rsidRPr="001D4C49" w:rsidRDefault="00EA1E2F" w:rsidP="008F1B36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załącznikami do niniejszej oferty są:</w:t>
      </w:r>
    </w:p>
    <w:p w14:paraId="1E92571F" w14:textId="77777777" w:rsidR="00EA1E2F" w:rsidRPr="001D4C49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F250365" w14:textId="77777777" w:rsidR="00EA1E2F" w:rsidRPr="001D4C49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A00304D" w14:textId="77777777" w:rsidR="00EA1E2F" w:rsidRPr="001D4C49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1A18A064" w14:textId="38C23281" w:rsidR="00EA1E2F" w:rsidRPr="001D4C49" w:rsidRDefault="00EA1E2F" w:rsidP="007A4FF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6132C54" w14:textId="77777777" w:rsidR="006D0DFC" w:rsidRPr="001D4C49" w:rsidRDefault="006D0DFC" w:rsidP="006D0DFC">
      <w:pPr>
        <w:spacing w:line="360" w:lineRule="auto"/>
        <w:ind w:left="1440"/>
        <w:jc w:val="both"/>
        <w:rPr>
          <w:rFonts w:ascii="Verdana" w:hAnsi="Verdana"/>
          <w:sz w:val="18"/>
          <w:szCs w:val="18"/>
        </w:rPr>
      </w:pPr>
    </w:p>
    <w:p w14:paraId="1A20062B" w14:textId="77777777" w:rsidR="00D71C24" w:rsidRPr="001D4C49" w:rsidRDefault="00D71C24" w:rsidP="00D71C24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1D4C49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1D4C49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0A317854" w14:textId="42EC5E42" w:rsidR="00EA1E2F" w:rsidRPr="001D4C49" w:rsidRDefault="00EA1E2F" w:rsidP="00DD6F16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</w:p>
    <w:sectPr w:rsidR="00EA1E2F" w:rsidRPr="001D4C49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47F40B" w14:textId="77777777" w:rsidR="003A4522" w:rsidRDefault="003A4522">
      <w:r>
        <w:separator/>
      </w:r>
    </w:p>
  </w:endnote>
  <w:endnote w:type="continuationSeparator" w:id="0">
    <w:p w14:paraId="4D8000DC" w14:textId="77777777" w:rsidR="003A4522" w:rsidRDefault="003A45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58413" w14:textId="35B0DDA8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8DAEA8" w14:textId="77777777" w:rsidR="003A4522" w:rsidRDefault="003A4522">
      <w:r>
        <w:separator/>
      </w:r>
    </w:p>
  </w:footnote>
  <w:footnote w:type="continuationSeparator" w:id="0">
    <w:p w14:paraId="003EC795" w14:textId="77777777" w:rsidR="003A4522" w:rsidRDefault="003A45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632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367141C2" w14:textId="77777777" w:rsidR="0043032E" w:rsidRDefault="0043032E">
    <w:pPr>
      <w:pStyle w:val="Nagwek"/>
      <w:rPr>
        <w:sz w:val="22"/>
      </w:rPr>
    </w:pPr>
  </w:p>
  <w:p w14:paraId="0599DB5F" w14:textId="3313C7FA" w:rsidR="0003022A" w:rsidRDefault="001D4C49" w:rsidP="0003022A">
    <w:pPr>
      <w:pStyle w:val="Nagwek"/>
      <w:jc w:val="center"/>
      <w:rPr>
        <w:sz w:val="22"/>
      </w:rPr>
    </w:pPr>
    <w:r>
      <w:rPr>
        <w:noProof/>
      </w:rPr>
      <w:pict w14:anchorId="1A90F41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https://ncn.gov.pl/sites/default/files/obrazki/logo/logo-poziom.png" style="width:453pt;height:38.25pt;visibility:visible;mso-wrap-style:square">
          <v:imagedata r:id="rId1" o:title="logo-poziom"/>
        </v:shape>
      </w:pict>
    </w:r>
  </w:p>
  <w:p w14:paraId="4E88A98A" w14:textId="1EBE7CEF" w:rsidR="005E78D3" w:rsidRDefault="005E78D3">
    <w:pPr>
      <w:pStyle w:val="Nagwek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6767E"/>
    <w:multiLevelType w:val="multilevel"/>
    <w:tmpl w:val="C6E82E48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18"/>
        <w:szCs w:val="18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1" w15:restartNumberingAfterBreak="0">
    <w:nsid w:val="083B7957"/>
    <w:multiLevelType w:val="hybridMultilevel"/>
    <w:tmpl w:val="FFFFFFFF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3B56F2B"/>
    <w:multiLevelType w:val="multilevel"/>
    <w:tmpl w:val="17B4BBB4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FE388B"/>
    <w:multiLevelType w:val="hybridMultilevel"/>
    <w:tmpl w:val="F652529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9B26E4B"/>
    <w:multiLevelType w:val="multilevel"/>
    <w:tmpl w:val="F4C010EC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8" w15:restartNumberingAfterBreak="0">
    <w:nsid w:val="5ACF7788"/>
    <w:multiLevelType w:val="multilevel"/>
    <w:tmpl w:val="E36EA3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12611AE"/>
    <w:multiLevelType w:val="multilevel"/>
    <w:tmpl w:val="D0B40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811915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2"/>
  </w:num>
  <w:num w:numId="4" w16cid:durableId="2100953092">
    <w:abstractNumId w:val="9"/>
  </w:num>
  <w:num w:numId="5" w16cid:durableId="1409040260">
    <w:abstractNumId w:val="3"/>
  </w:num>
  <w:num w:numId="6" w16cid:durableId="1445537388">
    <w:abstractNumId w:val="5"/>
  </w:num>
  <w:num w:numId="7" w16cid:durableId="1122655415">
    <w:abstractNumId w:val="7"/>
  </w:num>
  <w:num w:numId="8" w16cid:durableId="1237475161">
    <w:abstractNumId w:val="4"/>
  </w:num>
  <w:num w:numId="9" w16cid:durableId="118725473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127041492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96759255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920135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01892245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10065"/>
    <w:rsid w:val="00012286"/>
    <w:rsid w:val="00022890"/>
    <w:rsid w:val="0003022A"/>
    <w:rsid w:val="00034F7B"/>
    <w:rsid w:val="0005028C"/>
    <w:rsid w:val="00052B44"/>
    <w:rsid w:val="000704FC"/>
    <w:rsid w:val="00071C5A"/>
    <w:rsid w:val="00071CCC"/>
    <w:rsid w:val="00094F6B"/>
    <w:rsid w:val="000B405D"/>
    <w:rsid w:val="000B731D"/>
    <w:rsid w:val="000C5649"/>
    <w:rsid w:val="000D4D9F"/>
    <w:rsid w:val="000D6134"/>
    <w:rsid w:val="000D6F13"/>
    <w:rsid w:val="000E09C7"/>
    <w:rsid w:val="000F3192"/>
    <w:rsid w:val="000F5256"/>
    <w:rsid w:val="000F6589"/>
    <w:rsid w:val="00101D8E"/>
    <w:rsid w:val="00106636"/>
    <w:rsid w:val="001122C2"/>
    <w:rsid w:val="00116EC6"/>
    <w:rsid w:val="0012195A"/>
    <w:rsid w:val="00122810"/>
    <w:rsid w:val="00146439"/>
    <w:rsid w:val="00152D2A"/>
    <w:rsid w:val="001801DD"/>
    <w:rsid w:val="001871ED"/>
    <w:rsid w:val="00193773"/>
    <w:rsid w:val="001D4612"/>
    <w:rsid w:val="001D4C49"/>
    <w:rsid w:val="001F2EEA"/>
    <w:rsid w:val="00204E8D"/>
    <w:rsid w:val="00207E98"/>
    <w:rsid w:val="00223193"/>
    <w:rsid w:val="0023161D"/>
    <w:rsid w:val="0023197F"/>
    <w:rsid w:val="002333D7"/>
    <w:rsid w:val="002723B0"/>
    <w:rsid w:val="00273AD2"/>
    <w:rsid w:val="00280F8B"/>
    <w:rsid w:val="002C151E"/>
    <w:rsid w:val="002C6CC1"/>
    <w:rsid w:val="002E185F"/>
    <w:rsid w:val="002F04BF"/>
    <w:rsid w:val="002F76F3"/>
    <w:rsid w:val="00307748"/>
    <w:rsid w:val="00315A4A"/>
    <w:rsid w:val="00320853"/>
    <w:rsid w:val="00330F79"/>
    <w:rsid w:val="00332124"/>
    <w:rsid w:val="00333173"/>
    <w:rsid w:val="00333ADC"/>
    <w:rsid w:val="00337234"/>
    <w:rsid w:val="00350EE7"/>
    <w:rsid w:val="00376903"/>
    <w:rsid w:val="003822AF"/>
    <w:rsid w:val="00391F08"/>
    <w:rsid w:val="003A4522"/>
    <w:rsid w:val="003B53A3"/>
    <w:rsid w:val="003C78AA"/>
    <w:rsid w:val="003F3905"/>
    <w:rsid w:val="003F54AF"/>
    <w:rsid w:val="00400408"/>
    <w:rsid w:val="0041737B"/>
    <w:rsid w:val="00421632"/>
    <w:rsid w:val="0043032E"/>
    <w:rsid w:val="00437B7D"/>
    <w:rsid w:val="00440E22"/>
    <w:rsid w:val="00461AFF"/>
    <w:rsid w:val="0046383C"/>
    <w:rsid w:val="00470002"/>
    <w:rsid w:val="00481FB1"/>
    <w:rsid w:val="004B7300"/>
    <w:rsid w:val="004C6753"/>
    <w:rsid w:val="004C7278"/>
    <w:rsid w:val="004D554A"/>
    <w:rsid w:val="004E770B"/>
    <w:rsid w:val="005054E8"/>
    <w:rsid w:val="005168D6"/>
    <w:rsid w:val="005576C0"/>
    <w:rsid w:val="00561135"/>
    <w:rsid w:val="00566231"/>
    <w:rsid w:val="005667D2"/>
    <w:rsid w:val="005831C5"/>
    <w:rsid w:val="00595C87"/>
    <w:rsid w:val="005A417D"/>
    <w:rsid w:val="005B7B2E"/>
    <w:rsid w:val="005D2C65"/>
    <w:rsid w:val="005E6D94"/>
    <w:rsid w:val="005E78D3"/>
    <w:rsid w:val="00611971"/>
    <w:rsid w:val="00633113"/>
    <w:rsid w:val="0063384F"/>
    <w:rsid w:val="00643C6F"/>
    <w:rsid w:val="00646202"/>
    <w:rsid w:val="006506AD"/>
    <w:rsid w:val="0065290F"/>
    <w:rsid w:val="00664ED7"/>
    <w:rsid w:val="006749FA"/>
    <w:rsid w:val="006801DB"/>
    <w:rsid w:val="006815F6"/>
    <w:rsid w:val="006B67C7"/>
    <w:rsid w:val="006D0DFC"/>
    <w:rsid w:val="006E37A2"/>
    <w:rsid w:val="006E4A4C"/>
    <w:rsid w:val="006F6C6C"/>
    <w:rsid w:val="007748F0"/>
    <w:rsid w:val="00780663"/>
    <w:rsid w:val="00787EE5"/>
    <w:rsid w:val="007A04B2"/>
    <w:rsid w:val="007A0D83"/>
    <w:rsid w:val="007A1766"/>
    <w:rsid w:val="007A4129"/>
    <w:rsid w:val="007A4321"/>
    <w:rsid w:val="007A4FFA"/>
    <w:rsid w:val="007F42E9"/>
    <w:rsid w:val="0083096E"/>
    <w:rsid w:val="00833933"/>
    <w:rsid w:val="00853083"/>
    <w:rsid w:val="00866AC9"/>
    <w:rsid w:val="00887B64"/>
    <w:rsid w:val="008B2F0C"/>
    <w:rsid w:val="008B39B8"/>
    <w:rsid w:val="008B4928"/>
    <w:rsid w:val="008B6159"/>
    <w:rsid w:val="008D2AB8"/>
    <w:rsid w:val="008F08FC"/>
    <w:rsid w:val="008F1B36"/>
    <w:rsid w:val="008F1C66"/>
    <w:rsid w:val="00905AFA"/>
    <w:rsid w:val="0091196F"/>
    <w:rsid w:val="00916ADD"/>
    <w:rsid w:val="0093124B"/>
    <w:rsid w:val="00970FE4"/>
    <w:rsid w:val="009B1AF1"/>
    <w:rsid w:val="009B54FA"/>
    <w:rsid w:val="009D1D22"/>
    <w:rsid w:val="009F2533"/>
    <w:rsid w:val="00A0022B"/>
    <w:rsid w:val="00A020B4"/>
    <w:rsid w:val="00A346FE"/>
    <w:rsid w:val="00A34F03"/>
    <w:rsid w:val="00A448C5"/>
    <w:rsid w:val="00A45FAE"/>
    <w:rsid w:val="00A47B4D"/>
    <w:rsid w:val="00A76A6B"/>
    <w:rsid w:val="00A83018"/>
    <w:rsid w:val="00A85891"/>
    <w:rsid w:val="00AB3FE3"/>
    <w:rsid w:val="00AC79B9"/>
    <w:rsid w:val="00AE7922"/>
    <w:rsid w:val="00AF3EAD"/>
    <w:rsid w:val="00AF4095"/>
    <w:rsid w:val="00AF704D"/>
    <w:rsid w:val="00B35BA8"/>
    <w:rsid w:val="00B51BC2"/>
    <w:rsid w:val="00B67DE2"/>
    <w:rsid w:val="00B774DC"/>
    <w:rsid w:val="00B817AD"/>
    <w:rsid w:val="00BD09E4"/>
    <w:rsid w:val="00BD4B47"/>
    <w:rsid w:val="00C06FC5"/>
    <w:rsid w:val="00C11FCB"/>
    <w:rsid w:val="00C308C1"/>
    <w:rsid w:val="00C56DE6"/>
    <w:rsid w:val="00C6570C"/>
    <w:rsid w:val="00C72428"/>
    <w:rsid w:val="00C843B7"/>
    <w:rsid w:val="00C969A6"/>
    <w:rsid w:val="00CA7D36"/>
    <w:rsid w:val="00CB7724"/>
    <w:rsid w:val="00CE6217"/>
    <w:rsid w:val="00CF41E0"/>
    <w:rsid w:val="00D02F02"/>
    <w:rsid w:val="00D14AA4"/>
    <w:rsid w:val="00D17C13"/>
    <w:rsid w:val="00D24208"/>
    <w:rsid w:val="00D24B7D"/>
    <w:rsid w:val="00D3177E"/>
    <w:rsid w:val="00D4654C"/>
    <w:rsid w:val="00D5222E"/>
    <w:rsid w:val="00D60C38"/>
    <w:rsid w:val="00D6378D"/>
    <w:rsid w:val="00D66893"/>
    <w:rsid w:val="00D71C24"/>
    <w:rsid w:val="00D76DDC"/>
    <w:rsid w:val="00D90ACB"/>
    <w:rsid w:val="00D93FEC"/>
    <w:rsid w:val="00DB0B82"/>
    <w:rsid w:val="00DB7042"/>
    <w:rsid w:val="00DB79D3"/>
    <w:rsid w:val="00DC1500"/>
    <w:rsid w:val="00DC7791"/>
    <w:rsid w:val="00DD6F16"/>
    <w:rsid w:val="00DF7E08"/>
    <w:rsid w:val="00E2091F"/>
    <w:rsid w:val="00E44371"/>
    <w:rsid w:val="00E5627D"/>
    <w:rsid w:val="00E90D2D"/>
    <w:rsid w:val="00E9112B"/>
    <w:rsid w:val="00E949B0"/>
    <w:rsid w:val="00EA1E2F"/>
    <w:rsid w:val="00EA77CE"/>
    <w:rsid w:val="00EB7B6F"/>
    <w:rsid w:val="00EC0BEA"/>
    <w:rsid w:val="00EC41E9"/>
    <w:rsid w:val="00ED2F04"/>
    <w:rsid w:val="00ED44E7"/>
    <w:rsid w:val="00EE3647"/>
    <w:rsid w:val="00EE48AA"/>
    <w:rsid w:val="00F00591"/>
    <w:rsid w:val="00F05DF4"/>
    <w:rsid w:val="00F23C53"/>
    <w:rsid w:val="00F27B24"/>
    <w:rsid w:val="00F51688"/>
    <w:rsid w:val="00F53146"/>
    <w:rsid w:val="00F65A2F"/>
    <w:rsid w:val="00F66D70"/>
    <w:rsid w:val="00F7165C"/>
    <w:rsid w:val="00F91018"/>
    <w:rsid w:val="00F95706"/>
    <w:rsid w:val="00F9752D"/>
    <w:rsid w:val="00FA0F30"/>
    <w:rsid w:val="00FA51A4"/>
    <w:rsid w:val="00FE3B86"/>
    <w:rsid w:val="00FE545C"/>
    <w:rsid w:val="00FF2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4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773</Words>
  <Characters>4639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2025-08-04T06:59:00Z</cp:lastPrinted>
  <dcterms:created xsi:type="dcterms:W3CDTF">2026-07-15T08:57:00Z</dcterms:created>
  <dcterms:modified xsi:type="dcterms:W3CDTF">2026-07-15T08:57:00Z</dcterms:modified>
</cp:coreProperties>
</file>