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553FF" w14:textId="1ACDB855" w:rsidR="00FB7F50" w:rsidRPr="002245BE" w:rsidRDefault="00F03A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3A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3A44">
        <w:rPr>
          <w:sz w:val="22"/>
          <w:szCs w:val="22"/>
        </w:rPr>
        <w:t>2026-07-16</w:t>
      </w:r>
    </w:p>
    <w:p w14:paraId="0844483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181F17" w14:textId="77777777" w:rsidR="00F03A44" w:rsidRPr="00F03A44" w:rsidRDefault="00F03A44" w:rsidP="00FB7F50">
      <w:pPr>
        <w:spacing w:after="40"/>
        <w:rPr>
          <w:b/>
          <w:bCs/>
          <w:sz w:val="22"/>
          <w:szCs w:val="22"/>
        </w:rPr>
      </w:pPr>
      <w:r w:rsidRPr="00F03A44">
        <w:rPr>
          <w:b/>
          <w:bCs/>
          <w:sz w:val="22"/>
          <w:szCs w:val="22"/>
        </w:rPr>
        <w:t>Akademia Górniczo - Hutnicza</w:t>
      </w:r>
    </w:p>
    <w:p w14:paraId="2A96B1D7" w14:textId="77777777" w:rsidR="00F03A44" w:rsidRPr="00F03A44" w:rsidRDefault="00F03A44" w:rsidP="00FB7F50">
      <w:pPr>
        <w:spacing w:after="40"/>
        <w:rPr>
          <w:b/>
          <w:bCs/>
          <w:sz w:val="22"/>
          <w:szCs w:val="22"/>
        </w:rPr>
      </w:pPr>
      <w:r w:rsidRPr="00F03A44">
        <w:rPr>
          <w:b/>
          <w:bCs/>
          <w:sz w:val="22"/>
          <w:szCs w:val="22"/>
        </w:rPr>
        <w:t>im. Stanisława Staszica w Krakowie</w:t>
      </w:r>
    </w:p>
    <w:p w14:paraId="3E92184E" w14:textId="72315EA4" w:rsidR="00FB7F50" w:rsidRPr="002245BE" w:rsidRDefault="00F03A44" w:rsidP="00FB7F50">
      <w:pPr>
        <w:spacing w:after="40"/>
        <w:rPr>
          <w:b/>
          <w:bCs/>
          <w:sz w:val="22"/>
          <w:szCs w:val="22"/>
        </w:rPr>
      </w:pPr>
      <w:r w:rsidRPr="00F03A44">
        <w:rPr>
          <w:b/>
          <w:bCs/>
          <w:sz w:val="22"/>
          <w:szCs w:val="22"/>
        </w:rPr>
        <w:t>Dział Zamówień Publicznych</w:t>
      </w:r>
    </w:p>
    <w:p w14:paraId="05BB2B07" w14:textId="248C91B7" w:rsidR="00FB7F50" w:rsidRPr="002245BE" w:rsidRDefault="00F03A44" w:rsidP="00FB7F50">
      <w:pPr>
        <w:rPr>
          <w:sz w:val="22"/>
          <w:szCs w:val="22"/>
        </w:rPr>
      </w:pPr>
      <w:r w:rsidRPr="00F03A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3A44">
        <w:rPr>
          <w:sz w:val="22"/>
          <w:szCs w:val="22"/>
        </w:rPr>
        <w:t>30</w:t>
      </w:r>
    </w:p>
    <w:p w14:paraId="786E51FA" w14:textId="0D7E3718" w:rsidR="00FB7F50" w:rsidRPr="002245BE" w:rsidRDefault="00F03A44" w:rsidP="00FB7F50">
      <w:pPr>
        <w:rPr>
          <w:sz w:val="22"/>
          <w:szCs w:val="22"/>
        </w:rPr>
      </w:pPr>
      <w:r w:rsidRPr="00F03A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3A44">
        <w:rPr>
          <w:sz w:val="22"/>
          <w:szCs w:val="22"/>
        </w:rPr>
        <w:t>Kraków</w:t>
      </w:r>
    </w:p>
    <w:p w14:paraId="3B4BEAF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A82DFD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03A44" w:rsidRPr="00607F9B" w14:paraId="31F9DD7D" w14:textId="77777777" w:rsidTr="00863415">
        <w:trPr>
          <w:trHeight w:val="638"/>
        </w:trPr>
        <w:tc>
          <w:tcPr>
            <w:tcW w:w="959" w:type="dxa"/>
          </w:tcPr>
          <w:p w14:paraId="35C91865" w14:textId="77777777" w:rsidR="00F03A44" w:rsidRPr="00607F9B" w:rsidRDefault="00F03A44" w:rsidP="008634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EB99E46" w14:textId="1691B0DE" w:rsidR="00F03A44" w:rsidRPr="00607F9B" w:rsidRDefault="00F03A44" w:rsidP="008634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3A44">
              <w:rPr>
                <w:sz w:val="22"/>
                <w:szCs w:val="22"/>
              </w:rPr>
              <w:t>przetarg</w:t>
            </w:r>
            <w:r w:rsidR="00DA385F">
              <w:rPr>
                <w:sz w:val="22"/>
                <w:szCs w:val="22"/>
              </w:rPr>
              <w:t>u</w:t>
            </w:r>
            <w:r w:rsidRPr="00F03A44">
              <w:rPr>
                <w:sz w:val="22"/>
                <w:szCs w:val="22"/>
              </w:rPr>
              <w:t xml:space="preserve"> nieograniczon</w:t>
            </w:r>
            <w:r w:rsidR="00DA385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A44">
              <w:rPr>
                <w:b/>
                <w:bCs/>
                <w:sz w:val="22"/>
                <w:szCs w:val="22"/>
              </w:rPr>
              <w:t xml:space="preserve">Dostawa mebli wraz z montażem w laboratorium nr 302 i 308/C3 na potrzeby Instytutu Elektroniki </w:t>
            </w:r>
            <w:proofErr w:type="spellStart"/>
            <w:r w:rsidRPr="00F03A44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A44">
              <w:rPr>
                <w:b/>
                <w:sz w:val="22"/>
                <w:szCs w:val="22"/>
              </w:rPr>
              <w:t>KC-DE-zp.25.233.2026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4CC4D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3A44" w14:paraId="6BD5F2C8" w14:textId="77777777" w:rsidTr="008634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1923AD" w14:textId="4DBE4A83" w:rsidR="00F03A44" w:rsidRPr="00D26ED6" w:rsidRDefault="00F03A44" w:rsidP="0086341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03A44">
              <w:rPr>
                <w:b/>
                <w:sz w:val="22"/>
                <w:szCs w:val="22"/>
              </w:rPr>
              <w:t>Kal</w:t>
            </w:r>
            <w:proofErr w:type="spellEnd"/>
            <w:r w:rsidRPr="00F03A44">
              <w:rPr>
                <w:b/>
                <w:sz w:val="22"/>
                <w:szCs w:val="22"/>
              </w:rPr>
              <w:t>-Sport Wyposażenie obiektów Elżbi</w:t>
            </w:r>
            <w:r w:rsidR="00DA385F">
              <w:rPr>
                <w:b/>
                <w:sz w:val="22"/>
                <w:szCs w:val="22"/>
              </w:rPr>
              <w:t>e</w:t>
            </w:r>
            <w:r w:rsidRPr="00F03A44">
              <w:rPr>
                <w:b/>
                <w:sz w:val="22"/>
                <w:szCs w:val="22"/>
              </w:rPr>
              <w:t>ta Pięta</w:t>
            </w:r>
          </w:p>
          <w:p w14:paraId="597A7046" w14:textId="4CF4B441" w:rsidR="00F03A44" w:rsidRPr="009F0E5C" w:rsidRDefault="00F03A44" w:rsidP="00863415">
            <w:pPr>
              <w:jc w:val="both"/>
              <w:rPr>
                <w:bCs/>
                <w:sz w:val="22"/>
                <w:szCs w:val="22"/>
              </w:rPr>
            </w:pPr>
            <w:r w:rsidRPr="00F03A44">
              <w:rPr>
                <w:bCs/>
                <w:sz w:val="22"/>
                <w:szCs w:val="22"/>
              </w:rPr>
              <w:t>Śniadeckich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A4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3211C2" w14:textId="605C48FA" w:rsidR="00F03A44" w:rsidRPr="009F0E5C" w:rsidRDefault="00F03A44" w:rsidP="00863415">
            <w:pPr>
              <w:jc w:val="both"/>
              <w:rPr>
                <w:bCs/>
                <w:sz w:val="22"/>
                <w:szCs w:val="22"/>
              </w:rPr>
            </w:pPr>
            <w:r w:rsidRPr="00F03A44">
              <w:rPr>
                <w:bCs/>
                <w:sz w:val="22"/>
                <w:szCs w:val="22"/>
              </w:rPr>
              <w:t>35-006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3A44">
              <w:rPr>
                <w:bCs/>
                <w:sz w:val="22"/>
                <w:szCs w:val="22"/>
              </w:rPr>
              <w:t>Rzeszów</w:t>
            </w:r>
          </w:p>
          <w:p w14:paraId="20E021A3" w14:textId="77777777" w:rsidR="00F03A44" w:rsidRPr="00D26ED6" w:rsidRDefault="00F03A44" w:rsidP="008634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771BBE" w14:textId="6643B5A5" w:rsidR="00F03A44" w:rsidRDefault="00F03A44" w:rsidP="008634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03A44">
              <w:rPr>
                <w:sz w:val="22"/>
                <w:szCs w:val="22"/>
              </w:rPr>
              <w:t>Dostaw</w:t>
            </w:r>
            <w:r w:rsidR="00DA385F">
              <w:rPr>
                <w:sz w:val="22"/>
                <w:szCs w:val="22"/>
              </w:rPr>
              <w:t>ę</w:t>
            </w:r>
            <w:r w:rsidRPr="00F03A44">
              <w:rPr>
                <w:sz w:val="22"/>
                <w:szCs w:val="22"/>
              </w:rPr>
              <w:t xml:space="preserve"> mebli wraz z montażem w laboratorium nr 302 i 308/C3 na potrzeby Instytutu Elektroniki </w:t>
            </w:r>
            <w:proofErr w:type="spellStart"/>
            <w:r w:rsidRPr="00F03A44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1702455" w14:textId="26093350" w:rsidR="00F03A44" w:rsidRPr="00D26ED6" w:rsidRDefault="00F03A44" w:rsidP="0086341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03A44">
              <w:rPr>
                <w:b/>
                <w:sz w:val="22"/>
                <w:szCs w:val="22"/>
              </w:rPr>
              <w:t>26 248.20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62EC8B1" w14:textId="77777777" w:rsidR="00F03A44" w:rsidRDefault="00F03A44" w:rsidP="0086341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545A9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2F3914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B234DD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46EBAF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706E7CD" w14:textId="2CB3E70D" w:rsidR="002B6761" w:rsidRPr="008567C7" w:rsidRDefault="00F03A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EF7700C" w14:textId="63039E99" w:rsidR="002B6761" w:rsidRPr="008567C7" w:rsidRDefault="00F03A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5926E9F" w14:textId="1CE843F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AACA1E" w14:textId="158492F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189A37" w14:textId="1A0773C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E12E77" w14:textId="2AF0CBB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C02FB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3A44" w:rsidRPr="008567C7" w14:paraId="7E399B91" w14:textId="77777777" w:rsidTr="00863415">
        <w:tc>
          <w:tcPr>
            <w:tcW w:w="709" w:type="dxa"/>
            <w:vAlign w:val="center"/>
          </w:tcPr>
          <w:p w14:paraId="5032C74E" w14:textId="67FA787F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714E7FB" w14:textId="64218CA1" w:rsidR="00F03A44" w:rsidRPr="002B6761" w:rsidRDefault="00F03A44" w:rsidP="008634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Kal</w:t>
            </w:r>
            <w:proofErr w:type="spellEnd"/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-Sport Wyposażenie obiektów Elżbi</w:t>
            </w:r>
            <w:r w:rsidR="00DA385F">
              <w:rPr>
                <w:rFonts w:ascii="Times New Roman" w:hAnsi="Times New Roman" w:cs="Times New Roman"/>
                <w:b/>
                <w:sz w:val="18"/>
                <w:szCs w:val="18"/>
              </w:rPr>
              <w:t>e</w:t>
            </w:r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ta Pięta</w:t>
            </w:r>
          </w:p>
          <w:p w14:paraId="08147090" w14:textId="0E5455C3" w:rsidR="00F03A44" w:rsidRPr="008567C7" w:rsidRDefault="00F03A44" w:rsidP="008634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Śniadeckich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32EF8C4" w14:textId="4169D263" w:rsidR="00F03A44" w:rsidRPr="001B7815" w:rsidRDefault="00F03A44" w:rsidP="008634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35-006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0C0A3060" w14:textId="38267E99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57,24</w:t>
            </w:r>
          </w:p>
        </w:tc>
        <w:tc>
          <w:tcPr>
            <w:tcW w:w="1134" w:type="dxa"/>
            <w:vAlign w:val="center"/>
          </w:tcPr>
          <w:p w14:paraId="7DEE9D0D" w14:textId="48E84549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0BF52E" w14:textId="11B6EC4C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C9D07C" w14:textId="3193CCDE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4FF8AC" w14:textId="0E272F67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0386E0" w14:textId="1052323A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D59EF2D" w14:textId="6B8BAA08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97,24</w:t>
            </w:r>
          </w:p>
        </w:tc>
      </w:tr>
      <w:tr w:rsidR="00F03A44" w:rsidRPr="008567C7" w14:paraId="3FD3DE7F" w14:textId="77777777" w:rsidTr="00863415">
        <w:tc>
          <w:tcPr>
            <w:tcW w:w="709" w:type="dxa"/>
            <w:vAlign w:val="center"/>
          </w:tcPr>
          <w:p w14:paraId="6806D723" w14:textId="5BCB2F39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97838A6" w14:textId="46868A2D" w:rsidR="00F03A44" w:rsidRPr="002B6761" w:rsidRDefault="00F03A44" w:rsidP="008634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A&amp;D Strefa Wyposażenia Wnętrz Dominika </w:t>
            </w:r>
            <w:proofErr w:type="spellStart"/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Biszoff</w:t>
            </w:r>
            <w:proofErr w:type="spellEnd"/>
          </w:p>
          <w:p w14:paraId="44221777" w14:textId="70C751A5" w:rsidR="00F03A44" w:rsidRPr="008567C7" w:rsidRDefault="00F03A44" w:rsidP="008634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Bohaterów Warszawy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6AEAFDEE" w14:textId="3D62002E" w:rsidR="00F03A44" w:rsidRPr="001B7815" w:rsidRDefault="00F03A44" w:rsidP="008634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41C7B29" w14:textId="6D7C417C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49,90</w:t>
            </w:r>
          </w:p>
        </w:tc>
        <w:tc>
          <w:tcPr>
            <w:tcW w:w="1134" w:type="dxa"/>
            <w:vAlign w:val="center"/>
          </w:tcPr>
          <w:p w14:paraId="63ADBCB8" w14:textId="549EB100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B2DBD1B" w14:textId="66F92A5C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BC7B9E" w14:textId="7FDAF1B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DF28D4" w14:textId="0D77378C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52E0AFB" w14:textId="319AAF55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682158" w14:textId="727316A6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89,90</w:t>
            </w:r>
          </w:p>
        </w:tc>
      </w:tr>
      <w:tr w:rsidR="00F03A44" w:rsidRPr="008567C7" w14:paraId="78AB9F59" w14:textId="77777777" w:rsidTr="00863415">
        <w:tc>
          <w:tcPr>
            <w:tcW w:w="709" w:type="dxa"/>
            <w:vAlign w:val="center"/>
          </w:tcPr>
          <w:p w14:paraId="4438CA80" w14:textId="718AE3A6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1BD756D" w14:textId="24A05E26" w:rsidR="00F03A44" w:rsidRPr="002B6761" w:rsidRDefault="00F03A44" w:rsidP="008634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14:paraId="6C4ECA22" w14:textId="549D3C2D" w:rsidR="00F03A44" w:rsidRPr="008567C7" w:rsidRDefault="00F03A44" w:rsidP="008634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ul. 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/A-6</w:t>
            </w:r>
          </w:p>
          <w:p w14:paraId="25AD7E01" w14:textId="43D908E3" w:rsidR="00F03A44" w:rsidRPr="001B7815" w:rsidRDefault="00F03A44" w:rsidP="008634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0BC7A563" w14:textId="6A7BF7D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29,09</w:t>
            </w:r>
          </w:p>
        </w:tc>
        <w:tc>
          <w:tcPr>
            <w:tcW w:w="1134" w:type="dxa"/>
            <w:vAlign w:val="center"/>
          </w:tcPr>
          <w:p w14:paraId="05208336" w14:textId="7D3780E8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B566397" w14:textId="55595245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3781CE" w14:textId="5EB602FF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7B8F89" w14:textId="079DD9FD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3E2A21" w14:textId="4DC08139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E2DFAB" w14:textId="07B459F6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69,09</w:t>
            </w:r>
          </w:p>
        </w:tc>
      </w:tr>
      <w:tr w:rsidR="00F03A44" w:rsidRPr="008567C7" w14:paraId="522A6EB8" w14:textId="77777777" w:rsidTr="00863415">
        <w:tc>
          <w:tcPr>
            <w:tcW w:w="709" w:type="dxa"/>
            <w:vAlign w:val="center"/>
          </w:tcPr>
          <w:p w14:paraId="2CEBD7C2" w14:textId="618443D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6EC0F974" w14:textId="464A5340" w:rsidR="00F03A44" w:rsidRPr="002B6761" w:rsidRDefault="00F03A44" w:rsidP="008634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DRZEWIARZ-BIS Sp. z </w:t>
            </w:r>
            <w:proofErr w:type="spellStart"/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o.o</w:t>
            </w:r>
            <w:proofErr w:type="spellEnd"/>
          </w:p>
          <w:p w14:paraId="7C2EB805" w14:textId="2E075C43" w:rsidR="00F03A44" w:rsidRPr="008567C7" w:rsidRDefault="00F03A44" w:rsidP="008634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ul. Kardynała Wyszyńskiego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46a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5692C7" w14:textId="671B93E8" w:rsidR="00F03A44" w:rsidRPr="001B7815" w:rsidRDefault="00F03A44" w:rsidP="008634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87-600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</w:tc>
        <w:tc>
          <w:tcPr>
            <w:tcW w:w="1134" w:type="dxa"/>
            <w:vAlign w:val="center"/>
          </w:tcPr>
          <w:p w14:paraId="3F49929E" w14:textId="0CD96717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134" w:type="dxa"/>
            <w:vAlign w:val="center"/>
          </w:tcPr>
          <w:p w14:paraId="048A8554" w14:textId="449020B5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1299765" w14:textId="6843A5BB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A1DA27" w14:textId="0639D8F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3AE98E" w14:textId="74445F81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1EA8D3" w14:textId="7E10BC6A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13FA85B" w14:textId="56C8DD6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F03A44" w:rsidRPr="008567C7" w14:paraId="7ADDB5BB" w14:textId="77777777" w:rsidTr="00863415">
        <w:tc>
          <w:tcPr>
            <w:tcW w:w="709" w:type="dxa"/>
            <w:vAlign w:val="center"/>
          </w:tcPr>
          <w:p w14:paraId="72E1D4C3" w14:textId="422C947A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CAC26B6" w14:textId="60D1CC1F" w:rsidR="00F03A44" w:rsidRPr="002B6761" w:rsidRDefault="00F03A44" w:rsidP="0086341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/>
                <w:sz w:val="18"/>
                <w:szCs w:val="18"/>
              </w:rPr>
              <w:t>Wyrysy Mirosław Kolka</w:t>
            </w:r>
          </w:p>
          <w:p w14:paraId="53560748" w14:textId="04D81956" w:rsidR="00F03A44" w:rsidRPr="008567C7" w:rsidRDefault="00F03A44" w:rsidP="0086341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Długoszyńska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7D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6235F7" w14:textId="0EAA22EA" w:rsidR="00F03A44" w:rsidRPr="001B7815" w:rsidRDefault="00F03A44" w:rsidP="0086341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43-600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03A44">
              <w:rPr>
                <w:rFonts w:ascii="Times New Roman" w:hAnsi="Times New Roman" w:cs="Times New Roman"/>
                <w:bCs/>
                <w:sz w:val="18"/>
                <w:szCs w:val="18"/>
              </w:rPr>
              <w:t>Jaworzno</w:t>
            </w:r>
          </w:p>
        </w:tc>
        <w:tc>
          <w:tcPr>
            <w:tcW w:w="1134" w:type="dxa"/>
            <w:vAlign w:val="center"/>
          </w:tcPr>
          <w:p w14:paraId="20BD1249" w14:textId="125F68C5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33,61</w:t>
            </w:r>
          </w:p>
        </w:tc>
        <w:tc>
          <w:tcPr>
            <w:tcW w:w="1134" w:type="dxa"/>
            <w:vAlign w:val="center"/>
          </w:tcPr>
          <w:p w14:paraId="10732DEC" w14:textId="3343CC64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DB58170" w14:textId="4B04F6AA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338333" w14:textId="1877A589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3D0960" w14:textId="41164113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9D9D84" w14:textId="0DCB5A9C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B08B52" w14:textId="6EF96932" w:rsidR="00F03A44" w:rsidRPr="008567C7" w:rsidRDefault="00F03A44" w:rsidP="0086341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A44">
              <w:rPr>
                <w:rFonts w:ascii="Times New Roman" w:hAnsi="Times New Roman" w:cs="Times New Roman"/>
                <w:sz w:val="18"/>
                <w:szCs w:val="18"/>
              </w:rPr>
              <w:t xml:space="preserve">  33,61</w:t>
            </w:r>
          </w:p>
        </w:tc>
      </w:tr>
    </w:tbl>
    <w:p w14:paraId="6434163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D452AB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184E6E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9EBB1" w14:textId="77777777" w:rsidR="00370322" w:rsidRDefault="00370322">
      <w:r>
        <w:separator/>
      </w:r>
    </w:p>
  </w:endnote>
  <w:endnote w:type="continuationSeparator" w:id="0">
    <w:p w14:paraId="619FA31E" w14:textId="77777777" w:rsidR="00370322" w:rsidRDefault="0037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CB0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591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101F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909B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B09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3D11D" w14:textId="77777777" w:rsidR="00370322" w:rsidRDefault="00370322">
      <w:r>
        <w:separator/>
      </w:r>
    </w:p>
  </w:footnote>
  <w:footnote w:type="continuationSeparator" w:id="0">
    <w:p w14:paraId="42F0D733" w14:textId="77777777" w:rsidR="00370322" w:rsidRDefault="0037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342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662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CDE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5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0322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385F"/>
    <w:rsid w:val="00DE4BF6"/>
    <w:rsid w:val="00E30B2D"/>
    <w:rsid w:val="00E62859"/>
    <w:rsid w:val="00E85D70"/>
    <w:rsid w:val="00F03A44"/>
    <w:rsid w:val="00F33C66"/>
    <w:rsid w:val="00F960D7"/>
    <w:rsid w:val="00F96DC7"/>
    <w:rsid w:val="00FB7F50"/>
    <w:rsid w:val="00FE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18595"/>
  <w15:chartTrackingRefBased/>
  <w15:docId w15:val="{98DAD6E0-D4DF-443D-8F3D-2BDC015C6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2026-07-16T09:17:00Z</cp:lastPrinted>
  <dcterms:created xsi:type="dcterms:W3CDTF">2026-07-16T09:14:00Z</dcterms:created>
  <dcterms:modified xsi:type="dcterms:W3CDTF">2026-07-16T09:17:00Z</dcterms:modified>
</cp:coreProperties>
</file>