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56D8EDCC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0575A" w:rsidRPr="0080575A">
        <w:rPr>
          <w:rFonts w:ascii="Verdana" w:hAnsi="Verdana"/>
          <w:b/>
          <w:sz w:val="18"/>
          <w:szCs w:val="18"/>
        </w:rPr>
        <w:t xml:space="preserve">Remont </w:t>
      </w:r>
      <w:r w:rsidR="0080575A" w:rsidRPr="0080575A">
        <w:rPr>
          <w:rFonts w:ascii="Verdana" w:hAnsi="Verdana"/>
          <w:b/>
          <w:bCs/>
          <w:sz w:val="18"/>
          <w:szCs w:val="18"/>
        </w:rPr>
        <w:t>schodów awaryjnych oraz fragmentu elewacji z wymianą drzwi, oświetlenia i montażem zadaszenia na stronie północnej pawilonu U-2 AGH z podziałem na części</w:t>
      </w:r>
      <w:r w:rsidR="0080575A" w:rsidRPr="0080575A">
        <w:rPr>
          <w:rFonts w:ascii="Verdana" w:hAnsi="Verdana"/>
          <w:b/>
          <w:sz w:val="18"/>
          <w:szCs w:val="18"/>
        </w:rPr>
        <w:t xml:space="preserve"> - KC-DE-zp.25.335.2026</w:t>
      </w:r>
      <w:r w:rsidRPr="00947470">
        <w:rPr>
          <w:rFonts w:ascii="Verdana" w:hAnsi="Verdana"/>
          <w:b/>
          <w:sz w:val="20"/>
          <w:szCs w:val="20"/>
        </w:rPr>
        <w:t>,</w:t>
      </w:r>
      <w:r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77777777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>Cena brutto za całość przedmiotu zamówienia (tj. Etap I i Etap II) ………………………………….. zł</w:t>
      </w:r>
    </w:p>
    <w:p w14:paraId="1983B359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6C840E2F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w tym: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2848"/>
        <w:gridCol w:w="2394"/>
        <w:gridCol w:w="2425"/>
      </w:tblGrid>
      <w:tr w:rsidR="008E6A48" w:rsidRPr="008E6A48" w14:paraId="2AA053FD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0B66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184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D14306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48A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68FAB31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E6C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5B70DFD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8E6A48" w:rsidRPr="008E6A48" w14:paraId="60BE45A6" w14:textId="77777777" w:rsidTr="0002432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349A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  <w:p w14:paraId="63C2E9C6" w14:textId="1BB03EF6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B1A" w14:textId="4B1DDC39" w:rsidR="008E6A48" w:rsidRPr="004E29FB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D0B" w14:textId="7C790E13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BEB6" w14:textId="6B82300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E6A48" w:rsidRPr="008E6A48" w14:paraId="33C67231" w14:textId="77777777" w:rsidTr="00024324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6948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  <w:p w14:paraId="7E82E2F8" w14:textId="28838EF1" w:rsidR="004E29FB" w:rsidRPr="008E6A48" w:rsidRDefault="004E29FB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Modernizacja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32FC" w14:textId="36F875EC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E727" w14:textId="48B3DB7F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BE1" w14:textId="5396512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7395A12" w14:textId="0EDA856C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 w:rsidR="00DB586F">
        <w:rPr>
          <w:rFonts w:ascii="Verdana" w:hAnsi="Verdana"/>
          <w:sz w:val="20"/>
          <w:szCs w:val="20"/>
        </w:rPr>
        <w:t>84</w:t>
      </w:r>
      <w:r w:rsidR="00947470">
        <w:rPr>
          <w:rFonts w:ascii="Verdana" w:hAnsi="Verdana"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 xml:space="preserve">dni  </w:t>
      </w:r>
      <w:r w:rsidRPr="008E6A48">
        <w:rPr>
          <w:rFonts w:ascii="Verdana" w:hAnsi="Verdana"/>
          <w:iCs/>
          <w:sz w:val="20"/>
          <w:szCs w:val="20"/>
        </w:rPr>
        <w:t xml:space="preserve">od daty podpisania umowy 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</w:t>
      </w:r>
      <w:r w:rsidRPr="0080575A">
        <w:rPr>
          <w:rFonts w:ascii="Verdana" w:hAnsi="Verdana"/>
          <w:color w:val="FF0000"/>
          <w:sz w:val="20"/>
          <w:szCs w:val="20"/>
        </w:rPr>
        <w:t>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Oświadczamy, że oferta została sporządzona na podstawie: SWZ, dokumentacji projektowej, STWiORB a oferowana cena obejmuje cały zakres robót objętych przedmiotem zamówienia, które wykonamy zgodnie z zasadami sztuki budowlanej.</w:t>
      </w:r>
    </w:p>
    <w:p w14:paraId="6553527F" w14:textId="0AAC375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>Oświadcz</w:t>
      </w:r>
      <w:r w:rsidR="00C85E68">
        <w:rPr>
          <w:rFonts w:ascii="Verdana" w:hAnsi="Verdana"/>
          <w:sz w:val="20"/>
          <w:szCs w:val="20"/>
          <w:lang w:eastAsia="ar-SA"/>
        </w:rPr>
        <w:t>a</w:t>
      </w:r>
      <w:r w:rsidRPr="008E6A48">
        <w:rPr>
          <w:rFonts w:ascii="Verdana" w:hAnsi="Verdana"/>
          <w:sz w:val="20"/>
          <w:szCs w:val="20"/>
          <w:lang w:eastAsia="ar-SA"/>
        </w:rPr>
        <w:t xml:space="preserve">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Oświadczam/y, że warunek określony w pkt. 8.2 ppkt.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8E6A4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3C2AD" w14:textId="77777777" w:rsidR="0018238A" w:rsidRDefault="0018238A">
      <w:r>
        <w:separator/>
      </w:r>
    </w:p>
  </w:endnote>
  <w:endnote w:type="continuationSeparator" w:id="0">
    <w:p w14:paraId="3128D13A" w14:textId="77777777" w:rsidR="0018238A" w:rsidRDefault="0018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3798D" w14:textId="77777777" w:rsidR="0018238A" w:rsidRDefault="0018238A">
      <w:r>
        <w:separator/>
      </w:r>
    </w:p>
  </w:footnote>
  <w:footnote w:type="continuationSeparator" w:id="0">
    <w:p w14:paraId="7E7AEC14" w14:textId="77777777" w:rsidR="0018238A" w:rsidRDefault="0018238A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5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06D0F"/>
    <w:rsid w:val="00012286"/>
    <w:rsid w:val="00024324"/>
    <w:rsid w:val="0005423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238A"/>
    <w:rsid w:val="001D4612"/>
    <w:rsid w:val="00207E98"/>
    <w:rsid w:val="002327A2"/>
    <w:rsid w:val="002723B0"/>
    <w:rsid w:val="00315A4A"/>
    <w:rsid w:val="004376F4"/>
    <w:rsid w:val="00456E5A"/>
    <w:rsid w:val="004A2D84"/>
    <w:rsid w:val="004B7300"/>
    <w:rsid w:val="004C079A"/>
    <w:rsid w:val="004C6753"/>
    <w:rsid w:val="004E29FB"/>
    <w:rsid w:val="00541864"/>
    <w:rsid w:val="00595C87"/>
    <w:rsid w:val="005966C7"/>
    <w:rsid w:val="005D2C65"/>
    <w:rsid w:val="005E448E"/>
    <w:rsid w:val="005E6D94"/>
    <w:rsid w:val="0063384F"/>
    <w:rsid w:val="00643C6F"/>
    <w:rsid w:val="00646202"/>
    <w:rsid w:val="0065290F"/>
    <w:rsid w:val="006815F6"/>
    <w:rsid w:val="006B4B0C"/>
    <w:rsid w:val="007748F0"/>
    <w:rsid w:val="0079138C"/>
    <w:rsid w:val="007A4321"/>
    <w:rsid w:val="0080575A"/>
    <w:rsid w:val="00833933"/>
    <w:rsid w:val="00853083"/>
    <w:rsid w:val="008B2F0C"/>
    <w:rsid w:val="008B4928"/>
    <w:rsid w:val="008D2AB8"/>
    <w:rsid w:val="008E6A48"/>
    <w:rsid w:val="008F1C66"/>
    <w:rsid w:val="00947470"/>
    <w:rsid w:val="00970FE4"/>
    <w:rsid w:val="009B1B8B"/>
    <w:rsid w:val="00A0022B"/>
    <w:rsid w:val="00A346FE"/>
    <w:rsid w:val="00A34B20"/>
    <w:rsid w:val="00A47B4D"/>
    <w:rsid w:val="00A83018"/>
    <w:rsid w:val="00A91112"/>
    <w:rsid w:val="00AA2D34"/>
    <w:rsid w:val="00B774DC"/>
    <w:rsid w:val="00BB4DCE"/>
    <w:rsid w:val="00C85E68"/>
    <w:rsid w:val="00C969A6"/>
    <w:rsid w:val="00CA7D36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798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7</cp:revision>
  <cp:lastPrinted>2026-04-21T08:13:00Z</cp:lastPrinted>
  <dcterms:created xsi:type="dcterms:W3CDTF">2026-04-21T08:13:00Z</dcterms:created>
  <dcterms:modified xsi:type="dcterms:W3CDTF">2026-07-14T07:58:00Z</dcterms:modified>
</cp:coreProperties>
</file>