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1A7C9EB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</w:t>
      </w:r>
      <w:r w:rsidR="00503D30">
        <w:rPr>
          <w:rFonts w:ascii="Verdana" w:hAnsi="Verdana"/>
          <w:b/>
          <w:sz w:val="18"/>
          <w:szCs w:val="18"/>
        </w:rPr>
        <w:t>323</w:t>
      </w:r>
      <w:r w:rsidR="001B0B91" w:rsidRPr="001B0B91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6348DDBA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DD6BC3" w:rsidRPr="00DD6BC3">
        <w:rPr>
          <w:rFonts w:ascii="Verdana" w:hAnsi="Verdana"/>
          <w:b/>
          <w:sz w:val="18"/>
          <w:szCs w:val="18"/>
        </w:rPr>
        <w:t xml:space="preserve"> </w:t>
      </w:r>
      <w:r w:rsidR="00DD6BC3" w:rsidRPr="003D4404">
        <w:rPr>
          <w:rFonts w:ascii="Verdana" w:hAnsi="Verdana"/>
          <w:b/>
          <w:sz w:val="18"/>
          <w:szCs w:val="18"/>
        </w:rPr>
        <w:t xml:space="preserve">dostawa przystawki ATR dla </w:t>
      </w:r>
      <w:proofErr w:type="spellStart"/>
      <w:r w:rsidR="00DD6BC3" w:rsidRPr="003D4404">
        <w:rPr>
          <w:rFonts w:ascii="Verdana" w:hAnsi="Verdana"/>
          <w:b/>
          <w:sz w:val="18"/>
          <w:szCs w:val="18"/>
        </w:rPr>
        <w:t>WIMiC</w:t>
      </w:r>
      <w:proofErr w:type="spellEnd"/>
      <w:r w:rsidR="00DD6BC3" w:rsidRPr="003D4404">
        <w:rPr>
          <w:rFonts w:ascii="Verdana" w:hAnsi="Verdana"/>
          <w:b/>
          <w:sz w:val="18"/>
          <w:szCs w:val="18"/>
        </w:rPr>
        <w:t>- KC-DE-zp.25.323.2026</w:t>
      </w:r>
    </w:p>
    <w:p w14:paraId="640DB4ED" w14:textId="5884FDCE" w:rsidR="00503D30" w:rsidRDefault="00503D30" w:rsidP="00503D30">
      <w:pPr>
        <w:pStyle w:val="Nagwek"/>
        <w:jc w:val="center"/>
      </w:pPr>
    </w:p>
    <w:p w14:paraId="706742F4" w14:textId="7CFA1BFA" w:rsidR="00B12BC7" w:rsidRPr="00350B40" w:rsidRDefault="00B12BC7" w:rsidP="00350B40">
      <w:pPr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662BA" w14:textId="77777777" w:rsidR="00B230AB" w:rsidRDefault="00B230AB">
      <w:pPr>
        <w:spacing w:after="0" w:line="240" w:lineRule="auto"/>
      </w:pPr>
      <w:r>
        <w:separator/>
      </w:r>
    </w:p>
  </w:endnote>
  <w:endnote w:type="continuationSeparator" w:id="0">
    <w:p w14:paraId="50398C4C" w14:textId="77777777" w:rsidR="00B230AB" w:rsidRDefault="00B2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B230AB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577A5" w14:textId="77777777" w:rsidR="00B230AB" w:rsidRDefault="00B230AB">
      <w:pPr>
        <w:spacing w:after="0" w:line="240" w:lineRule="auto"/>
      </w:pPr>
      <w:r>
        <w:separator/>
      </w:r>
    </w:p>
  </w:footnote>
  <w:footnote w:type="continuationSeparator" w:id="0">
    <w:p w14:paraId="1C99A37E" w14:textId="77777777" w:rsidR="00B230AB" w:rsidRDefault="00B230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01E41"/>
    <w:rsid w:val="00010065"/>
    <w:rsid w:val="000302BE"/>
    <w:rsid w:val="000563B7"/>
    <w:rsid w:val="000E6C60"/>
    <w:rsid w:val="0014026F"/>
    <w:rsid w:val="001A7A53"/>
    <w:rsid w:val="001B0B91"/>
    <w:rsid w:val="001F4E82"/>
    <w:rsid w:val="002303FA"/>
    <w:rsid w:val="002333D7"/>
    <w:rsid w:val="00237270"/>
    <w:rsid w:val="00285E58"/>
    <w:rsid w:val="002C151E"/>
    <w:rsid w:val="00337243"/>
    <w:rsid w:val="00350B40"/>
    <w:rsid w:val="00391C2D"/>
    <w:rsid w:val="003D1274"/>
    <w:rsid w:val="004304EF"/>
    <w:rsid w:val="00430A9F"/>
    <w:rsid w:val="00482779"/>
    <w:rsid w:val="00503D30"/>
    <w:rsid w:val="005540B6"/>
    <w:rsid w:val="005741C5"/>
    <w:rsid w:val="00592A03"/>
    <w:rsid w:val="005E5BD1"/>
    <w:rsid w:val="00623F70"/>
    <w:rsid w:val="006602F6"/>
    <w:rsid w:val="0067784D"/>
    <w:rsid w:val="006E4A4C"/>
    <w:rsid w:val="00724265"/>
    <w:rsid w:val="007744FE"/>
    <w:rsid w:val="007D106A"/>
    <w:rsid w:val="008020EB"/>
    <w:rsid w:val="0084447B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A63A3"/>
    <w:rsid w:val="00AD2BA3"/>
    <w:rsid w:val="00AE7922"/>
    <w:rsid w:val="00B12BC7"/>
    <w:rsid w:val="00B15BDF"/>
    <w:rsid w:val="00B230AB"/>
    <w:rsid w:val="00BC579B"/>
    <w:rsid w:val="00C32D30"/>
    <w:rsid w:val="00C456EF"/>
    <w:rsid w:val="00CA6AE6"/>
    <w:rsid w:val="00CC5CB6"/>
    <w:rsid w:val="00D137A1"/>
    <w:rsid w:val="00D6378D"/>
    <w:rsid w:val="00D6653B"/>
    <w:rsid w:val="00D70839"/>
    <w:rsid w:val="00D76DDC"/>
    <w:rsid w:val="00DA466C"/>
    <w:rsid w:val="00DB6A02"/>
    <w:rsid w:val="00DD6BC3"/>
    <w:rsid w:val="00E22B27"/>
    <w:rsid w:val="00E46DED"/>
    <w:rsid w:val="00E5470B"/>
    <w:rsid w:val="00E67EFE"/>
    <w:rsid w:val="00F65269"/>
    <w:rsid w:val="00F852F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7</cp:revision>
  <cp:lastPrinted>2026-01-02T11:14:00Z</cp:lastPrinted>
  <dcterms:created xsi:type="dcterms:W3CDTF">2026-03-16T09:57:00Z</dcterms:created>
  <dcterms:modified xsi:type="dcterms:W3CDTF">2026-07-08T11:03:00Z</dcterms:modified>
</cp:coreProperties>
</file>