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DEE0B" w14:textId="036078F3" w:rsidR="00D665F5" w:rsidRPr="00A31FB0" w:rsidRDefault="000A18A2" w:rsidP="00A31FB0">
      <w:pPr>
        <w:spacing w:after="240"/>
        <w:jc w:val="right"/>
        <w:rPr>
          <w:sz w:val="24"/>
          <w:szCs w:val="24"/>
        </w:rPr>
      </w:pPr>
      <w:bookmarkStart w:id="0" w:name="_Hlk52197885"/>
      <w:r w:rsidRPr="00A31FB0">
        <w:rPr>
          <w:sz w:val="24"/>
          <w:szCs w:val="24"/>
        </w:rPr>
        <w:t>Kraków</w:t>
      </w:r>
      <w:r w:rsidR="00D665F5" w:rsidRPr="00A31FB0">
        <w:rPr>
          <w:sz w:val="24"/>
          <w:szCs w:val="24"/>
        </w:rPr>
        <w:t xml:space="preserve"> dnia: </w:t>
      </w:r>
      <w:r w:rsidRPr="00A31FB0">
        <w:rPr>
          <w:sz w:val="24"/>
          <w:szCs w:val="24"/>
        </w:rPr>
        <w:t>2026-07-15</w:t>
      </w:r>
    </w:p>
    <w:p w14:paraId="2031F5D6" w14:textId="77777777" w:rsidR="000A18A2" w:rsidRPr="00A31FB0" w:rsidRDefault="000A18A2" w:rsidP="00577BC6">
      <w:pPr>
        <w:spacing w:after="40"/>
        <w:rPr>
          <w:b/>
          <w:bCs/>
          <w:sz w:val="24"/>
          <w:szCs w:val="24"/>
        </w:rPr>
      </w:pPr>
      <w:r w:rsidRPr="00A31FB0">
        <w:rPr>
          <w:b/>
          <w:bCs/>
          <w:sz w:val="24"/>
          <w:szCs w:val="24"/>
        </w:rPr>
        <w:t>Szpital Miejski Specjalistyczny</w:t>
      </w:r>
    </w:p>
    <w:p w14:paraId="37B0E46A" w14:textId="77777777" w:rsidR="000A18A2" w:rsidRPr="00A31FB0" w:rsidRDefault="000A18A2" w:rsidP="00577BC6">
      <w:pPr>
        <w:spacing w:after="40"/>
        <w:rPr>
          <w:b/>
          <w:bCs/>
          <w:sz w:val="24"/>
          <w:szCs w:val="24"/>
        </w:rPr>
      </w:pPr>
      <w:r w:rsidRPr="00A31FB0">
        <w:rPr>
          <w:b/>
          <w:bCs/>
          <w:sz w:val="24"/>
          <w:szCs w:val="24"/>
        </w:rPr>
        <w:t>im. Gabriela Narutowicza w Krakowie</w:t>
      </w:r>
    </w:p>
    <w:p w14:paraId="269838C8" w14:textId="77777777" w:rsidR="00D665F5" w:rsidRPr="00A31FB0" w:rsidRDefault="000A18A2" w:rsidP="00D665F5">
      <w:pPr>
        <w:rPr>
          <w:sz w:val="24"/>
          <w:szCs w:val="24"/>
        </w:rPr>
      </w:pPr>
      <w:r w:rsidRPr="00A31FB0">
        <w:rPr>
          <w:sz w:val="24"/>
          <w:szCs w:val="24"/>
        </w:rPr>
        <w:t>ul. Prądnicka</w:t>
      </w:r>
      <w:r w:rsidR="00D665F5" w:rsidRPr="00A31FB0">
        <w:rPr>
          <w:sz w:val="24"/>
          <w:szCs w:val="24"/>
        </w:rPr>
        <w:t xml:space="preserve"> </w:t>
      </w:r>
      <w:r w:rsidRPr="00A31FB0">
        <w:rPr>
          <w:sz w:val="24"/>
          <w:szCs w:val="24"/>
        </w:rPr>
        <w:t>35-37</w:t>
      </w:r>
    </w:p>
    <w:p w14:paraId="19E661F7" w14:textId="1AE7CEEB" w:rsidR="00D665F5" w:rsidRPr="00A31FB0" w:rsidRDefault="000A18A2" w:rsidP="00A31FB0">
      <w:pPr>
        <w:rPr>
          <w:sz w:val="24"/>
          <w:szCs w:val="24"/>
        </w:rPr>
      </w:pPr>
      <w:r w:rsidRPr="00A31FB0">
        <w:rPr>
          <w:sz w:val="24"/>
          <w:szCs w:val="24"/>
        </w:rPr>
        <w:t>31-202</w:t>
      </w:r>
      <w:r w:rsidR="00D665F5" w:rsidRPr="00A31FB0">
        <w:rPr>
          <w:sz w:val="24"/>
          <w:szCs w:val="24"/>
        </w:rPr>
        <w:t xml:space="preserve"> </w:t>
      </w:r>
      <w:r w:rsidRPr="00A31FB0">
        <w:rPr>
          <w:sz w:val="24"/>
          <w:szCs w:val="24"/>
        </w:rPr>
        <w:t>Kraków</w:t>
      </w:r>
    </w:p>
    <w:p w14:paraId="3648F003" w14:textId="77777777" w:rsidR="00D665F5" w:rsidRPr="00A31FB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72C6E2B" w14:textId="77777777" w:rsidR="00A80738" w:rsidRPr="00A31FB0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A31FB0">
        <w:rPr>
          <w:sz w:val="24"/>
          <w:szCs w:val="24"/>
        </w:rPr>
        <w:t>Znak sprawy:</w:t>
      </w:r>
      <w:r w:rsidRPr="00A31FB0">
        <w:rPr>
          <w:b/>
          <w:sz w:val="24"/>
          <w:szCs w:val="24"/>
        </w:rPr>
        <w:t xml:space="preserve"> </w:t>
      </w:r>
      <w:r w:rsidR="000A18A2" w:rsidRPr="00A31FB0">
        <w:rPr>
          <w:b/>
          <w:sz w:val="24"/>
          <w:szCs w:val="24"/>
        </w:rPr>
        <w:t>ZP/39/2026</w:t>
      </w:r>
      <w:r w:rsidR="00A80738" w:rsidRPr="00A31FB0">
        <w:rPr>
          <w:sz w:val="24"/>
          <w:szCs w:val="24"/>
        </w:rPr>
        <w:tab/>
        <w:t xml:space="preserve"> </w:t>
      </w:r>
    </w:p>
    <w:p w14:paraId="6E8B419C" w14:textId="77777777" w:rsidR="00A80738" w:rsidRPr="00A31FB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60DD47" w14:textId="77777777" w:rsidR="00A80738" w:rsidRPr="00A31FB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15E44D" w14:textId="77777777" w:rsidR="00A80738" w:rsidRPr="00A31FB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E45363" w14:textId="77777777" w:rsidR="00A80738" w:rsidRPr="00A31FB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31FB0">
        <w:rPr>
          <w:b/>
          <w:spacing w:val="20"/>
          <w:sz w:val="28"/>
        </w:rPr>
        <w:t>INFORMACJA Z OTWARCIA OFERT</w:t>
      </w:r>
    </w:p>
    <w:p w14:paraId="6E5FC8B7" w14:textId="77777777" w:rsidR="00A80738" w:rsidRPr="00A31FB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BA406D2" w14:textId="77777777" w:rsidR="00C659E2" w:rsidRPr="00A31FB0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A31FB0">
        <w:rPr>
          <w:bCs/>
          <w:sz w:val="24"/>
          <w:szCs w:val="24"/>
        </w:rPr>
        <w:t xml:space="preserve">Dotyczy </w:t>
      </w:r>
      <w:r w:rsidRPr="00A31FB0">
        <w:rPr>
          <w:sz w:val="24"/>
          <w:szCs w:val="24"/>
        </w:rPr>
        <w:t xml:space="preserve">postępowania o udzielenie zamówienia publicznego prowadzonego w trybie </w:t>
      </w:r>
      <w:r w:rsidR="000A18A2" w:rsidRPr="00A31FB0">
        <w:rPr>
          <w:sz w:val="24"/>
          <w:szCs w:val="24"/>
        </w:rPr>
        <w:t>przetarg nieograniczony</w:t>
      </w:r>
      <w:r w:rsidRPr="00A31FB0">
        <w:rPr>
          <w:sz w:val="24"/>
          <w:szCs w:val="24"/>
        </w:rPr>
        <w:t xml:space="preserve"> na:</w:t>
      </w:r>
    </w:p>
    <w:p w14:paraId="0EA68753" w14:textId="77777777" w:rsidR="00A80738" w:rsidRPr="00A31FB0" w:rsidRDefault="000A18A2" w:rsidP="00577BC6">
      <w:pPr>
        <w:pStyle w:val="Tekstpodstawowywcity"/>
        <w:spacing w:before="120" w:after="480"/>
        <w:ind w:firstLine="0"/>
        <w:jc w:val="center"/>
        <w:rPr>
          <w:i/>
          <w:iCs/>
          <w:szCs w:val="24"/>
        </w:rPr>
      </w:pPr>
      <w:r w:rsidRPr="00A31FB0">
        <w:rPr>
          <w:b/>
          <w:i/>
          <w:iCs/>
          <w:szCs w:val="24"/>
        </w:rPr>
        <w:t>Zakup i dostawa produktów farmaceutycznych II</w:t>
      </w:r>
    </w:p>
    <w:p w14:paraId="25A23752" w14:textId="18ACC2D2" w:rsidR="00D665F5" w:rsidRPr="00A31FB0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A31FB0">
        <w:rPr>
          <w:sz w:val="22"/>
          <w:szCs w:val="22"/>
        </w:rPr>
        <w:t>Zamawiający, działając na podstawie art. 22</w:t>
      </w:r>
      <w:r w:rsidR="00FC7F5E" w:rsidRPr="00A31FB0">
        <w:rPr>
          <w:sz w:val="22"/>
          <w:szCs w:val="22"/>
        </w:rPr>
        <w:t>2</w:t>
      </w:r>
      <w:r w:rsidRPr="00A31FB0">
        <w:rPr>
          <w:sz w:val="22"/>
          <w:szCs w:val="22"/>
        </w:rPr>
        <w:t xml:space="preserve"> ust. 5 </w:t>
      </w:r>
      <w:r w:rsidRPr="00A31FB0">
        <w:rPr>
          <w:bCs/>
          <w:sz w:val="22"/>
          <w:szCs w:val="22"/>
        </w:rPr>
        <w:t>ustawy z dnia 11 września 2019 r. Prawo zamówień publicznych</w:t>
      </w:r>
      <w:r w:rsidRPr="00A31FB0">
        <w:rPr>
          <w:sz w:val="22"/>
          <w:szCs w:val="22"/>
        </w:rPr>
        <w:t xml:space="preserve"> udostępnia</w:t>
      </w:r>
      <w:r w:rsidR="00F95C33" w:rsidRPr="00A31FB0">
        <w:rPr>
          <w:sz w:val="22"/>
          <w:szCs w:val="22"/>
        </w:rPr>
        <w:t xml:space="preserve"> </w:t>
      </w:r>
      <w:r w:rsidR="004C7E9B" w:rsidRPr="00A31FB0">
        <w:rPr>
          <w:sz w:val="22"/>
          <w:szCs w:val="22"/>
        </w:rPr>
        <w:t>informacj</w:t>
      </w:r>
      <w:r w:rsidR="00577BC6" w:rsidRPr="00A31FB0">
        <w:rPr>
          <w:sz w:val="22"/>
          <w:szCs w:val="22"/>
        </w:rPr>
        <w:t>ę</w:t>
      </w:r>
      <w:r w:rsidR="00035488" w:rsidRPr="00A31FB0">
        <w:rPr>
          <w:sz w:val="22"/>
          <w:szCs w:val="22"/>
        </w:rPr>
        <w:t xml:space="preserve"> z otwarcia ofert</w:t>
      </w:r>
      <w:r w:rsidR="00577BC6" w:rsidRPr="00A31FB0">
        <w:rPr>
          <w:sz w:val="22"/>
          <w:szCs w:val="22"/>
        </w:rPr>
        <w:t>.</w:t>
      </w:r>
    </w:p>
    <w:p w14:paraId="5B311928" w14:textId="77777777" w:rsidR="00A80738" w:rsidRPr="00A31FB0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A31FB0">
        <w:rPr>
          <w:sz w:val="22"/>
          <w:szCs w:val="22"/>
        </w:rPr>
        <w:t>Podczas otwarcia ofert, mającego miejsce</w:t>
      </w:r>
      <w:r w:rsidR="00FF4AB1" w:rsidRPr="00A31FB0">
        <w:rPr>
          <w:sz w:val="22"/>
          <w:szCs w:val="22"/>
        </w:rPr>
        <w:t xml:space="preserve"> w dniu </w:t>
      </w:r>
      <w:r w:rsidR="000A18A2" w:rsidRPr="00A31FB0">
        <w:rPr>
          <w:sz w:val="22"/>
          <w:szCs w:val="22"/>
        </w:rPr>
        <w:t>15/07/2026</w:t>
      </w:r>
      <w:r w:rsidR="00FF4AB1" w:rsidRPr="00A31FB0">
        <w:rPr>
          <w:sz w:val="22"/>
          <w:szCs w:val="22"/>
        </w:rPr>
        <w:t xml:space="preserve"> o godz. </w:t>
      </w:r>
      <w:r w:rsidR="000A18A2" w:rsidRPr="00A31FB0">
        <w:rPr>
          <w:sz w:val="22"/>
          <w:szCs w:val="22"/>
        </w:rPr>
        <w:t>12:00</w:t>
      </w:r>
      <w:r w:rsidRPr="00A31FB0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536"/>
        <w:gridCol w:w="2409"/>
      </w:tblGrid>
      <w:tr w:rsidR="006B27ED" w:rsidRPr="00A31FB0" w14:paraId="699877E2" w14:textId="77777777" w:rsidTr="00A31FB0">
        <w:tc>
          <w:tcPr>
            <w:tcW w:w="993" w:type="dxa"/>
            <w:vAlign w:val="center"/>
          </w:tcPr>
          <w:p w14:paraId="059F019B" w14:textId="77777777" w:rsidR="006B27ED" w:rsidRPr="00A31FB0" w:rsidRDefault="006B27ED" w:rsidP="00C82837">
            <w:pPr>
              <w:spacing w:before="120" w:after="120"/>
              <w:jc w:val="center"/>
            </w:pPr>
            <w:r w:rsidRPr="00A31FB0">
              <w:t>Nr oferty</w:t>
            </w:r>
          </w:p>
        </w:tc>
        <w:tc>
          <w:tcPr>
            <w:tcW w:w="1134" w:type="dxa"/>
            <w:vAlign w:val="center"/>
          </w:tcPr>
          <w:p w14:paraId="400D4444" w14:textId="77777777" w:rsidR="006B27ED" w:rsidRPr="00A31FB0" w:rsidRDefault="006B27ED" w:rsidP="00C82837">
            <w:pPr>
              <w:spacing w:before="120" w:after="120"/>
              <w:jc w:val="center"/>
            </w:pPr>
            <w:r w:rsidRPr="00A31FB0">
              <w:t>Nr</w:t>
            </w:r>
            <w:r w:rsidR="00C82837" w:rsidRPr="00A31FB0">
              <w:t xml:space="preserve"> </w:t>
            </w:r>
            <w:r w:rsidRPr="00A31FB0">
              <w:t>zadania</w:t>
            </w:r>
          </w:p>
        </w:tc>
        <w:tc>
          <w:tcPr>
            <w:tcW w:w="4536" w:type="dxa"/>
            <w:vAlign w:val="center"/>
          </w:tcPr>
          <w:p w14:paraId="5800BDF1" w14:textId="77777777" w:rsidR="006B27ED" w:rsidRPr="00A31FB0" w:rsidRDefault="006B27ED" w:rsidP="00BB547B">
            <w:pPr>
              <w:spacing w:before="120" w:after="120"/>
              <w:jc w:val="center"/>
            </w:pPr>
            <w:r w:rsidRPr="00A31FB0">
              <w:t>Nazwa i adres wykonawcy</w:t>
            </w:r>
          </w:p>
        </w:tc>
        <w:tc>
          <w:tcPr>
            <w:tcW w:w="2409" w:type="dxa"/>
            <w:vAlign w:val="center"/>
          </w:tcPr>
          <w:p w14:paraId="2F83AD34" w14:textId="66071A1D" w:rsidR="006B27ED" w:rsidRPr="00A31FB0" w:rsidRDefault="00A31FB0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0A18A2" w:rsidRPr="00A31FB0" w14:paraId="723EECA2" w14:textId="77777777" w:rsidTr="00A31FB0">
        <w:tc>
          <w:tcPr>
            <w:tcW w:w="993" w:type="dxa"/>
            <w:vAlign w:val="center"/>
          </w:tcPr>
          <w:p w14:paraId="193C0AB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</w:t>
            </w:r>
          </w:p>
        </w:tc>
        <w:tc>
          <w:tcPr>
            <w:tcW w:w="1134" w:type="dxa"/>
            <w:vAlign w:val="center"/>
          </w:tcPr>
          <w:p w14:paraId="2F73103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18</w:t>
            </w:r>
          </w:p>
        </w:tc>
        <w:tc>
          <w:tcPr>
            <w:tcW w:w="4536" w:type="dxa"/>
          </w:tcPr>
          <w:p w14:paraId="6C42586F" w14:textId="501300C0" w:rsidR="000A18A2" w:rsidRPr="00A31FB0" w:rsidRDefault="000A18A2" w:rsidP="0091539E">
            <w:pPr>
              <w:spacing w:before="80"/>
            </w:pPr>
            <w:r w:rsidRPr="00A31FB0">
              <w:t xml:space="preserve">Medyk-Lek Panek </w:t>
            </w:r>
            <w:r w:rsidR="00A31FB0">
              <w:t>Sp. z o.o. Sp. k.</w:t>
            </w:r>
          </w:p>
          <w:p w14:paraId="48479295" w14:textId="77777777" w:rsidR="000A18A2" w:rsidRPr="00A31FB0" w:rsidRDefault="000A18A2" w:rsidP="0091539E">
            <w:r w:rsidRPr="00A31FB0">
              <w:t>ul. Annopol</w:t>
            </w:r>
            <w:r w:rsidRPr="00A31FB0">
              <w:t xml:space="preserve"> </w:t>
            </w:r>
            <w:r w:rsidRPr="00A31FB0">
              <w:t>4A</w:t>
            </w:r>
            <w:r w:rsidRPr="00A31FB0">
              <w:t xml:space="preserve"> </w:t>
            </w:r>
          </w:p>
          <w:p w14:paraId="7CCF4C7F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03-236</w:t>
            </w:r>
            <w:r w:rsidRPr="00A31FB0">
              <w:t xml:space="preserve"> </w:t>
            </w:r>
            <w:r w:rsidRPr="00A31FB0">
              <w:t>Warszawa</w:t>
            </w:r>
          </w:p>
        </w:tc>
        <w:tc>
          <w:tcPr>
            <w:tcW w:w="2409" w:type="dxa"/>
            <w:vAlign w:val="center"/>
          </w:tcPr>
          <w:p w14:paraId="37B6935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810.00 zł</w:t>
            </w:r>
          </w:p>
        </w:tc>
      </w:tr>
      <w:tr w:rsidR="000A18A2" w:rsidRPr="00A31FB0" w14:paraId="3ADE2037" w14:textId="77777777" w:rsidTr="00A31FB0">
        <w:tc>
          <w:tcPr>
            <w:tcW w:w="993" w:type="dxa"/>
            <w:vAlign w:val="center"/>
          </w:tcPr>
          <w:p w14:paraId="7308EB00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</w:t>
            </w:r>
          </w:p>
        </w:tc>
        <w:tc>
          <w:tcPr>
            <w:tcW w:w="1134" w:type="dxa"/>
            <w:vAlign w:val="center"/>
          </w:tcPr>
          <w:p w14:paraId="382C4B6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49</w:t>
            </w:r>
          </w:p>
        </w:tc>
        <w:tc>
          <w:tcPr>
            <w:tcW w:w="4536" w:type="dxa"/>
          </w:tcPr>
          <w:p w14:paraId="165641C8" w14:textId="17A81C57" w:rsidR="000A18A2" w:rsidRPr="00A31FB0" w:rsidRDefault="000A18A2" w:rsidP="0091539E">
            <w:pPr>
              <w:spacing w:before="80"/>
            </w:pPr>
            <w:r w:rsidRPr="00A31FB0">
              <w:t xml:space="preserve">Medyk-Lek Panek </w:t>
            </w:r>
            <w:r w:rsidR="00A31FB0">
              <w:t>Sp. z o.o. Sp. k.</w:t>
            </w:r>
          </w:p>
          <w:p w14:paraId="06265D71" w14:textId="77777777" w:rsidR="000A18A2" w:rsidRPr="00A31FB0" w:rsidRDefault="000A18A2" w:rsidP="0091539E">
            <w:r w:rsidRPr="00A31FB0">
              <w:t>ul. Annopol</w:t>
            </w:r>
            <w:r w:rsidRPr="00A31FB0">
              <w:t xml:space="preserve"> </w:t>
            </w:r>
            <w:r w:rsidRPr="00A31FB0">
              <w:t>4A</w:t>
            </w:r>
            <w:r w:rsidRPr="00A31FB0">
              <w:t xml:space="preserve"> </w:t>
            </w:r>
          </w:p>
          <w:p w14:paraId="08DB6BFB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03-236</w:t>
            </w:r>
            <w:r w:rsidRPr="00A31FB0">
              <w:t xml:space="preserve"> </w:t>
            </w:r>
            <w:r w:rsidRPr="00A31FB0">
              <w:t>Warszawa</w:t>
            </w:r>
          </w:p>
        </w:tc>
        <w:tc>
          <w:tcPr>
            <w:tcW w:w="2409" w:type="dxa"/>
            <w:vAlign w:val="center"/>
          </w:tcPr>
          <w:p w14:paraId="64CA2AF0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912.60 zł</w:t>
            </w:r>
          </w:p>
        </w:tc>
      </w:tr>
      <w:tr w:rsidR="000A18A2" w:rsidRPr="00A31FB0" w14:paraId="79EE9FD0" w14:textId="77777777" w:rsidTr="00A31FB0">
        <w:tc>
          <w:tcPr>
            <w:tcW w:w="993" w:type="dxa"/>
            <w:vAlign w:val="center"/>
          </w:tcPr>
          <w:p w14:paraId="7686AE7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</w:t>
            </w:r>
          </w:p>
        </w:tc>
        <w:tc>
          <w:tcPr>
            <w:tcW w:w="1134" w:type="dxa"/>
            <w:vAlign w:val="center"/>
          </w:tcPr>
          <w:p w14:paraId="27DF752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18</w:t>
            </w:r>
          </w:p>
        </w:tc>
        <w:tc>
          <w:tcPr>
            <w:tcW w:w="4536" w:type="dxa"/>
          </w:tcPr>
          <w:p w14:paraId="429D3680" w14:textId="77777777" w:rsidR="000A18A2" w:rsidRPr="00A31FB0" w:rsidRDefault="000A18A2" w:rsidP="0091539E">
            <w:pPr>
              <w:spacing w:before="80"/>
            </w:pPr>
            <w:proofErr w:type="spellStart"/>
            <w:r w:rsidRPr="00A31FB0">
              <w:t>Delfarma</w:t>
            </w:r>
            <w:proofErr w:type="spellEnd"/>
            <w:r w:rsidRPr="00A31FB0">
              <w:t xml:space="preserve"> Sp. z o.o.</w:t>
            </w:r>
          </w:p>
          <w:p w14:paraId="2440993B" w14:textId="77777777" w:rsidR="000A18A2" w:rsidRPr="00A31FB0" w:rsidRDefault="000A18A2" w:rsidP="0091539E">
            <w:r w:rsidRPr="00A31FB0">
              <w:t>ul. Św. Teresy od Dzieciątka Jezus</w:t>
            </w:r>
            <w:r w:rsidRPr="00A31FB0">
              <w:t xml:space="preserve"> </w:t>
            </w:r>
            <w:r w:rsidRPr="00A31FB0">
              <w:t>111</w:t>
            </w:r>
            <w:r w:rsidRPr="00A31FB0">
              <w:t xml:space="preserve"> </w:t>
            </w:r>
          </w:p>
          <w:p w14:paraId="5D431FE8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91-222</w:t>
            </w:r>
            <w:r w:rsidRPr="00A31FB0">
              <w:t xml:space="preserve"> </w:t>
            </w:r>
            <w:r w:rsidRPr="00A31FB0">
              <w:t>Łódź</w:t>
            </w:r>
          </w:p>
        </w:tc>
        <w:tc>
          <w:tcPr>
            <w:tcW w:w="2409" w:type="dxa"/>
            <w:vAlign w:val="center"/>
          </w:tcPr>
          <w:p w14:paraId="732BFF50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874.80 zł</w:t>
            </w:r>
          </w:p>
        </w:tc>
      </w:tr>
      <w:tr w:rsidR="000A18A2" w:rsidRPr="00A31FB0" w14:paraId="05155B81" w14:textId="77777777" w:rsidTr="00A31FB0">
        <w:tc>
          <w:tcPr>
            <w:tcW w:w="993" w:type="dxa"/>
            <w:vAlign w:val="center"/>
          </w:tcPr>
          <w:p w14:paraId="5275E33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</w:t>
            </w:r>
          </w:p>
        </w:tc>
        <w:tc>
          <w:tcPr>
            <w:tcW w:w="1134" w:type="dxa"/>
            <w:vAlign w:val="center"/>
          </w:tcPr>
          <w:p w14:paraId="0F9AFADF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50</w:t>
            </w:r>
          </w:p>
        </w:tc>
        <w:tc>
          <w:tcPr>
            <w:tcW w:w="4536" w:type="dxa"/>
          </w:tcPr>
          <w:p w14:paraId="4796E579" w14:textId="77777777" w:rsidR="000A18A2" w:rsidRPr="00A31FB0" w:rsidRDefault="000A18A2" w:rsidP="0091539E">
            <w:pPr>
              <w:spacing w:before="80"/>
            </w:pPr>
            <w:proofErr w:type="spellStart"/>
            <w:r w:rsidRPr="00A31FB0">
              <w:t>Delfarma</w:t>
            </w:r>
            <w:proofErr w:type="spellEnd"/>
            <w:r w:rsidRPr="00A31FB0">
              <w:t xml:space="preserve"> Sp. z o.o.</w:t>
            </w:r>
          </w:p>
          <w:p w14:paraId="02EE3019" w14:textId="77777777" w:rsidR="000A18A2" w:rsidRPr="00A31FB0" w:rsidRDefault="000A18A2" w:rsidP="0091539E">
            <w:r w:rsidRPr="00A31FB0">
              <w:t>ul. Św. Teresy od Dzieciątka Jezus</w:t>
            </w:r>
            <w:r w:rsidRPr="00A31FB0">
              <w:t xml:space="preserve"> </w:t>
            </w:r>
            <w:r w:rsidRPr="00A31FB0">
              <w:t>111</w:t>
            </w:r>
            <w:r w:rsidRPr="00A31FB0">
              <w:t xml:space="preserve"> </w:t>
            </w:r>
          </w:p>
          <w:p w14:paraId="06B7DA18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91-222</w:t>
            </w:r>
            <w:r w:rsidRPr="00A31FB0">
              <w:t xml:space="preserve"> </w:t>
            </w:r>
            <w:r w:rsidRPr="00A31FB0">
              <w:t>Łódź</w:t>
            </w:r>
          </w:p>
        </w:tc>
        <w:tc>
          <w:tcPr>
            <w:tcW w:w="2409" w:type="dxa"/>
            <w:vAlign w:val="center"/>
          </w:tcPr>
          <w:p w14:paraId="5636883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24 850.80 zł</w:t>
            </w:r>
          </w:p>
        </w:tc>
      </w:tr>
      <w:tr w:rsidR="000A18A2" w:rsidRPr="00A31FB0" w14:paraId="5955A663" w14:textId="77777777" w:rsidTr="00A31FB0">
        <w:tc>
          <w:tcPr>
            <w:tcW w:w="993" w:type="dxa"/>
            <w:vAlign w:val="center"/>
          </w:tcPr>
          <w:p w14:paraId="1F6415C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</w:t>
            </w:r>
          </w:p>
        </w:tc>
        <w:tc>
          <w:tcPr>
            <w:tcW w:w="1134" w:type="dxa"/>
            <w:vAlign w:val="center"/>
          </w:tcPr>
          <w:p w14:paraId="5DA3D8FE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77</w:t>
            </w:r>
          </w:p>
        </w:tc>
        <w:tc>
          <w:tcPr>
            <w:tcW w:w="4536" w:type="dxa"/>
          </w:tcPr>
          <w:p w14:paraId="71C86B7A" w14:textId="77777777" w:rsidR="000A18A2" w:rsidRPr="00A31FB0" w:rsidRDefault="000A18A2" w:rsidP="0091539E">
            <w:pPr>
              <w:spacing w:before="80"/>
            </w:pPr>
            <w:proofErr w:type="spellStart"/>
            <w:r w:rsidRPr="00A31FB0">
              <w:t>Delfarma</w:t>
            </w:r>
            <w:proofErr w:type="spellEnd"/>
            <w:r w:rsidRPr="00A31FB0">
              <w:t xml:space="preserve"> Sp. z o.o.</w:t>
            </w:r>
          </w:p>
          <w:p w14:paraId="30D0140B" w14:textId="77777777" w:rsidR="000A18A2" w:rsidRPr="00A31FB0" w:rsidRDefault="000A18A2" w:rsidP="0091539E">
            <w:r w:rsidRPr="00A31FB0">
              <w:t>ul. Św. Teresy od Dzieciątka Jezus</w:t>
            </w:r>
            <w:r w:rsidRPr="00A31FB0">
              <w:t xml:space="preserve"> </w:t>
            </w:r>
            <w:r w:rsidRPr="00A31FB0">
              <w:t>111</w:t>
            </w:r>
            <w:r w:rsidRPr="00A31FB0">
              <w:t xml:space="preserve"> </w:t>
            </w:r>
          </w:p>
          <w:p w14:paraId="399DB30D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91-222</w:t>
            </w:r>
            <w:r w:rsidRPr="00A31FB0">
              <w:t xml:space="preserve"> </w:t>
            </w:r>
            <w:r w:rsidRPr="00A31FB0">
              <w:t>Łódź</w:t>
            </w:r>
          </w:p>
        </w:tc>
        <w:tc>
          <w:tcPr>
            <w:tcW w:w="2409" w:type="dxa"/>
            <w:vAlign w:val="center"/>
          </w:tcPr>
          <w:p w14:paraId="71EAD76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45 435.60 zł</w:t>
            </w:r>
          </w:p>
        </w:tc>
      </w:tr>
      <w:tr w:rsidR="000A18A2" w:rsidRPr="00A31FB0" w14:paraId="07E1D9D6" w14:textId="77777777" w:rsidTr="00A31FB0">
        <w:tc>
          <w:tcPr>
            <w:tcW w:w="993" w:type="dxa"/>
            <w:vAlign w:val="center"/>
          </w:tcPr>
          <w:p w14:paraId="45DD116F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</w:t>
            </w:r>
          </w:p>
        </w:tc>
        <w:tc>
          <w:tcPr>
            <w:tcW w:w="1134" w:type="dxa"/>
            <w:vAlign w:val="center"/>
          </w:tcPr>
          <w:p w14:paraId="4CF2B7A0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44</w:t>
            </w:r>
          </w:p>
        </w:tc>
        <w:tc>
          <w:tcPr>
            <w:tcW w:w="4536" w:type="dxa"/>
          </w:tcPr>
          <w:p w14:paraId="167B48F9" w14:textId="69B4B242" w:rsidR="000A18A2" w:rsidRPr="00A31FB0" w:rsidRDefault="000A18A2" w:rsidP="0091539E">
            <w:pPr>
              <w:spacing w:before="80"/>
            </w:pPr>
            <w:r w:rsidRPr="00A31FB0">
              <w:t xml:space="preserve">UNIPRO </w:t>
            </w:r>
            <w:r w:rsidR="00A31FB0">
              <w:t>S</w:t>
            </w:r>
            <w:r w:rsidRPr="00A31FB0">
              <w:t>p. z o.o.</w:t>
            </w:r>
          </w:p>
          <w:p w14:paraId="12AB35C0" w14:textId="77777777" w:rsidR="000A18A2" w:rsidRPr="00A31FB0" w:rsidRDefault="000A18A2" w:rsidP="0091539E">
            <w:r w:rsidRPr="00A31FB0">
              <w:t>Targowisko</w:t>
            </w:r>
            <w:r w:rsidRPr="00A31FB0">
              <w:t xml:space="preserve"> </w:t>
            </w:r>
            <w:r w:rsidRPr="00A31FB0">
              <w:t>553</w:t>
            </w:r>
            <w:r w:rsidRPr="00A31FB0">
              <w:t xml:space="preserve"> </w:t>
            </w:r>
          </w:p>
          <w:p w14:paraId="4D39D08E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32-015</w:t>
            </w:r>
            <w:r w:rsidRPr="00A31FB0">
              <w:t xml:space="preserve"> </w:t>
            </w:r>
            <w:r w:rsidRPr="00A31FB0">
              <w:t>Kłaj</w:t>
            </w:r>
          </w:p>
        </w:tc>
        <w:tc>
          <w:tcPr>
            <w:tcW w:w="2409" w:type="dxa"/>
            <w:vAlign w:val="center"/>
          </w:tcPr>
          <w:p w14:paraId="3E02AE3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6 017.62 zł</w:t>
            </w:r>
          </w:p>
        </w:tc>
      </w:tr>
      <w:tr w:rsidR="000A18A2" w:rsidRPr="00A31FB0" w14:paraId="07A7E03E" w14:textId="77777777" w:rsidTr="00A31FB0">
        <w:tc>
          <w:tcPr>
            <w:tcW w:w="993" w:type="dxa"/>
            <w:vAlign w:val="center"/>
          </w:tcPr>
          <w:p w14:paraId="7E6E8B2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</w:t>
            </w:r>
          </w:p>
        </w:tc>
        <w:tc>
          <w:tcPr>
            <w:tcW w:w="1134" w:type="dxa"/>
            <w:vAlign w:val="center"/>
          </w:tcPr>
          <w:p w14:paraId="71DD620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</w:t>
            </w:r>
          </w:p>
        </w:tc>
        <w:tc>
          <w:tcPr>
            <w:tcW w:w="4536" w:type="dxa"/>
          </w:tcPr>
          <w:p w14:paraId="5505D6E5" w14:textId="77777777" w:rsidR="000A18A2" w:rsidRPr="00A31FB0" w:rsidRDefault="000A18A2" w:rsidP="0091539E">
            <w:pPr>
              <w:spacing w:before="80"/>
            </w:pPr>
            <w:r w:rsidRPr="00A31FB0">
              <w:t>Sanofi Sp. z o.o.</w:t>
            </w:r>
          </w:p>
          <w:p w14:paraId="5C11E5E2" w14:textId="77777777" w:rsidR="000A18A2" w:rsidRPr="00A31FB0" w:rsidRDefault="000A18A2" w:rsidP="0091539E">
            <w:r w:rsidRPr="00A31FB0">
              <w:t>ul. Marcina Kasprzaka</w:t>
            </w:r>
            <w:r w:rsidRPr="00A31FB0">
              <w:t xml:space="preserve"> </w:t>
            </w:r>
            <w:r w:rsidRPr="00A31FB0">
              <w:t>6</w:t>
            </w:r>
            <w:r w:rsidRPr="00A31FB0">
              <w:t xml:space="preserve"> </w:t>
            </w:r>
          </w:p>
          <w:p w14:paraId="35ACEF03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01-211</w:t>
            </w:r>
            <w:r w:rsidRPr="00A31FB0">
              <w:t xml:space="preserve"> </w:t>
            </w:r>
            <w:r w:rsidRPr="00A31FB0">
              <w:t>Warszawa</w:t>
            </w:r>
          </w:p>
        </w:tc>
        <w:tc>
          <w:tcPr>
            <w:tcW w:w="2409" w:type="dxa"/>
            <w:vAlign w:val="center"/>
          </w:tcPr>
          <w:p w14:paraId="465A0CBF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146 854.08 zł</w:t>
            </w:r>
          </w:p>
        </w:tc>
      </w:tr>
      <w:tr w:rsidR="000A18A2" w:rsidRPr="00A31FB0" w14:paraId="230EB0CB" w14:textId="77777777" w:rsidTr="00A31FB0">
        <w:tc>
          <w:tcPr>
            <w:tcW w:w="993" w:type="dxa"/>
            <w:vAlign w:val="center"/>
          </w:tcPr>
          <w:p w14:paraId="4E5270BB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</w:t>
            </w:r>
          </w:p>
        </w:tc>
        <w:tc>
          <w:tcPr>
            <w:tcW w:w="1134" w:type="dxa"/>
            <w:vAlign w:val="center"/>
          </w:tcPr>
          <w:p w14:paraId="4BBB975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17</w:t>
            </w:r>
          </w:p>
        </w:tc>
        <w:tc>
          <w:tcPr>
            <w:tcW w:w="4536" w:type="dxa"/>
          </w:tcPr>
          <w:p w14:paraId="76A9C389" w14:textId="77777777" w:rsidR="000A18A2" w:rsidRPr="00A31FB0" w:rsidRDefault="000A18A2" w:rsidP="0091539E">
            <w:pPr>
              <w:spacing w:before="80"/>
            </w:pPr>
            <w:proofErr w:type="spellStart"/>
            <w:r w:rsidRPr="00A31FB0">
              <w:t>Fagron</w:t>
            </w:r>
            <w:proofErr w:type="spellEnd"/>
            <w:r w:rsidRPr="00A31FB0">
              <w:t xml:space="preserve"> Sp. z o.o.</w:t>
            </w:r>
          </w:p>
          <w:p w14:paraId="69BF644A" w14:textId="77777777" w:rsidR="000A18A2" w:rsidRPr="00A31FB0" w:rsidRDefault="000A18A2" w:rsidP="0091539E">
            <w:r w:rsidRPr="00A31FB0">
              <w:t>ul. Pasternik</w:t>
            </w:r>
            <w:r w:rsidRPr="00A31FB0">
              <w:t xml:space="preserve"> </w:t>
            </w:r>
            <w:r w:rsidRPr="00A31FB0">
              <w:t>26</w:t>
            </w:r>
            <w:r w:rsidRPr="00A31FB0">
              <w:t xml:space="preserve"> </w:t>
            </w:r>
          </w:p>
          <w:p w14:paraId="6E775F18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31-354</w:t>
            </w:r>
            <w:r w:rsidRPr="00A31FB0">
              <w:t xml:space="preserve"> </w:t>
            </w:r>
            <w:r w:rsidRPr="00A31FB0">
              <w:t>Kraków</w:t>
            </w:r>
          </w:p>
        </w:tc>
        <w:tc>
          <w:tcPr>
            <w:tcW w:w="2409" w:type="dxa"/>
            <w:vAlign w:val="center"/>
          </w:tcPr>
          <w:p w14:paraId="7488115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50 980.20 zł</w:t>
            </w:r>
          </w:p>
        </w:tc>
      </w:tr>
      <w:tr w:rsidR="000A18A2" w:rsidRPr="00A31FB0" w14:paraId="7E48FC5A" w14:textId="77777777" w:rsidTr="00A31FB0">
        <w:tc>
          <w:tcPr>
            <w:tcW w:w="993" w:type="dxa"/>
            <w:vAlign w:val="center"/>
          </w:tcPr>
          <w:p w14:paraId="05A1226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lastRenderedPageBreak/>
              <w:t>6</w:t>
            </w:r>
          </w:p>
        </w:tc>
        <w:tc>
          <w:tcPr>
            <w:tcW w:w="1134" w:type="dxa"/>
            <w:vAlign w:val="center"/>
          </w:tcPr>
          <w:p w14:paraId="11B1AE4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20</w:t>
            </w:r>
          </w:p>
        </w:tc>
        <w:tc>
          <w:tcPr>
            <w:tcW w:w="4536" w:type="dxa"/>
          </w:tcPr>
          <w:p w14:paraId="687779A3" w14:textId="77777777" w:rsidR="000A18A2" w:rsidRPr="00A31FB0" w:rsidRDefault="000A18A2" w:rsidP="0091539E">
            <w:pPr>
              <w:spacing w:before="80"/>
            </w:pPr>
            <w:r w:rsidRPr="00A31FB0">
              <w:t>Takeda Pharma Sp. z o.o.</w:t>
            </w:r>
          </w:p>
          <w:p w14:paraId="4A82439F" w14:textId="77777777" w:rsidR="000A18A2" w:rsidRPr="00A31FB0" w:rsidRDefault="000A18A2" w:rsidP="0091539E">
            <w:r w:rsidRPr="00A31FB0">
              <w:t>ul. Prosta</w:t>
            </w:r>
            <w:r w:rsidRPr="00A31FB0">
              <w:t xml:space="preserve"> </w:t>
            </w:r>
            <w:r w:rsidRPr="00A31FB0">
              <w:t>28</w:t>
            </w:r>
            <w:r w:rsidRPr="00A31FB0">
              <w:t xml:space="preserve"> </w:t>
            </w:r>
          </w:p>
          <w:p w14:paraId="026909B3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00-838</w:t>
            </w:r>
            <w:r w:rsidRPr="00A31FB0">
              <w:t xml:space="preserve"> </w:t>
            </w:r>
            <w:r w:rsidRPr="00A31FB0">
              <w:t>Warszawa</w:t>
            </w:r>
          </w:p>
        </w:tc>
        <w:tc>
          <w:tcPr>
            <w:tcW w:w="2409" w:type="dxa"/>
            <w:vAlign w:val="center"/>
          </w:tcPr>
          <w:p w14:paraId="12A5D0D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184 772.34 zł</w:t>
            </w:r>
          </w:p>
        </w:tc>
      </w:tr>
      <w:tr w:rsidR="000A18A2" w:rsidRPr="00A31FB0" w14:paraId="03CBF0B2" w14:textId="77777777" w:rsidTr="00A31FB0">
        <w:tc>
          <w:tcPr>
            <w:tcW w:w="993" w:type="dxa"/>
            <w:vAlign w:val="center"/>
          </w:tcPr>
          <w:p w14:paraId="5106076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7</w:t>
            </w:r>
          </w:p>
        </w:tc>
        <w:tc>
          <w:tcPr>
            <w:tcW w:w="1134" w:type="dxa"/>
            <w:vAlign w:val="center"/>
          </w:tcPr>
          <w:p w14:paraId="6F56B3E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75</w:t>
            </w:r>
          </w:p>
        </w:tc>
        <w:tc>
          <w:tcPr>
            <w:tcW w:w="4536" w:type="dxa"/>
          </w:tcPr>
          <w:p w14:paraId="6C3FF184" w14:textId="07E321CC" w:rsidR="000A18A2" w:rsidRPr="00A31FB0" w:rsidRDefault="000A18A2" w:rsidP="0091539E">
            <w:pPr>
              <w:spacing w:before="80"/>
            </w:pPr>
            <w:proofErr w:type="spellStart"/>
            <w:r w:rsidRPr="00A31FB0">
              <w:t>Janssen</w:t>
            </w:r>
            <w:proofErr w:type="spellEnd"/>
            <w:r w:rsidRPr="00A31FB0">
              <w:t xml:space="preserve"> - </w:t>
            </w:r>
            <w:proofErr w:type="spellStart"/>
            <w:r w:rsidRPr="00A31FB0">
              <w:t>Cilag</w:t>
            </w:r>
            <w:proofErr w:type="spellEnd"/>
            <w:r w:rsidRPr="00A31FB0">
              <w:t xml:space="preserve"> Polska </w:t>
            </w:r>
            <w:r w:rsidR="00A31FB0">
              <w:t>S</w:t>
            </w:r>
            <w:r w:rsidRPr="00A31FB0">
              <w:t>p. z o.o.</w:t>
            </w:r>
          </w:p>
          <w:p w14:paraId="6C213E13" w14:textId="77777777" w:rsidR="000A18A2" w:rsidRPr="00A31FB0" w:rsidRDefault="000A18A2" w:rsidP="0091539E">
            <w:r w:rsidRPr="00A31FB0">
              <w:t>ul. Iłżecka</w:t>
            </w:r>
            <w:r w:rsidRPr="00A31FB0">
              <w:t xml:space="preserve"> </w:t>
            </w:r>
            <w:r w:rsidRPr="00A31FB0">
              <w:t>24</w:t>
            </w:r>
            <w:r w:rsidRPr="00A31FB0">
              <w:t xml:space="preserve"> </w:t>
            </w:r>
          </w:p>
          <w:p w14:paraId="5257591C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02-135</w:t>
            </w:r>
            <w:r w:rsidRPr="00A31FB0">
              <w:t xml:space="preserve"> </w:t>
            </w:r>
            <w:r w:rsidRPr="00A31FB0">
              <w:t>Warszawa</w:t>
            </w:r>
          </w:p>
        </w:tc>
        <w:tc>
          <w:tcPr>
            <w:tcW w:w="2409" w:type="dxa"/>
            <w:vAlign w:val="center"/>
          </w:tcPr>
          <w:p w14:paraId="7C026AE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171 455.88 zł</w:t>
            </w:r>
          </w:p>
        </w:tc>
      </w:tr>
      <w:tr w:rsidR="000A18A2" w:rsidRPr="00A31FB0" w14:paraId="0DCB9D24" w14:textId="77777777" w:rsidTr="00A31FB0">
        <w:tc>
          <w:tcPr>
            <w:tcW w:w="993" w:type="dxa"/>
            <w:vAlign w:val="center"/>
          </w:tcPr>
          <w:p w14:paraId="41DD88F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8</w:t>
            </w:r>
          </w:p>
        </w:tc>
        <w:tc>
          <w:tcPr>
            <w:tcW w:w="1134" w:type="dxa"/>
            <w:vAlign w:val="center"/>
          </w:tcPr>
          <w:p w14:paraId="6ADB932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20</w:t>
            </w:r>
          </w:p>
        </w:tc>
        <w:tc>
          <w:tcPr>
            <w:tcW w:w="4536" w:type="dxa"/>
          </w:tcPr>
          <w:p w14:paraId="04A997A4" w14:textId="7932959E" w:rsidR="000A18A2" w:rsidRPr="00A31FB0" w:rsidRDefault="000A18A2" w:rsidP="0091539E">
            <w:pPr>
              <w:spacing w:before="80"/>
            </w:pPr>
            <w:r w:rsidRPr="00A31FB0">
              <w:t xml:space="preserve">CSL </w:t>
            </w:r>
            <w:proofErr w:type="spellStart"/>
            <w:r w:rsidRPr="00A31FB0">
              <w:t>Behring</w:t>
            </w:r>
            <w:proofErr w:type="spellEnd"/>
            <w:r w:rsidRPr="00A31FB0">
              <w:t xml:space="preserve"> </w:t>
            </w:r>
            <w:r w:rsidR="00A31FB0">
              <w:t>Sp. z o.o.</w:t>
            </w:r>
          </w:p>
          <w:p w14:paraId="792B18E9" w14:textId="77777777" w:rsidR="000A18A2" w:rsidRPr="00A31FB0" w:rsidRDefault="000A18A2" w:rsidP="0091539E">
            <w:r w:rsidRPr="00A31FB0">
              <w:t>ul. A. Branickiego</w:t>
            </w:r>
            <w:r w:rsidRPr="00A31FB0">
              <w:t xml:space="preserve"> </w:t>
            </w:r>
            <w:r w:rsidRPr="00A31FB0">
              <w:t>17</w:t>
            </w:r>
            <w:r w:rsidRPr="00A31FB0">
              <w:t xml:space="preserve"> </w:t>
            </w:r>
          </w:p>
          <w:p w14:paraId="0567948A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02-972</w:t>
            </w:r>
            <w:r w:rsidRPr="00A31FB0">
              <w:t xml:space="preserve"> </w:t>
            </w:r>
            <w:r w:rsidRPr="00A31FB0">
              <w:t>Warszawa</w:t>
            </w:r>
          </w:p>
        </w:tc>
        <w:tc>
          <w:tcPr>
            <w:tcW w:w="2409" w:type="dxa"/>
            <w:vAlign w:val="center"/>
          </w:tcPr>
          <w:p w14:paraId="71BA293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165 434.40 zł</w:t>
            </w:r>
          </w:p>
        </w:tc>
      </w:tr>
      <w:tr w:rsidR="000A18A2" w:rsidRPr="00A31FB0" w14:paraId="02A8A225" w14:textId="77777777" w:rsidTr="00A31FB0">
        <w:tc>
          <w:tcPr>
            <w:tcW w:w="993" w:type="dxa"/>
            <w:vAlign w:val="center"/>
          </w:tcPr>
          <w:p w14:paraId="57581B4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9</w:t>
            </w:r>
          </w:p>
        </w:tc>
        <w:tc>
          <w:tcPr>
            <w:tcW w:w="1134" w:type="dxa"/>
            <w:vAlign w:val="center"/>
          </w:tcPr>
          <w:p w14:paraId="6A1AA11E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14</w:t>
            </w:r>
          </w:p>
        </w:tc>
        <w:tc>
          <w:tcPr>
            <w:tcW w:w="4536" w:type="dxa"/>
          </w:tcPr>
          <w:p w14:paraId="1AA3FC8E" w14:textId="77777777" w:rsidR="000A18A2" w:rsidRPr="00A31FB0" w:rsidRDefault="000A18A2" w:rsidP="0091539E">
            <w:pPr>
              <w:spacing w:before="80"/>
            </w:pPr>
            <w:r w:rsidRPr="00A31FB0">
              <w:t>Roche Polska Sp. z o.o.</w:t>
            </w:r>
          </w:p>
          <w:p w14:paraId="201C8258" w14:textId="77777777" w:rsidR="000A18A2" w:rsidRPr="00A31FB0" w:rsidRDefault="000A18A2" w:rsidP="0091539E">
            <w:r w:rsidRPr="00A31FB0">
              <w:t>ul. Domaniewska</w:t>
            </w:r>
            <w:r w:rsidRPr="00A31FB0">
              <w:t xml:space="preserve"> </w:t>
            </w:r>
            <w:r w:rsidRPr="00A31FB0">
              <w:t>28</w:t>
            </w:r>
            <w:r w:rsidRPr="00A31FB0">
              <w:t xml:space="preserve"> </w:t>
            </w:r>
          </w:p>
          <w:p w14:paraId="00C12AA3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02-672</w:t>
            </w:r>
            <w:r w:rsidRPr="00A31FB0">
              <w:t xml:space="preserve"> </w:t>
            </w:r>
            <w:r w:rsidRPr="00A31FB0">
              <w:t>Warszawa</w:t>
            </w:r>
          </w:p>
        </w:tc>
        <w:tc>
          <w:tcPr>
            <w:tcW w:w="2409" w:type="dxa"/>
            <w:vAlign w:val="center"/>
          </w:tcPr>
          <w:p w14:paraId="0D8D595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119 940.00 zł</w:t>
            </w:r>
          </w:p>
        </w:tc>
      </w:tr>
      <w:tr w:rsidR="000A18A2" w:rsidRPr="00A31FB0" w14:paraId="2118420F" w14:textId="77777777" w:rsidTr="00A31FB0">
        <w:tc>
          <w:tcPr>
            <w:tcW w:w="993" w:type="dxa"/>
            <w:vAlign w:val="center"/>
          </w:tcPr>
          <w:p w14:paraId="1A610E0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9</w:t>
            </w:r>
          </w:p>
        </w:tc>
        <w:tc>
          <w:tcPr>
            <w:tcW w:w="1134" w:type="dxa"/>
            <w:vAlign w:val="center"/>
          </w:tcPr>
          <w:p w14:paraId="186383D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51</w:t>
            </w:r>
          </w:p>
        </w:tc>
        <w:tc>
          <w:tcPr>
            <w:tcW w:w="4536" w:type="dxa"/>
          </w:tcPr>
          <w:p w14:paraId="3CC6844C" w14:textId="77777777" w:rsidR="000A18A2" w:rsidRPr="00A31FB0" w:rsidRDefault="000A18A2" w:rsidP="0091539E">
            <w:pPr>
              <w:spacing w:before="80"/>
            </w:pPr>
            <w:r w:rsidRPr="00A31FB0">
              <w:t>Roche Polska Sp. z o.o.</w:t>
            </w:r>
          </w:p>
          <w:p w14:paraId="26CE32FC" w14:textId="77777777" w:rsidR="000A18A2" w:rsidRPr="00A31FB0" w:rsidRDefault="000A18A2" w:rsidP="0091539E">
            <w:r w:rsidRPr="00A31FB0">
              <w:t>ul. Domaniewska</w:t>
            </w:r>
            <w:r w:rsidRPr="00A31FB0">
              <w:t xml:space="preserve"> </w:t>
            </w:r>
            <w:r w:rsidRPr="00A31FB0">
              <w:t>28</w:t>
            </w:r>
            <w:r w:rsidRPr="00A31FB0">
              <w:t xml:space="preserve"> </w:t>
            </w:r>
          </w:p>
          <w:p w14:paraId="4F86C7C3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02-672</w:t>
            </w:r>
            <w:r w:rsidRPr="00A31FB0">
              <w:t xml:space="preserve"> </w:t>
            </w:r>
            <w:r w:rsidRPr="00A31FB0">
              <w:t>Warszawa</w:t>
            </w:r>
          </w:p>
        </w:tc>
        <w:tc>
          <w:tcPr>
            <w:tcW w:w="2409" w:type="dxa"/>
            <w:vAlign w:val="center"/>
          </w:tcPr>
          <w:p w14:paraId="00AA51FF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1 119 066.06 zł</w:t>
            </w:r>
          </w:p>
        </w:tc>
      </w:tr>
      <w:tr w:rsidR="000A18A2" w:rsidRPr="00A31FB0" w14:paraId="491D28EC" w14:textId="77777777" w:rsidTr="00A31FB0">
        <w:tc>
          <w:tcPr>
            <w:tcW w:w="993" w:type="dxa"/>
            <w:vAlign w:val="center"/>
          </w:tcPr>
          <w:p w14:paraId="3AAB098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10</w:t>
            </w:r>
          </w:p>
        </w:tc>
        <w:tc>
          <w:tcPr>
            <w:tcW w:w="1134" w:type="dxa"/>
            <w:vAlign w:val="center"/>
          </w:tcPr>
          <w:p w14:paraId="4E9A2BDE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7</w:t>
            </w:r>
          </w:p>
        </w:tc>
        <w:tc>
          <w:tcPr>
            <w:tcW w:w="4536" w:type="dxa"/>
          </w:tcPr>
          <w:p w14:paraId="0B91CA4E" w14:textId="53E72108" w:rsidR="000A18A2" w:rsidRPr="00A31FB0" w:rsidRDefault="000A18A2" w:rsidP="0091539E">
            <w:pPr>
              <w:spacing w:before="80"/>
            </w:pPr>
            <w:proofErr w:type="spellStart"/>
            <w:r w:rsidRPr="00A31FB0">
              <w:t>Aesculap</w:t>
            </w:r>
            <w:proofErr w:type="spellEnd"/>
            <w:r w:rsidRPr="00A31FB0">
              <w:t xml:space="preserve"> </w:t>
            </w:r>
            <w:proofErr w:type="spellStart"/>
            <w:r w:rsidRPr="00A31FB0">
              <w:t>Chifa</w:t>
            </w:r>
            <w:proofErr w:type="spellEnd"/>
            <w:r w:rsidRPr="00A31FB0">
              <w:t xml:space="preserve"> </w:t>
            </w:r>
            <w:r w:rsidR="00A31FB0" w:rsidRPr="00A31FB0">
              <w:t>Sp. z o.o.</w:t>
            </w:r>
          </w:p>
          <w:p w14:paraId="730ABFF7" w14:textId="77777777" w:rsidR="000A18A2" w:rsidRPr="00A31FB0" w:rsidRDefault="000A18A2" w:rsidP="0091539E">
            <w:r w:rsidRPr="00A31FB0">
              <w:t>ul. Tysiąclecia</w:t>
            </w:r>
            <w:r w:rsidRPr="00A31FB0">
              <w:t xml:space="preserve"> </w:t>
            </w:r>
            <w:r w:rsidRPr="00A31FB0">
              <w:t>14</w:t>
            </w:r>
            <w:r w:rsidRPr="00A31FB0">
              <w:t xml:space="preserve"> </w:t>
            </w:r>
          </w:p>
          <w:p w14:paraId="7E735851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64-300</w:t>
            </w:r>
            <w:r w:rsidRPr="00A31FB0">
              <w:t xml:space="preserve"> </w:t>
            </w:r>
            <w:r w:rsidRPr="00A31FB0">
              <w:t>Nowy Tomyśl</w:t>
            </w:r>
          </w:p>
        </w:tc>
        <w:tc>
          <w:tcPr>
            <w:tcW w:w="2409" w:type="dxa"/>
            <w:vAlign w:val="center"/>
          </w:tcPr>
          <w:p w14:paraId="2A1029B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23 972.76 zł</w:t>
            </w:r>
          </w:p>
        </w:tc>
      </w:tr>
      <w:tr w:rsidR="000A18A2" w:rsidRPr="00A31FB0" w14:paraId="496122D5" w14:textId="77777777" w:rsidTr="00A31FB0">
        <w:tc>
          <w:tcPr>
            <w:tcW w:w="993" w:type="dxa"/>
            <w:vAlign w:val="center"/>
          </w:tcPr>
          <w:p w14:paraId="7EB7BE9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10</w:t>
            </w:r>
          </w:p>
        </w:tc>
        <w:tc>
          <w:tcPr>
            <w:tcW w:w="1134" w:type="dxa"/>
            <w:vAlign w:val="center"/>
          </w:tcPr>
          <w:p w14:paraId="6A17DDC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8</w:t>
            </w:r>
          </w:p>
        </w:tc>
        <w:tc>
          <w:tcPr>
            <w:tcW w:w="4536" w:type="dxa"/>
          </w:tcPr>
          <w:p w14:paraId="30A31DCA" w14:textId="2B87EC07" w:rsidR="000A18A2" w:rsidRPr="00A31FB0" w:rsidRDefault="000A18A2" w:rsidP="0091539E">
            <w:pPr>
              <w:spacing w:before="80"/>
            </w:pPr>
            <w:proofErr w:type="spellStart"/>
            <w:r w:rsidRPr="00A31FB0">
              <w:t>Aesculap</w:t>
            </w:r>
            <w:proofErr w:type="spellEnd"/>
            <w:r w:rsidRPr="00A31FB0">
              <w:t xml:space="preserve"> </w:t>
            </w:r>
            <w:proofErr w:type="spellStart"/>
            <w:r w:rsidRPr="00A31FB0">
              <w:t>Chifa</w:t>
            </w:r>
            <w:proofErr w:type="spellEnd"/>
            <w:r w:rsidRPr="00A31FB0">
              <w:t xml:space="preserve"> </w:t>
            </w:r>
            <w:r w:rsidR="00A31FB0" w:rsidRPr="00A31FB0">
              <w:t>Sp. z o.o.</w:t>
            </w:r>
          </w:p>
          <w:p w14:paraId="7CBA9EB4" w14:textId="77777777" w:rsidR="000A18A2" w:rsidRPr="00A31FB0" w:rsidRDefault="000A18A2" w:rsidP="0091539E">
            <w:r w:rsidRPr="00A31FB0">
              <w:t>ul. Tysiąclecia</w:t>
            </w:r>
            <w:r w:rsidRPr="00A31FB0">
              <w:t xml:space="preserve"> </w:t>
            </w:r>
            <w:r w:rsidRPr="00A31FB0">
              <w:t>14</w:t>
            </w:r>
            <w:r w:rsidRPr="00A31FB0">
              <w:t xml:space="preserve"> </w:t>
            </w:r>
          </w:p>
          <w:p w14:paraId="1E6754CE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64-300</w:t>
            </w:r>
            <w:r w:rsidRPr="00A31FB0">
              <w:t xml:space="preserve"> </w:t>
            </w:r>
            <w:r w:rsidRPr="00A31FB0">
              <w:t>Nowy Tomyśl</w:t>
            </w:r>
          </w:p>
        </w:tc>
        <w:tc>
          <w:tcPr>
            <w:tcW w:w="2409" w:type="dxa"/>
            <w:vAlign w:val="center"/>
          </w:tcPr>
          <w:p w14:paraId="7D2D2E9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296 021.52 zł</w:t>
            </w:r>
          </w:p>
        </w:tc>
      </w:tr>
      <w:tr w:rsidR="000A18A2" w:rsidRPr="00A31FB0" w14:paraId="6FC88369" w14:textId="77777777" w:rsidTr="00A31FB0">
        <w:tc>
          <w:tcPr>
            <w:tcW w:w="993" w:type="dxa"/>
            <w:vAlign w:val="center"/>
          </w:tcPr>
          <w:p w14:paraId="2E82266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11</w:t>
            </w:r>
          </w:p>
        </w:tc>
        <w:tc>
          <w:tcPr>
            <w:tcW w:w="1134" w:type="dxa"/>
            <w:vAlign w:val="center"/>
          </w:tcPr>
          <w:p w14:paraId="52086C9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39</w:t>
            </w:r>
          </w:p>
        </w:tc>
        <w:tc>
          <w:tcPr>
            <w:tcW w:w="4536" w:type="dxa"/>
          </w:tcPr>
          <w:p w14:paraId="283B1D59" w14:textId="1876A54F" w:rsidR="000A18A2" w:rsidRPr="00A31FB0" w:rsidRDefault="000A18A2" w:rsidP="0091539E">
            <w:pPr>
              <w:spacing w:before="80"/>
            </w:pPr>
            <w:proofErr w:type="spellStart"/>
            <w:r w:rsidRPr="00A31FB0">
              <w:t>Astellas</w:t>
            </w:r>
            <w:proofErr w:type="spellEnd"/>
            <w:r w:rsidRPr="00A31FB0">
              <w:t xml:space="preserve"> Pharma Sp. z o.o.</w:t>
            </w:r>
          </w:p>
          <w:p w14:paraId="7EE1AB28" w14:textId="77777777" w:rsidR="000A18A2" w:rsidRPr="00A31FB0" w:rsidRDefault="000A18A2" w:rsidP="0091539E">
            <w:r w:rsidRPr="00A31FB0">
              <w:t>ul. Żwirki i Wigury</w:t>
            </w:r>
            <w:r w:rsidRPr="00A31FB0">
              <w:t xml:space="preserve"> </w:t>
            </w:r>
            <w:r w:rsidRPr="00A31FB0">
              <w:t>16 C</w:t>
            </w:r>
            <w:r w:rsidRPr="00A31FB0">
              <w:t xml:space="preserve"> </w:t>
            </w:r>
          </w:p>
          <w:p w14:paraId="327016D7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02-092</w:t>
            </w:r>
            <w:r w:rsidRPr="00A31FB0">
              <w:t xml:space="preserve"> </w:t>
            </w:r>
            <w:r w:rsidRPr="00A31FB0">
              <w:t>Warszawa</w:t>
            </w:r>
          </w:p>
        </w:tc>
        <w:tc>
          <w:tcPr>
            <w:tcW w:w="2409" w:type="dxa"/>
            <w:vAlign w:val="center"/>
          </w:tcPr>
          <w:p w14:paraId="112912F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257 181.87 zł</w:t>
            </w:r>
          </w:p>
        </w:tc>
      </w:tr>
      <w:tr w:rsidR="000A18A2" w:rsidRPr="00A31FB0" w14:paraId="5501DDAE" w14:textId="77777777" w:rsidTr="00A31FB0">
        <w:tc>
          <w:tcPr>
            <w:tcW w:w="993" w:type="dxa"/>
            <w:vAlign w:val="center"/>
          </w:tcPr>
          <w:p w14:paraId="7A66478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12</w:t>
            </w:r>
          </w:p>
        </w:tc>
        <w:tc>
          <w:tcPr>
            <w:tcW w:w="1134" w:type="dxa"/>
            <w:vAlign w:val="center"/>
          </w:tcPr>
          <w:p w14:paraId="40D2238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48</w:t>
            </w:r>
          </w:p>
        </w:tc>
        <w:tc>
          <w:tcPr>
            <w:tcW w:w="4536" w:type="dxa"/>
          </w:tcPr>
          <w:p w14:paraId="58A937F9" w14:textId="51F7881B" w:rsidR="000A18A2" w:rsidRPr="00A31FB0" w:rsidRDefault="000A18A2" w:rsidP="0091539E">
            <w:pPr>
              <w:spacing w:before="80"/>
            </w:pPr>
            <w:r w:rsidRPr="00A31FB0">
              <w:t xml:space="preserve">OPTIFARMA </w:t>
            </w:r>
            <w:r w:rsidR="00A31FB0">
              <w:t>Sp. z o.o. Sp. k.</w:t>
            </w:r>
          </w:p>
          <w:p w14:paraId="6ED52E0F" w14:textId="77777777" w:rsidR="000A18A2" w:rsidRPr="00A31FB0" w:rsidRDefault="000A18A2" w:rsidP="0091539E">
            <w:r w:rsidRPr="00A31FB0">
              <w:t>ul. Sokołowska</w:t>
            </w:r>
            <w:r w:rsidRPr="00A31FB0">
              <w:t xml:space="preserve"> </w:t>
            </w:r>
            <w:r w:rsidRPr="00A31FB0">
              <w:t>14/-</w:t>
            </w:r>
            <w:r w:rsidRPr="00A31FB0">
              <w:t xml:space="preserve"> </w:t>
            </w:r>
          </w:p>
          <w:p w14:paraId="0354F727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05-806</w:t>
            </w:r>
            <w:r w:rsidRPr="00A31FB0">
              <w:t xml:space="preserve"> </w:t>
            </w:r>
            <w:r w:rsidRPr="00A31FB0">
              <w:t>Sokołów</w:t>
            </w:r>
          </w:p>
        </w:tc>
        <w:tc>
          <w:tcPr>
            <w:tcW w:w="2409" w:type="dxa"/>
            <w:vAlign w:val="center"/>
          </w:tcPr>
          <w:p w14:paraId="6D9A56D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48 356.35 zł</w:t>
            </w:r>
          </w:p>
        </w:tc>
      </w:tr>
      <w:tr w:rsidR="000A18A2" w:rsidRPr="00A31FB0" w14:paraId="35627E19" w14:textId="77777777" w:rsidTr="00A31FB0">
        <w:tc>
          <w:tcPr>
            <w:tcW w:w="993" w:type="dxa"/>
            <w:vAlign w:val="center"/>
          </w:tcPr>
          <w:p w14:paraId="43A244E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12</w:t>
            </w:r>
          </w:p>
        </w:tc>
        <w:tc>
          <w:tcPr>
            <w:tcW w:w="1134" w:type="dxa"/>
            <w:vAlign w:val="center"/>
          </w:tcPr>
          <w:p w14:paraId="433988C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58</w:t>
            </w:r>
          </w:p>
        </w:tc>
        <w:tc>
          <w:tcPr>
            <w:tcW w:w="4536" w:type="dxa"/>
          </w:tcPr>
          <w:p w14:paraId="11417C6F" w14:textId="1ED3772A" w:rsidR="000A18A2" w:rsidRPr="00A31FB0" w:rsidRDefault="000A18A2" w:rsidP="0091539E">
            <w:pPr>
              <w:spacing w:before="80"/>
            </w:pPr>
            <w:r w:rsidRPr="00A31FB0">
              <w:t xml:space="preserve">OPTIFARMA </w:t>
            </w:r>
            <w:r w:rsidR="00A31FB0">
              <w:t>Sp. z o.o. Sp. k.</w:t>
            </w:r>
          </w:p>
          <w:p w14:paraId="184F7A01" w14:textId="77777777" w:rsidR="000A18A2" w:rsidRPr="00A31FB0" w:rsidRDefault="000A18A2" w:rsidP="0091539E">
            <w:r w:rsidRPr="00A31FB0">
              <w:t>ul. Sokołowska</w:t>
            </w:r>
            <w:r w:rsidRPr="00A31FB0">
              <w:t xml:space="preserve"> </w:t>
            </w:r>
            <w:r w:rsidRPr="00A31FB0">
              <w:t>14/-</w:t>
            </w:r>
            <w:r w:rsidRPr="00A31FB0">
              <w:t xml:space="preserve"> </w:t>
            </w:r>
          </w:p>
          <w:p w14:paraId="3C083D5F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05-806</w:t>
            </w:r>
            <w:r w:rsidRPr="00A31FB0">
              <w:t xml:space="preserve"> </w:t>
            </w:r>
            <w:r w:rsidRPr="00A31FB0">
              <w:t>Sokołów</w:t>
            </w:r>
          </w:p>
        </w:tc>
        <w:tc>
          <w:tcPr>
            <w:tcW w:w="2409" w:type="dxa"/>
            <w:vAlign w:val="center"/>
          </w:tcPr>
          <w:p w14:paraId="23274A8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25 934.97 zł</w:t>
            </w:r>
          </w:p>
        </w:tc>
      </w:tr>
      <w:tr w:rsidR="000A18A2" w:rsidRPr="00A31FB0" w14:paraId="44FBC433" w14:textId="77777777" w:rsidTr="00A31FB0">
        <w:tc>
          <w:tcPr>
            <w:tcW w:w="993" w:type="dxa"/>
            <w:vAlign w:val="center"/>
          </w:tcPr>
          <w:p w14:paraId="1E8C5E40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13</w:t>
            </w:r>
          </w:p>
        </w:tc>
        <w:tc>
          <w:tcPr>
            <w:tcW w:w="1134" w:type="dxa"/>
            <w:vAlign w:val="center"/>
          </w:tcPr>
          <w:p w14:paraId="0A08769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43</w:t>
            </w:r>
          </w:p>
        </w:tc>
        <w:tc>
          <w:tcPr>
            <w:tcW w:w="4536" w:type="dxa"/>
          </w:tcPr>
          <w:p w14:paraId="01B99729" w14:textId="77777777" w:rsidR="000A18A2" w:rsidRPr="00A31FB0" w:rsidRDefault="000A18A2" w:rsidP="0091539E">
            <w:pPr>
              <w:spacing w:before="80"/>
            </w:pPr>
            <w:r w:rsidRPr="00A31FB0">
              <w:t xml:space="preserve">AstraZeneca </w:t>
            </w:r>
            <w:proofErr w:type="spellStart"/>
            <w:r w:rsidRPr="00A31FB0">
              <w:t>Kereskedelmi</w:t>
            </w:r>
            <w:proofErr w:type="spellEnd"/>
            <w:r w:rsidRPr="00A31FB0">
              <w:t xml:space="preserve"> </w:t>
            </w:r>
            <w:proofErr w:type="spellStart"/>
            <w:r w:rsidRPr="00A31FB0">
              <w:t>és</w:t>
            </w:r>
            <w:proofErr w:type="spellEnd"/>
            <w:r w:rsidRPr="00A31FB0">
              <w:t xml:space="preserve"> </w:t>
            </w:r>
            <w:proofErr w:type="spellStart"/>
            <w:r w:rsidRPr="00A31FB0">
              <w:t>Szolgáltató</w:t>
            </w:r>
            <w:proofErr w:type="spellEnd"/>
            <w:r w:rsidRPr="00A31FB0">
              <w:t xml:space="preserve"> </w:t>
            </w:r>
            <w:proofErr w:type="spellStart"/>
            <w:r w:rsidRPr="00A31FB0">
              <w:t>Korlátolt</w:t>
            </w:r>
            <w:proofErr w:type="spellEnd"/>
            <w:r w:rsidRPr="00A31FB0">
              <w:t xml:space="preserve"> </w:t>
            </w:r>
            <w:proofErr w:type="spellStart"/>
            <w:r w:rsidRPr="00A31FB0">
              <w:t>Felelősségű</w:t>
            </w:r>
            <w:proofErr w:type="spellEnd"/>
            <w:r w:rsidRPr="00A31FB0">
              <w:t xml:space="preserve"> </w:t>
            </w:r>
            <w:proofErr w:type="spellStart"/>
            <w:r w:rsidRPr="00A31FB0">
              <w:t>Társaság</w:t>
            </w:r>
            <w:proofErr w:type="spellEnd"/>
          </w:p>
          <w:p w14:paraId="47E8A462" w14:textId="77777777" w:rsidR="000A18A2" w:rsidRPr="00A31FB0" w:rsidRDefault="000A18A2" w:rsidP="0091539E">
            <w:proofErr w:type="spellStart"/>
            <w:r w:rsidRPr="00A31FB0">
              <w:t>Alíz</w:t>
            </w:r>
            <w:proofErr w:type="spellEnd"/>
            <w:r w:rsidRPr="00A31FB0">
              <w:t xml:space="preserve"> </w:t>
            </w:r>
            <w:proofErr w:type="spellStart"/>
            <w:r w:rsidRPr="00A31FB0">
              <w:t>utca</w:t>
            </w:r>
            <w:proofErr w:type="spellEnd"/>
            <w:r w:rsidRPr="00A31FB0">
              <w:t xml:space="preserve"> </w:t>
            </w:r>
            <w:r w:rsidRPr="00A31FB0">
              <w:t xml:space="preserve">4. B. </w:t>
            </w:r>
            <w:proofErr w:type="spellStart"/>
            <w:r w:rsidRPr="00A31FB0">
              <w:t>ép</w:t>
            </w:r>
            <w:proofErr w:type="spellEnd"/>
            <w:r w:rsidRPr="00A31FB0">
              <w:t>.</w:t>
            </w:r>
            <w:r w:rsidRPr="00A31FB0">
              <w:t xml:space="preserve"> </w:t>
            </w:r>
          </w:p>
          <w:p w14:paraId="42F72F0D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1117</w:t>
            </w:r>
            <w:r w:rsidRPr="00A31FB0">
              <w:t xml:space="preserve"> </w:t>
            </w:r>
            <w:r w:rsidRPr="00A31FB0">
              <w:t>Budapeszt</w:t>
            </w:r>
          </w:p>
        </w:tc>
        <w:tc>
          <w:tcPr>
            <w:tcW w:w="2409" w:type="dxa"/>
            <w:vAlign w:val="center"/>
          </w:tcPr>
          <w:p w14:paraId="1FD4E25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1 480 499.66 zł</w:t>
            </w:r>
          </w:p>
        </w:tc>
      </w:tr>
      <w:tr w:rsidR="000A18A2" w:rsidRPr="00A31FB0" w14:paraId="2C507E8C" w14:textId="77777777" w:rsidTr="00A31FB0">
        <w:tc>
          <w:tcPr>
            <w:tcW w:w="993" w:type="dxa"/>
            <w:vAlign w:val="center"/>
          </w:tcPr>
          <w:p w14:paraId="09A2B2E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13</w:t>
            </w:r>
          </w:p>
        </w:tc>
        <w:tc>
          <w:tcPr>
            <w:tcW w:w="1134" w:type="dxa"/>
            <w:vAlign w:val="center"/>
          </w:tcPr>
          <w:p w14:paraId="41B5B0E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57</w:t>
            </w:r>
          </w:p>
        </w:tc>
        <w:tc>
          <w:tcPr>
            <w:tcW w:w="4536" w:type="dxa"/>
          </w:tcPr>
          <w:p w14:paraId="7250E3E9" w14:textId="77777777" w:rsidR="000A18A2" w:rsidRPr="00A31FB0" w:rsidRDefault="000A18A2" w:rsidP="0091539E">
            <w:pPr>
              <w:spacing w:before="80"/>
            </w:pPr>
            <w:r w:rsidRPr="00A31FB0">
              <w:t xml:space="preserve">AstraZeneca </w:t>
            </w:r>
            <w:proofErr w:type="spellStart"/>
            <w:r w:rsidRPr="00A31FB0">
              <w:t>Kereskedelmi</w:t>
            </w:r>
            <w:proofErr w:type="spellEnd"/>
            <w:r w:rsidRPr="00A31FB0">
              <w:t xml:space="preserve"> </w:t>
            </w:r>
            <w:proofErr w:type="spellStart"/>
            <w:r w:rsidRPr="00A31FB0">
              <w:t>és</w:t>
            </w:r>
            <w:proofErr w:type="spellEnd"/>
            <w:r w:rsidRPr="00A31FB0">
              <w:t xml:space="preserve"> </w:t>
            </w:r>
            <w:proofErr w:type="spellStart"/>
            <w:r w:rsidRPr="00A31FB0">
              <w:t>Szolgáltató</w:t>
            </w:r>
            <w:proofErr w:type="spellEnd"/>
            <w:r w:rsidRPr="00A31FB0">
              <w:t xml:space="preserve"> </w:t>
            </w:r>
            <w:proofErr w:type="spellStart"/>
            <w:r w:rsidRPr="00A31FB0">
              <w:t>Korlátolt</w:t>
            </w:r>
            <w:proofErr w:type="spellEnd"/>
            <w:r w:rsidRPr="00A31FB0">
              <w:t xml:space="preserve"> </w:t>
            </w:r>
            <w:proofErr w:type="spellStart"/>
            <w:r w:rsidRPr="00A31FB0">
              <w:t>Felelősségű</w:t>
            </w:r>
            <w:proofErr w:type="spellEnd"/>
            <w:r w:rsidRPr="00A31FB0">
              <w:t xml:space="preserve"> </w:t>
            </w:r>
            <w:proofErr w:type="spellStart"/>
            <w:r w:rsidRPr="00A31FB0">
              <w:t>Társaság</w:t>
            </w:r>
            <w:proofErr w:type="spellEnd"/>
          </w:p>
          <w:p w14:paraId="244458DC" w14:textId="77777777" w:rsidR="000A18A2" w:rsidRPr="00A31FB0" w:rsidRDefault="000A18A2" w:rsidP="0091539E">
            <w:proofErr w:type="spellStart"/>
            <w:r w:rsidRPr="00A31FB0">
              <w:t>Alíz</w:t>
            </w:r>
            <w:proofErr w:type="spellEnd"/>
            <w:r w:rsidRPr="00A31FB0">
              <w:t xml:space="preserve"> </w:t>
            </w:r>
            <w:proofErr w:type="spellStart"/>
            <w:r w:rsidRPr="00A31FB0">
              <w:t>utca</w:t>
            </w:r>
            <w:proofErr w:type="spellEnd"/>
            <w:r w:rsidRPr="00A31FB0">
              <w:t xml:space="preserve"> </w:t>
            </w:r>
            <w:r w:rsidRPr="00A31FB0">
              <w:t xml:space="preserve">4. B. </w:t>
            </w:r>
            <w:proofErr w:type="spellStart"/>
            <w:r w:rsidRPr="00A31FB0">
              <w:t>ép</w:t>
            </w:r>
            <w:proofErr w:type="spellEnd"/>
            <w:r w:rsidRPr="00A31FB0">
              <w:t>.</w:t>
            </w:r>
            <w:r w:rsidRPr="00A31FB0">
              <w:t xml:space="preserve"> </w:t>
            </w:r>
          </w:p>
          <w:p w14:paraId="6D11A318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1117</w:t>
            </w:r>
            <w:r w:rsidRPr="00A31FB0">
              <w:t xml:space="preserve"> </w:t>
            </w:r>
            <w:r w:rsidRPr="00A31FB0">
              <w:t>Budapeszt</w:t>
            </w:r>
          </w:p>
        </w:tc>
        <w:tc>
          <w:tcPr>
            <w:tcW w:w="2409" w:type="dxa"/>
            <w:vAlign w:val="center"/>
          </w:tcPr>
          <w:p w14:paraId="58AAD23E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1 182 794.92 zł</w:t>
            </w:r>
          </w:p>
        </w:tc>
      </w:tr>
      <w:tr w:rsidR="000A18A2" w:rsidRPr="00A31FB0" w14:paraId="3757952B" w14:textId="77777777" w:rsidTr="00A31FB0">
        <w:tc>
          <w:tcPr>
            <w:tcW w:w="993" w:type="dxa"/>
            <w:vAlign w:val="center"/>
          </w:tcPr>
          <w:p w14:paraId="27139B8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14</w:t>
            </w:r>
          </w:p>
        </w:tc>
        <w:tc>
          <w:tcPr>
            <w:tcW w:w="1134" w:type="dxa"/>
            <w:vAlign w:val="center"/>
          </w:tcPr>
          <w:p w14:paraId="3642354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23</w:t>
            </w:r>
          </w:p>
        </w:tc>
        <w:tc>
          <w:tcPr>
            <w:tcW w:w="4536" w:type="dxa"/>
          </w:tcPr>
          <w:p w14:paraId="2502B737" w14:textId="77777777" w:rsidR="000A18A2" w:rsidRPr="00A31FB0" w:rsidRDefault="000A18A2" w:rsidP="0091539E">
            <w:pPr>
              <w:spacing w:before="80"/>
            </w:pPr>
            <w:r w:rsidRPr="00A31FB0">
              <w:t>NEUCA S.A.</w:t>
            </w:r>
          </w:p>
          <w:p w14:paraId="743B8B53" w14:textId="77777777" w:rsidR="000A18A2" w:rsidRPr="00A31FB0" w:rsidRDefault="000A18A2" w:rsidP="0091539E">
            <w:r w:rsidRPr="00A31FB0">
              <w:t>ul. Forteczna</w:t>
            </w:r>
            <w:r w:rsidRPr="00A31FB0">
              <w:t xml:space="preserve"> </w:t>
            </w:r>
            <w:r w:rsidRPr="00A31FB0">
              <w:t>35-37</w:t>
            </w:r>
            <w:r w:rsidRPr="00A31FB0">
              <w:t xml:space="preserve"> </w:t>
            </w:r>
          </w:p>
          <w:p w14:paraId="2B5CE0E5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87-100</w:t>
            </w:r>
            <w:r w:rsidRPr="00A31FB0">
              <w:t xml:space="preserve"> </w:t>
            </w:r>
            <w:r w:rsidRPr="00A31FB0">
              <w:t>Toruń</w:t>
            </w:r>
          </w:p>
        </w:tc>
        <w:tc>
          <w:tcPr>
            <w:tcW w:w="2409" w:type="dxa"/>
            <w:vAlign w:val="center"/>
          </w:tcPr>
          <w:p w14:paraId="252C80D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36 519.12 zł</w:t>
            </w:r>
          </w:p>
        </w:tc>
      </w:tr>
      <w:tr w:rsidR="000A18A2" w:rsidRPr="00A31FB0" w14:paraId="40CADFF3" w14:textId="77777777" w:rsidTr="00A31FB0">
        <w:tc>
          <w:tcPr>
            <w:tcW w:w="993" w:type="dxa"/>
            <w:vAlign w:val="center"/>
          </w:tcPr>
          <w:p w14:paraId="36025D0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14</w:t>
            </w:r>
          </w:p>
        </w:tc>
        <w:tc>
          <w:tcPr>
            <w:tcW w:w="1134" w:type="dxa"/>
            <w:vAlign w:val="center"/>
          </w:tcPr>
          <w:p w14:paraId="13B7972F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37</w:t>
            </w:r>
          </w:p>
        </w:tc>
        <w:tc>
          <w:tcPr>
            <w:tcW w:w="4536" w:type="dxa"/>
          </w:tcPr>
          <w:p w14:paraId="052F9E0D" w14:textId="77777777" w:rsidR="000A18A2" w:rsidRPr="00A31FB0" w:rsidRDefault="000A18A2" w:rsidP="0091539E">
            <w:pPr>
              <w:spacing w:before="80"/>
            </w:pPr>
            <w:r w:rsidRPr="00A31FB0">
              <w:t>NEUCA S.A.</w:t>
            </w:r>
          </w:p>
          <w:p w14:paraId="0ECF0023" w14:textId="77777777" w:rsidR="000A18A2" w:rsidRPr="00A31FB0" w:rsidRDefault="000A18A2" w:rsidP="0091539E">
            <w:r w:rsidRPr="00A31FB0">
              <w:t>ul. Forteczna</w:t>
            </w:r>
            <w:r w:rsidRPr="00A31FB0">
              <w:t xml:space="preserve"> </w:t>
            </w:r>
            <w:r w:rsidRPr="00A31FB0">
              <w:t>35-37</w:t>
            </w:r>
            <w:r w:rsidRPr="00A31FB0">
              <w:t xml:space="preserve"> </w:t>
            </w:r>
          </w:p>
          <w:p w14:paraId="36450706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87-100</w:t>
            </w:r>
            <w:r w:rsidRPr="00A31FB0">
              <w:t xml:space="preserve"> </w:t>
            </w:r>
            <w:r w:rsidRPr="00A31FB0">
              <w:t>Toruń</w:t>
            </w:r>
          </w:p>
        </w:tc>
        <w:tc>
          <w:tcPr>
            <w:tcW w:w="2409" w:type="dxa"/>
            <w:vAlign w:val="center"/>
          </w:tcPr>
          <w:p w14:paraId="112B2F8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277 795.07 zł</w:t>
            </w:r>
          </w:p>
        </w:tc>
      </w:tr>
      <w:tr w:rsidR="000A18A2" w:rsidRPr="00A31FB0" w14:paraId="0420BAC5" w14:textId="77777777" w:rsidTr="00A31FB0">
        <w:tc>
          <w:tcPr>
            <w:tcW w:w="993" w:type="dxa"/>
            <w:vAlign w:val="center"/>
          </w:tcPr>
          <w:p w14:paraId="41FE56E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14</w:t>
            </w:r>
          </w:p>
        </w:tc>
        <w:tc>
          <w:tcPr>
            <w:tcW w:w="1134" w:type="dxa"/>
            <w:vAlign w:val="center"/>
          </w:tcPr>
          <w:p w14:paraId="5559A04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45</w:t>
            </w:r>
          </w:p>
        </w:tc>
        <w:tc>
          <w:tcPr>
            <w:tcW w:w="4536" w:type="dxa"/>
          </w:tcPr>
          <w:p w14:paraId="6A66D05B" w14:textId="77777777" w:rsidR="000A18A2" w:rsidRPr="00A31FB0" w:rsidRDefault="000A18A2" w:rsidP="0091539E">
            <w:pPr>
              <w:spacing w:before="80"/>
            </w:pPr>
            <w:r w:rsidRPr="00A31FB0">
              <w:t>NEUCA S.A.</w:t>
            </w:r>
          </w:p>
          <w:p w14:paraId="055429F9" w14:textId="77777777" w:rsidR="000A18A2" w:rsidRPr="00A31FB0" w:rsidRDefault="000A18A2" w:rsidP="0091539E">
            <w:r w:rsidRPr="00A31FB0">
              <w:t>ul. Forteczna</w:t>
            </w:r>
            <w:r w:rsidRPr="00A31FB0">
              <w:t xml:space="preserve"> </w:t>
            </w:r>
            <w:r w:rsidRPr="00A31FB0">
              <w:t>35-37</w:t>
            </w:r>
            <w:r w:rsidRPr="00A31FB0">
              <w:t xml:space="preserve"> </w:t>
            </w:r>
          </w:p>
          <w:p w14:paraId="08DAF30D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87-100</w:t>
            </w:r>
            <w:r w:rsidRPr="00A31FB0">
              <w:t xml:space="preserve"> </w:t>
            </w:r>
            <w:r w:rsidRPr="00A31FB0">
              <w:t>Toruń</w:t>
            </w:r>
          </w:p>
        </w:tc>
        <w:tc>
          <w:tcPr>
            <w:tcW w:w="2409" w:type="dxa"/>
            <w:vAlign w:val="center"/>
          </w:tcPr>
          <w:p w14:paraId="52AAF90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113 482.24 zł</w:t>
            </w:r>
          </w:p>
        </w:tc>
      </w:tr>
      <w:tr w:rsidR="000A18A2" w:rsidRPr="00A31FB0" w14:paraId="64BE44CB" w14:textId="77777777" w:rsidTr="00A31FB0">
        <w:tc>
          <w:tcPr>
            <w:tcW w:w="993" w:type="dxa"/>
            <w:vAlign w:val="center"/>
          </w:tcPr>
          <w:p w14:paraId="76A9CBA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14</w:t>
            </w:r>
          </w:p>
        </w:tc>
        <w:tc>
          <w:tcPr>
            <w:tcW w:w="1134" w:type="dxa"/>
            <w:vAlign w:val="center"/>
          </w:tcPr>
          <w:p w14:paraId="6AF635A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48</w:t>
            </w:r>
          </w:p>
        </w:tc>
        <w:tc>
          <w:tcPr>
            <w:tcW w:w="4536" w:type="dxa"/>
          </w:tcPr>
          <w:p w14:paraId="027466CA" w14:textId="77777777" w:rsidR="000A18A2" w:rsidRPr="00A31FB0" w:rsidRDefault="000A18A2" w:rsidP="0091539E">
            <w:pPr>
              <w:spacing w:before="80"/>
            </w:pPr>
            <w:r w:rsidRPr="00A31FB0">
              <w:t>NEUCA S.A.</w:t>
            </w:r>
          </w:p>
          <w:p w14:paraId="46980C41" w14:textId="77777777" w:rsidR="000A18A2" w:rsidRPr="00A31FB0" w:rsidRDefault="000A18A2" w:rsidP="0091539E">
            <w:r w:rsidRPr="00A31FB0">
              <w:t>ul. Forteczna</w:t>
            </w:r>
            <w:r w:rsidRPr="00A31FB0">
              <w:t xml:space="preserve"> </w:t>
            </w:r>
            <w:r w:rsidRPr="00A31FB0">
              <w:t>35-37</w:t>
            </w:r>
            <w:r w:rsidRPr="00A31FB0">
              <w:t xml:space="preserve"> </w:t>
            </w:r>
          </w:p>
          <w:p w14:paraId="521AEE49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lastRenderedPageBreak/>
              <w:t>87-100</w:t>
            </w:r>
            <w:r w:rsidRPr="00A31FB0">
              <w:t xml:space="preserve"> </w:t>
            </w:r>
            <w:r w:rsidRPr="00A31FB0">
              <w:t>Toruń</w:t>
            </w:r>
          </w:p>
        </w:tc>
        <w:tc>
          <w:tcPr>
            <w:tcW w:w="2409" w:type="dxa"/>
            <w:vAlign w:val="center"/>
          </w:tcPr>
          <w:p w14:paraId="6E343AB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lastRenderedPageBreak/>
              <w:t>48 356.35 zł</w:t>
            </w:r>
          </w:p>
        </w:tc>
      </w:tr>
      <w:tr w:rsidR="000A18A2" w:rsidRPr="00A31FB0" w14:paraId="18DCCE46" w14:textId="77777777" w:rsidTr="00A31FB0">
        <w:tc>
          <w:tcPr>
            <w:tcW w:w="993" w:type="dxa"/>
            <w:vAlign w:val="center"/>
          </w:tcPr>
          <w:p w14:paraId="7261FB6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14</w:t>
            </w:r>
          </w:p>
        </w:tc>
        <w:tc>
          <w:tcPr>
            <w:tcW w:w="1134" w:type="dxa"/>
            <w:vAlign w:val="center"/>
          </w:tcPr>
          <w:p w14:paraId="33F5BE10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50</w:t>
            </w:r>
          </w:p>
        </w:tc>
        <w:tc>
          <w:tcPr>
            <w:tcW w:w="4536" w:type="dxa"/>
          </w:tcPr>
          <w:p w14:paraId="75892F2C" w14:textId="77777777" w:rsidR="000A18A2" w:rsidRPr="00A31FB0" w:rsidRDefault="000A18A2" w:rsidP="0091539E">
            <w:pPr>
              <w:spacing w:before="80"/>
            </w:pPr>
            <w:r w:rsidRPr="00A31FB0">
              <w:t>NEUCA S.A.</w:t>
            </w:r>
          </w:p>
          <w:p w14:paraId="2AE39024" w14:textId="77777777" w:rsidR="000A18A2" w:rsidRPr="00A31FB0" w:rsidRDefault="000A18A2" w:rsidP="0091539E">
            <w:r w:rsidRPr="00A31FB0">
              <w:t>ul. Forteczna</w:t>
            </w:r>
            <w:r w:rsidRPr="00A31FB0">
              <w:t xml:space="preserve"> </w:t>
            </w:r>
            <w:r w:rsidRPr="00A31FB0">
              <w:t>35-37</w:t>
            </w:r>
            <w:r w:rsidRPr="00A31FB0">
              <w:t xml:space="preserve"> </w:t>
            </w:r>
          </w:p>
          <w:p w14:paraId="771D70F1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87-100</w:t>
            </w:r>
            <w:r w:rsidRPr="00A31FB0">
              <w:t xml:space="preserve"> </w:t>
            </w:r>
            <w:r w:rsidRPr="00A31FB0">
              <w:t>Toruń</w:t>
            </w:r>
          </w:p>
        </w:tc>
        <w:tc>
          <w:tcPr>
            <w:tcW w:w="2409" w:type="dxa"/>
            <w:vAlign w:val="center"/>
          </w:tcPr>
          <w:p w14:paraId="3F82D2C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25 214.00 zł</w:t>
            </w:r>
          </w:p>
        </w:tc>
      </w:tr>
      <w:tr w:rsidR="000A18A2" w:rsidRPr="00A31FB0" w14:paraId="1A71811B" w14:textId="77777777" w:rsidTr="00A31FB0">
        <w:tc>
          <w:tcPr>
            <w:tcW w:w="993" w:type="dxa"/>
            <w:vAlign w:val="center"/>
          </w:tcPr>
          <w:p w14:paraId="69E20CD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14</w:t>
            </w:r>
          </w:p>
        </w:tc>
        <w:tc>
          <w:tcPr>
            <w:tcW w:w="1134" w:type="dxa"/>
            <w:vAlign w:val="center"/>
          </w:tcPr>
          <w:p w14:paraId="2012D9B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58</w:t>
            </w:r>
          </w:p>
        </w:tc>
        <w:tc>
          <w:tcPr>
            <w:tcW w:w="4536" w:type="dxa"/>
          </w:tcPr>
          <w:p w14:paraId="0E37EE65" w14:textId="77777777" w:rsidR="000A18A2" w:rsidRPr="00A31FB0" w:rsidRDefault="000A18A2" w:rsidP="0091539E">
            <w:pPr>
              <w:spacing w:before="80"/>
            </w:pPr>
            <w:r w:rsidRPr="00A31FB0">
              <w:t>NEUCA S.A.</w:t>
            </w:r>
          </w:p>
          <w:p w14:paraId="12C15E27" w14:textId="77777777" w:rsidR="000A18A2" w:rsidRPr="00A31FB0" w:rsidRDefault="000A18A2" w:rsidP="0091539E">
            <w:r w:rsidRPr="00A31FB0">
              <w:t>ul. Forteczna</w:t>
            </w:r>
            <w:r w:rsidRPr="00A31FB0">
              <w:t xml:space="preserve"> </w:t>
            </w:r>
            <w:r w:rsidRPr="00A31FB0">
              <w:t>35-37</w:t>
            </w:r>
            <w:r w:rsidRPr="00A31FB0">
              <w:t xml:space="preserve"> </w:t>
            </w:r>
          </w:p>
          <w:p w14:paraId="1F45C042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87-100</w:t>
            </w:r>
            <w:r w:rsidRPr="00A31FB0">
              <w:t xml:space="preserve"> </w:t>
            </w:r>
            <w:r w:rsidRPr="00A31FB0">
              <w:t>Toruń</w:t>
            </w:r>
          </w:p>
        </w:tc>
        <w:tc>
          <w:tcPr>
            <w:tcW w:w="2409" w:type="dxa"/>
            <w:vAlign w:val="center"/>
          </w:tcPr>
          <w:p w14:paraId="51ED5F6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37 679.58 zł</w:t>
            </w:r>
          </w:p>
        </w:tc>
      </w:tr>
      <w:tr w:rsidR="000A18A2" w:rsidRPr="00A31FB0" w14:paraId="3FE3CAF3" w14:textId="77777777" w:rsidTr="00A31FB0">
        <w:tc>
          <w:tcPr>
            <w:tcW w:w="993" w:type="dxa"/>
            <w:vAlign w:val="center"/>
          </w:tcPr>
          <w:p w14:paraId="0F72B35E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15</w:t>
            </w:r>
          </w:p>
        </w:tc>
        <w:tc>
          <w:tcPr>
            <w:tcW w:w="1134" w:type="dxa"/>
            <w:vAlign w:val="center"/>
          </w:tcPr>
          <w:p w14:paraId="3E57C65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</w:t>
            </w:r>
          </w:p>
        </w:tc>
        <w:tc>
          <w:tcPr>
            <w:tcW w:w="4536" w:type="dxa"/>
          </w:tcPr>
          <w:p w14:paraId="48618D84" w14:textId="17817930" w:rsidR="000A18A2" w:rsidRPr="00A31FB0" w:rsidRDefault="00A31FB0" w:rsidP="0091539E">
            <w:pPr>
              <w:spacing w:before="80"/>
            </w:pPr>
            <w:r w:rsidRPr="00A31FB0">
              <w:t xml:space="preserve">Hurtownia Farmaceutyczna </w:t>
            </w:r>
            <w:r w:rsidR="000A18A2" w:rsidRPr="00A31FB0">
              <w:t xml:space="preserve">MEDIFARM </w:t>
            </w:r>
            <w:r>
              <w:t>Sp. z o.o.</w:t>
            </w:r>
          </w:p>
          <w:p w14:paraId="617ECF7A" w14:textId="77777777" w:rsidR="000A18A2" w:rsidRPr="00A31FB0" w:rsidRDefault="000A18A2" w:rsidP="0091539E">
            <w:r w:rsidRPr="00A31FB0">
              <w:t>ul. Bławatków</w:t>
            </w:r>
            <w:r w:rsidRPr="00A31FB0">
              <w:t xml:space="preserve"> </w:t>
            </w:r>
            <w:r w:rsidRPr="00A31FB0">
              <w:t>6</w:t>
            </w:r>
            <w:r w:rsidRPr="00A31FB0">
              <w:t xml:space="preserve"> </w:t>
            </w:r>
          </w:p>
          <w:p w14:paraId="58EA62F2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43-100</w:t>
            </w:r>
            <w:r w:rsidRPr="00A31FB0">
              <w:t xml:space="preserve"> </w:t>
            </w:r>
            <w:r w:rsidRPr="00A31FB0">
              <w:t>Tychy</w:t>
            </w:r>
          </w:p>
        </w:tc>
        <w:tc>
          <w:tcPr>
            <w:tcW w:w="2409" w:type="dxa"/>
            <w:vAlign w:val="center"/>
          </w:tcPr>
          <w:p w14:paraId="32E2BFC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38 987.35 zł</w:t>
            </w:r>
          </w:p>
        </w:tc>
      </w:tr>
      <w:tr w:rsidR="000A18A2" w:rsidRPr="00A31FB0" w14:paraId="2998392C" w14:textId="77777777" w:rsidTr="00A31FB0">
        <w:tc>
          <w:tcPr>
            <w:tcW w:w="993" w:type="dxa"/>
            <w:vAlign w:val="center"/>
          </w:tcPr>
          <w:p w14:paraId="20ED92B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15</w:t>
            </w:r>
          </w:p>
        </w:tc>
        <w:tc>
          <w:tcPr>
            <w:tcW w:w="1134" w:type="dxa"/>
            <w:vAlign w:val="center"/>
          </w:tcPr>
          <w:p w14:paraId="5522201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</w:t>
            </w:r>
          </w:p>
        </w:tc>
        <w:tc>
          <w:tcPr>
            <w:tcW w:w="4536" w:type="dxa"/>
          </w:tcPr>
          <w:p w14:paraId="75CDC370" w14:textId="77777777" w:rsidR="00A31FB0" w:rsidRPr="00A31FB0" w:rsidRDefault="00A31FB0" w:rsidP="00A31FB0">
            <w:pPr>
              <w:spacing w:before="80"/>
            </w:pPr>
            <w:r w:rsidRPr="00A31FB0">
              <w:t xml:space="preserve">Hurtownia Farmaceutyczna MEDIFARM </w:t>
            </w:r>
            <w:r>
              <w:t>Sp. z o.o.</w:t>
            </w:r>
          </w:p>
          <w:p w14:paraId="211DC5AC" w14:textId="77777777" w:rsidR="000A18A2" w:rsidRPr="00A31FB0" w:rsidRDefault="000A18A2" w:rsidP="0091539E">
            <w:r w:rsidRPr="00A31FB0">
              <w:t>ul. Bławatków</w:t>
            </w:r>
            <w:r w:rsidRPr="00A31FB0">
              <w:t xml:space="preserve"> </w:t>
            </w:r>
            <w:r w:rsidRPr="00A31FB0">
              <w:t>6</w:t>
            </w:r>
            <w:r w:rsidRPr="00A31FB0">
              <w:t xml:space="preserve"> </w:t>
            </w:r>
          </w:p>
          <w:p w14:paraId="0E351AA0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43-100</w:t>
            </w:r>
            <w:r w:rsidRPr="00A31FB0">
              <w:t xml:space="preserve"> </w:t>
            </w:r>
            <w:r w:rsidRPr="00A31FB0">
              <w:t>Tychy</w:t>
            </w:r>
          </w:p>
        </w:tc>
        <w:tc>
          <w:tcPr>
            <w:tcW w:w="2409" w:type="dxa"/>
            <w:vAlign w:val="center"/>
          </w:tcPr>
          <w:p w14:paraId="264B160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209 671.63 zł</w:t>
            </w:r>
          </w:p>
        </w:tc>
      </w:tr>
      <w:tr w:rsidR="000A18A2" w:rsidRPr="00A31FB0" w14:paraId="369781F0" w14:textId="77777777" w:rsidTr="00A31FB0">
        <w:tc>
          <w:tcPr>
            <w:tcW w:w="993" w:type="dxa"/>
            <w:vAlign w:val="center"/>
          </w:tcPr>
          <w:p w14:paraId="4FD61CC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16</w:t>
            </w:r>
          </w:p>
        </w:tc>
        <w:tc>
          <w:tcPr>
            <w:tcW w:w="1134" w:type="dxa"/>
            <w:vAlign w:val="center"/>
          </w:tcPr>
          <w:p w14:paraId="641B0FA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18</w:t>
            </w:r>
          </w:p>
        </w:tc>
        <w:tc>
          <w:tcPr>
            <w:tcW w:w="4536" w:type="dxa"/>
          </w:tcPr>
          <w:p w14:paraId="7D346231" w14:textId="43E56EC8" w:rsidR="000A18A2" w:rsidRPr="00A31FB0" w:rsidRDefault="000A18A2" w:rsidP="0091539E">
            <w:pPr>
              <w:spacing w:before="80"/>
            </w:pPr>
            <w:r w:rsidRPr="00A31FB0">
              <w:t xml:space="preserve">GENESIS PHARM Sp. z o. o. Sp. </w:t>
            </w:r>
            <w:r w:rsidR="00A31FB0">
              <w:t>k</w:t>
            </w:r>
            <w:r w:rsidRPr="00A31FB0">
              <w:t>.</w:t>
            </w:r>
          </w:p>
          <w:p w14:paraId="5DA7DA8D" w14:textId="77777777" w:rsidR="000A18A2" w:rsidRPr="00A31FB0" w:rsidRDefault="000A18A2" w:rsidP="0091539E">
            <w:r w:rsidRPr="00A31FB0">
              <w:t>ul. Obywatelska</w:t>
            </w:r>
            <w:r w:rsidRPr="00A31FB0">
              <w:t xml:space="preserve"> </w:t>
            </w:r>
            <w:r w:rsidRPr="00A31FB0">
              <w:t>128/152</w:t>
            </w:r>
            <w:r w:rsidRPr="00A31FB0">
              <w:t xml:space="preserve"> </w:t>
            </w:r>
          </w:p>
          <w:p w14:paraId="0B782AAB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94-104</w:t>
            </w:r>
            <w:r w:rsidRPr="00A31FB0">
              <w:t xml:space="preserve"> </w:t>
            </w:r>
            <w:r w:rsidRPr="00A31FB0">
              <w:t>Łódź</w:t>
            </w:r>
          </w:p>
        </w:tc>
        <w:tc>
          <w:tcPr>
            <w:tcW w:w="2409" w:type="dxa"/>
            <w:vAlign w:val="center"/>
          </w:tcPr>
          <w:p w14:paraId="1C0994A0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810.00 zł</w:t>
            </w:r>
          </w:p>
        </w:tc>
      </w:tr>
      <w:tr w:rsidR="000A18A2" w:rsidRPr="00A31FB0" w14:paraId="79651DA4" w14:textId="77777777" w:rsidTr="00A31FB0">
        <w:tc>
          <w:tcPr>
            <w:tcW w:w="993" w:type="dxa"/>
            <w:vAlign w:val="center"/>
          </w:tcPr>
          <w:p w14:paraId="6D60966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16</w:t>
            </w:r>
          </w:p>
        </w:tc>
        <w:tc>
          <w:tcPr>
            <w:tcW w:w="1134" w:type="dxa"/>
            <w:vAlign w:val="center"/>
          </w:tcPr>
          <w:p w14:paraId="2D779CF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32</w:t>
            </w:r>
          </w:p>
        </w:tc>
        <w:tc>
          <w:tcPr>
            <w:tcW w:w="4536" w:type="dxa"/>
          </w:tcPr>
          <w:p w14:paraId="60CD0FE2" w14:textId="17C086FC" w:rsidR="000A18A2" w:rsidRPr="00A31FB0" w:rsidRDefault="000A18A2" w:rsidP="0091539E">
            <w:pPr>
              <w:spacing w:before="80"/>
            </w:pPr>
            <w:r w:rsidRPr="00A31FB0">
              <w:t xml:space="preserve">GENESIS PHARM Sp. z o. o. Sp. </w:t>
            </w:r>
            <w:r w:rsidR="00A31FB0">
              <w:t>k</w:t>
            </w:r>
            <w:r w:rsidRPr="00A31FB0">
              <w:t>.</w:t>
            </w:r>
          </w:p>
          <w:p w14:paraId="35E749BD" w14:textId="77777777" w:rsidR="000A18A2" w:rsidRPr="00A31FB0" w:rsidRDefault="000A18A2" w:rsidP="0091539E">
            <w:r w:rsidRPr="00A31FB0">
              <w:t>ul. Obywatelska</w:t>
            </w:r>
            <w:r w:rsidRPr="00A31FB0">
              <w:t xml:space="preserve"> </w:t>
            </w:r>
            <w:r w:rsidRPr="00A31FB0">
              <w:t>128/152</w:t>
            </w:r>
            <w:r w:rsidRPr="00A31FB0">
              <w:t xml:space="preserve"> </w:t>
            </w:r>
          </w:p>
          <w:p w14:paraId="05049C13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94-104</w:t>
            </w:r>
            <w:r w:rsidRPr="00A31FB0">
              <w:t xml:space="preserve"> </w:t>
            </w:r>
            <w:r w:rsidRPr="00A31FB0">
              <w:t>Łódź</w:t>
            </w:r>
          </w:p>
        </w:tc>
        <w:tc>
          <w:tcPr>
            <w:tcW w:w="2409" w:type="dxa"/>
            <w:vAlign w:val="center"/>
          </w:tcPr>
          <w:p w14:paraId="1CE4322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4 698.00 zł</w:t>
            </w:r>
          </w:p>
        </w:tc>
      </w:tr>
      <w:tr w:rsidR="000A18A2" w:rsidRPr="00A31FB0" w14:paraId="2C8B1606" w14:textId="77777777" w:rsidTr="00A31FB0">
        <w:tc>
          <w:tcPr>
            <w:tcW w:w="993" w:type="dxa"/>
            <w:vAlign w:val="center"/>
          </w:tcPr>
          <w:p w14:paraId="372F191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17</w:t>
            </w:r>
          </w:p>
        </w:tc>
        <w:tc>
          <w:tcPr>
            <w:tcW w:w="1134" w:type="dxa"/>
            <w:vAlign w:val="center"/>
          </w:tcPr>
          <w:p w14:paraId="24E31CD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4536" w:type="dxa"/>
          </w:tcPr>
          <w:p w14:paraId="37D54901" w14:textId="28B56253" w:rsidR="000A18A2" w:rsidRPr="00A31FB0" w:rsidRDefault="00A31FB0" w:rsidP="0091539E">
            <w:pPr>
              <w:spacing w:before="80"/>
            </w:pPr>
            <w:r w:rsidRPr="00A31FB0">
              <w:t xml:space="preserve">Centrala Farmaceutyczna </w:t>
            </w:r>
            <w:r w:rsidR="000A18A2" w:rsidRPr="00A31FB0">
              <w:t>CEFARM S</w:t>
            </w:r>
            <w:r>
              <w:t>.</w:t>
            </w:r>
            <w:r w:rsidR="000A18A2" w:rsidRPr="00A31FB0">
              <w:t>A</w:t>
            </w:r>
            <w:r>
              <w:t>.</w:t>
            </w:r>
          </w:p>
          <w:p w14:paraId="0C5E855B" w14:textId="77777777" w:rsidR="000A18A2" w:rsidRPr="00A31FB0" w:rsidRDefault="000A18A2" w:rsidP="0091539E">
            <w:r w:rsidRPr="00A31FB0">
              <w:t>ul. Jana Kazimierza</w:t>
            </w:r>
            <w:r w:rsidRPr="00A31FB0">
              <w:t xml:space="preserve"> </w:t>
            </w:r>
            <w:r w:rsidRPr="00A31FB0">
              <w:t>16</w:t>
            </w:r>
            <w:r w:rsidRPr="00A31FB0">
              <w:t xml:space="preserve"> </w:t>
            </w:r>
          </w:p>
          <w:p w14:paraId="212EAD4E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01-248</w:t>
            </w:r>
            <w:r w:rsidRPr="00A31FB0">
              <w:t xml:space="preserve"> </w:t>
            </w:r>
            <w:r w:rsidRPr="00A31FB0">
              <w:t>Warszawa</w:t>
            </w:r>
          </w:p>
        </w:tc>
        <w:tc>
          <w:tcPr>
            <w:tcW w:w="2409" w:type="dxa"/>
            <w:vAlign w:val="center"/>
          </w:tcPr>
          <w:p w14:paraId="16BB5A7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44 064.00 zł</w:t>
            </w:r>
          </w:p>
        </w:tc>
      </w:tr>
      <w:tr w:rsidR="000A18A2" w:rsidRPr="00A31FB0" w14:paraId="391EFB2D" w14:textId="77777777" w:rsidTr="00A31FB0">
        <w:tc>
          <w:tcPr>
            <w:tcW w:w="993" w:type="dxa"/>
            <w:vAlign w:val="center"/>
          </w:tcPr>
          <w:p w14:paraId="6ED8A8E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17</w:t>
            </w:r>
          </w:p>
        </w:tc>
        <w:tc>
          <w:tcPr>
            <w:tcW w:w="1134" w:type="dxa"/>
            <w:vAlign w:val="center"/>
          </w:tcPr>
          <w:p w14:paraId="08D3FBF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23</w:t>
            </w:r>
          </w:p>
        </w:tc>
        <w:tc>
          <w:tcPr>
            <w:tcW w:w="4536" w:type="dxa"/>
          </w:tcPr>
          <w:p w14:paraId="269068D0" w14:textId="77777777" w:rsidR="00A31FB0" w:rsidRDefault="00A31FB0" w:rsidP="0091539E">
            <w:r w:rsidRPr="00A31FB0">
              <w:t>Centrala Farmaceutyczna CEFARM S</w:t>
            </w:r>
            <w:r>
              <w:t>.</w:t>
            </w:r>
            <w:r w:rsidRPr="00A31FB0">
              <w:t>A</w:t>
            </w:r>
            <w:r>
              <w:t>.</w:t>
            </w:r>
            <w:r>
              <w:t xml:space="preserve"> </w:t>
            </w:r>
          </w:p>
          <w:p w14:paraId="0CEB8085" w14:textId="1A46BB69" w:rsidR="000A18A2" w:rsidRPr="00A31FB0" w:rsidRDefault="000A18A2" w:rsidP="0091539E">
            <w:r w:rsidRPr="00A31FB0">
              <w:t>ul. Jana Kazimierza</w:t>
            </w:r>
            <w:r w:rsidRPr="00A31FB0">
              <w:t xml:space="preserve"> </w:t>
            </w:r>
            <w:r w:rsidRPr="00A31FB0">
              <w:t>16</w:t>
            </w:r>
            <w:r w:rsidRPr="00A31FB0">
              <w:t xml:space="preserve"> </w:t>
            </w:r>
          </w:p>
          <w:p w14:paraId="41AE35B9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01-248</w:t>
            </w:r>
            <w:r w:rsidRPr="00A31FB0">
              <w:t xml:space="preserve"> </w:t>
            </w:r>
            <w:r w:rsidRPr="00A31FB0">
              <w:t>Warszawa</w:t>
            </w:r>
          </w:p>
        </w:tc>
        <w:tc>
          <w:tcPr>
            <w:tcW w:w="2409" w:type="dxa"/>
            <w:vAlign w:val="center"/>
          </w:tcPr>
          <w:p w14:paraId="534FD80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35 259.84 zł</w:t>
            </w:r>
          </w:p>
        </w:tc>
      </w:tr>
      <w:tr w:rsidR="000A18A2" w:rsidRPr="00A31FB0" w14:paraId="6C31AA9F" w14:textId="77777777" w:rsidTr="00A31FB0">
        <w:tc>
          <w:tcPr>
            <w:tcW w:w="993" w:type="dxa"/>
            <w:vAlign w:val="center"/>
          </w:tcPr>
          <w:p w14:paraId="7496D27F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17</w:t>
            </w:r>
          </w:p>
        </w:tc>
        <w:tc>
          <w:tcPr>
            <w:tcW w:w="1134" w:type="dxa"/>
            <w:vAlign w:val="center"/>
          </w:tcPr>
          <w:p w14:paraId="59165A9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47</w:t>
            </w:r>
          </w:p>
        </w:tc>
        <w:tc>
          <w:tcPr>
            <w:tcW w:w="4536" w:type="dxa"/>
          </w:tcPr>
          <w:p w14:paraId="7C137BD7" w14:textId="77777777" w:rsidR="00A31FB0" w:rsidRDefault="00A31FB0" w:rsidP="0091539E">
            <w:r w:rsidRPr="00A31FB0">
              <w:t>Centrala Farmaceutyczna CEFARM S</w:t>
            </w:r>
            <w:r>
              <w:t>.</w:t>
            </w:r>
            <w:r w:rsidRPr="00A31FB0">
              <w:t>A</w:t>
            </w:r>
            <w:r>
              <w:t>.</w:t>
            </w:r>
          </w:p>
          <w:p w14:paraId="4752CE07" w14:textId="0D11B9D9" w:rsidR="000A18A2" w:rsidRPr="00A31FB0" w:rsidRDefault="000A18A2" w:rsidP="0091539E">
            <w:r w:rsidRPr="00A31FB0">
              <w:t>ul. Jana Kazimierza</w:t>
            </w:r>
            <w:r w:rsidRPr="00A31FB0">
              <w:t xml:space="preserve"> </w:t>
            </w:r>
            <w:r w:rsidRPr="00A31FB0">
              <w:t>16</w:t>
            </w:r>
            <w:r w:rsidRPr="00A31FB0">
              <w:t xml:space="preserve"> </w:t>
            </w:r>
          </w:p>
          <w:p w14:paraId="4EB6AF7E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01-248</w:t>
            </w:r>
            <w:r w:rsidRPr="00A31FB0">
              <w:t xml:space="preserve"> </w:t>
            </w:r>
            <w:r w:rsidRPr="00A31FB0">
              <w:t>Warszawa</w:t>
            </w:r>
          </w:p>
        </w:tc>
        <w:tc>
          <w:tcPr>
            <w:tcW w:w="2409" w:type="dxa"/>
            <w:vAlign w:val="center"/>
          </w:tcPr>
          <w:p w14:paraId="5177638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50 562.95 zł</w:t>
            </w:r>
          </w:p>
        </w:tc>
      </w:tr>
      <w:tr w:rsidR="000A18A2" w:rsidRPr="00A31FB0" w14:paraId="393B1EC2" w14:textId="77777777" w:rsidTr="00A31FB0">
        <w:tc>
          <w:tcPr>
            <w:tcW w:w="993" w:type="dxa"/>
            <w:vAlign w:val="center"/>
          </w:tcPr>
          <w:p w14:paraId="486B96A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17</w:t>
            </w:r>
          </w:p>
        </w:tc>
        <w:tc>
          <w:tcPr>
            <w:tcW w:w="1134" w:type="dxa"/>
            <w:vAlign w:val="center"/>
          </w:tcPr>
          <w:p w14:paraId="627ED53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48</w:t>
            </w:r>
          </w:p>
        </w:tc>
        <w:tc>
          <w:tcPr>
            <w:tcW w:w="4536" w:type="dxa"/>
          </w:tcPr>
          <w:p w14:paraId="4315F1B1" w14:textId="77777777" w:rsidR="00A31FB0" w:rsidRDefault="00A31FB0" w:rsidP="0091539E">
            <w:r w:rsidRPr="00A31FB0">
              <w:t>Centrala Farmaceutyczna CEFARM S</w:t>
            </w:r>
            <w:r>
              <w:t>.</w:t>
            </w:r>
            <w:r w:rsidRPr="00A31FB0">
              <w:t>A</w:t>
            </w:r>
            <w:r>
              <w:t>.</w:t>
            </w:r>
          </w:p>
          <w:p w14:paraId="19B3F340" w14:textId="1282E849" w:rsidR="000A18A2" w:rsidRPr="00A31FB0" w:rsidRDefault="000A18A2" w:rsidP="0091539E">
            <w:r w:rsidRPr="00A31FB0">
              <w:t>ul. Jana Kazimierza</w:t>
            </w:r>
            <w:r w:rsidRPr="00A31FB0">
              <w:t xml:space="preserve"> </w:t>
            </w:r>
            <w:r w:rsidRPr="00A31FB0">
              <w:t>16</w:t>
            </w:r>
            <w:r w:rsidRPr="00A31FB0">
              <w:t xml:space="preserve"> </w:t>
            </w:r>
          </w:p>
          <w:p w14:paraId="2787B0AC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01-248</w:t>
            </w:r>
            <w:r w:rsidRPr="00A31FB0">
              <w:t xml:space="preserve"> </w:t>
            </w:r>
            <w:r w:rsidRPr="00A31FB0">
              <w:t>Warszawa</w:t>
            </w:r>
          </w:p>
        </w:tc>
        <w:tc>
          <w:tcPr>
            <w:tcW w:w="2409" w:type="dxa"/>
            <w:vAlign w:val="center"/>
          </w:tcPr>
          <w:p w14:paraId="1B9188D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68 275.87 zł</w:t>
            </w:r>
          </w:p>
        </w:tc>
      </w:tr>
      <w:tr w:rsidR="000A18A2" w:rsidRPr="00A31FB0" w14:paraId="4BEDCCD7" w14:textId="77777777" w:rsidTr="00A31FB0">
        <w:tc>
          <w:tcPr>
            <w:tcW w:w="993" w:type="dxa"/>
            <w:vAlign w:val="center"/>
          </w:tcPr>
          <w:p w14:paraId="2C17C7F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17</w:t>
            </w:r>
          </w:p>
        </w:tc>
        <w:tc>
          <w:tcPr>
            <w:tcW w:w="1134" w:type="dxa"/>
            <w:vAlign w:val="center"/>
          </w:tcPr>
          <w:p w14:paraId="275F90F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66</w:t>
            </w:r>
          </w:p>
        </w:tc>
        <w:tc>
          <w:tcPr>
            <w:tcW w:w="4536" w:type="dxa"/>
          </w:tcPr>
          <w:p w14:paraId="7C6E8AC7" w14:textId="77777777" w:rsidR="00A31FB0" w:rsidRDefault="00A31FB0" w:rsidP="0091539E">
            <w:r w:rsidRPr="00A31FB0">
              <w:t>Centrala Farmaceutyczna CEFARM S</w:t>
            </w:r>
            <w:r>
              <w:t>.</w:t>
            </w:r>
            <w:r w:rsidRPr="00A31FB0">
              <w:t>A</w:t>
            </w:r>
            <w:r>
              <w:t>.</w:t>
            </w:r>
          </w:p>
          <w:p w14:paraId="2C936334" w14:textId="3BE5DD7B" w:rsidR="000A18A2" w:rsidRPr="00A31FB0" w:rsidRDefault="000A18A2" w:rsidP="0091539E">
            <w:r w:rsidRPr="00A31FB0">
              <w:t>ul. Jana Kazimierza</w:t>
            </w:r>
            <w:r w:rsidRPr="00A31FB0">
              <w:t xml:space="preserve"> </w:t>
            </w:r>
            <w:r w:rsidRPr="00A31FB0">
              <w:t>16</w:t>
            </w:r>
            <w:r w:rsidRPr="00A31FB0">
              <w:t xml:space="preserve"> </w:t>
            </w:r>
          </w:p>
          <w:p w14:paraId="2D5180E8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01-248</w:t>
            </w:r>
            <w:r w:rsidRPr="00A31FB0">
              <w:t xml:space="preserve"> </w:t>
            </w:r>
            <w:r w:rsidRPr="00A31FB0">
              <w:t>Warszawa</w:t>
            </w:r>
          </w:p>
        </w:tc>
        <w:tc>
          <w:tcPr>
            <w:tcW w:w="2409" w:type="dxa"/>
            <w:vAlign w:val="center"/>
          </w:tcPr>
          <w:p w14:paraId="2ACB14E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394 719.48 zł</w:t>
            </w:r>
          </w:p>
        </w:tc>
      </w:tr>
      <w:tr w:rsidR="000A18A2" w:rsidRPr="00A31FB0" w14:paraId="44F84C28" w14:textId="77777777" w:rsidTr="00A31FB0">
        <w:tc>
          <w:tcPr>
            <w:tcW w:w="993" w:type="dxa"/>
            <w:vAlign w:val="center"/>
          </w:tcPr>
          <w:p w14:paraId="7CD835A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18</w:t>
            </w:r>
          </w:p>
        </w:tc>
        <w:tc>
          <w:tcPr>
            <w:tcW w:w="1134" w:type="dxa"/>
            <w:vAlign w:val="center"/>
          </w:tcPr>
          <w:p w14:paraId="0D8F814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</w:t>
            </w:r>
          </w:p>
        </w:tc>
        <w:tc>
          <w:tcPr>
            <w:tcW w:w="4536" w:type="dxa"/>
          </w:tcPr>
          <w:p w14:paraId="555EE4B2" w14:textId="77777777" w:rsidR="000A18A2" w:rsidRPr="00A31FB0" w:rsidRDefault="000A18A2" w:rsidP="0091539E">
            <w:pPr>
              <w:spacing w:before="80"/>
            </w:pPr>
            <w:proofErr w:type="spellStart"/>
            <w:r w:rsidRPr="00A31FB0">
              <w:t>Servier</w:t>
            </w:r>
            <w:proofErr w:type="spellEnd"/>
            <w:r w:rsidRPr="00A31FB0">
              <w:t xml:space="preserve"> Polska Services Sp. z o.o.</w:t>
            </w:r>
          </w:p>
          <w:p w14:paraId="34785615" w14:textId="77777777" w:rsidR="000A18A2" w:rsidRPr="00A31FB0" w:rsidRDefault="000A18A2" w:rsidP="0091539E">
            <w:r w:rsidRPr="00A31FB0">
              <w:t>ul. Burakowska</w:t>
            </w:r>
            <w:r w:rsidRPr="00A31FB0">
              <w:t xml:space="preserve"> </w:t>
            </w:r>
            <w:r w:rsidRPr="00A31FB0">
              <w:t>14</w:t>
            </w:r>
            <w:r w:rsidRPr="00A31FB0">
              <w:t xml:space="preserve"> </w:t>
            </w:r>
          </w:p>
          <w:p w14:paraId="078B402B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01-066</w:t>
            </w:r>
            <w:r w:rsidRPr="00A31FB0">
              <w:t xml:space="preserve"> </w:t>
            </w:r>
            <w:r w:rsidRPr="00A31FB0">
              <w:t>Warszawa</w:t>
            </w:r>
          </w:p>
        </w:tc>
        <w:tc>
          <w:tcPr>
            <w:tcW w:w="2409" w:type="dxa"/>
            <w:vAlign w:val="center"/>
          </w:tcPr>
          <w:p w14:paraId="0429719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204 930.78 zł</w:t>
            </w:r>
          </w:p>
        </w:tc>
      </w:tr>
      <w:tr w:rsidR="000A18A2" w:rsidRPr="00A31FB0" w14:paraId="0AAB5976" w14:textId="77777777" w:rsidTr="00A31FB0">
        <w:tc>
          <w:tcPr>
            <w:tcW w:w="993" w:type="dxa"/>
            <w:vAlign w:val="center"/>
          </w:tcPr>
          <w:p w14:paraId="048E763F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</w:t>
            </w:r>
          </w:p>
        </w:tc>
        <w:tc>
          <w:tcPr>
            <w:tcW w:w="1134" w:type="dxa"/>
            <w:vAlign w:val="center"/>
          </w:tcPr>
          <w:p w14:paraId="685B0EF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27</w:t>
            </w:r>
          </w:p>
        </w:tc>
        <w:tc>
          <w:tcPr>
            <w:tcW w:w="4536" w:type="dxa"/>
          </w:tcPr>
          <w:p w14:paraId="085965BC" w14:textId="77777777" w:rsidR="000A18A2" w:rsidRPr="00A31FB0" w:rsidRDefault="000A18A2" w:rsidP="0091539E">
            <w:pPr>
              <w:spacing w:before="80"/>
            </w:pPr>
            <w:r w:rsidRPr="00A31FB0">
              <w:t>Farmacol Logistyka Sp. z o.o.</w:t>
            </w:r>
          </w:p>
          <w:p w14:paraId="68A08E86" w14:textId="77777777" w:rsidR="000A18A2" w:rsidRPr="00A31FB0" w:rsidRDefault="000A18A2" w:rsidP="0091539E">
            <w:r w:rsidRPr="00A31FB0">
              <w:t>ul. Szopienicka</w:t>
            </w:r>
            <w:r w:rsidRPr="00A31FB0">
              <w:t xml:space="preserve"> </w:t>
            </w:r>
            <w:r w:rsidRPr="00A31FB0">
              <w:t>77</w:t>
            </w:r>
            <w:r w:rsidRPr="00A31FB0">
              <w:t xml:space="preserve"> </w:t>
            </w:r>
          </w:p>
          <w:p w14:paraId="7288917B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40-431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7C41FD9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8 961.74 zł</w:t>
            </w:r>
          </w:p>
        </w:tc>
      </w:tr>
      <w:tr w:rsidR="000A18A2" w:rsidRPr="00A31FB0" w14:paraId="5D9A9D17" w14:textId="77777777" w:rsidTr="00A31FB0">
        <w:tc>
          <w:tcPr>
            <w:tcW w:w="993" w:type="dxa"/>
            <w:vAlign w:val="center"/>
          </w:tcPr>
          <w:p w14:paraId="6A93CD3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</w:t>
            </w:r>
          </w:p>
        </w:tc>
        <w:tc>
          <w:tcPr>
            <w:tcW w:w="1134" w:type="dxa"/>
            <w:vAlign w:val="center"/>
          </w:tcPr>
          <w:p w14:paraId="4334D6E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31</w:t>
            </w:r>
          </w:p>
        </w:tc>
        <w:tc>
          <w:tcPr>
            <w:tcW w:w="4536" w:type="dxa"/>
          </w:tcPr>
          <w:p w14:paraId="5D24410A" w14:textId="77777777" w:rsidR="000A18A2" w:rsidRPr="00A31FB0" w:rsidRDefault="000A18A2" w:rsidP="0091539E">
            <w:pPr>
              <w:spacing w:before="80"/>
            </w:pPr>
            <w:r w:rsidRPr="00A31FB0">
              <w:t>Farmacol Logistyka Sp. z o.o.</w:t>
            </w:r>
          </w:p>
          <w:p w14:paraId="52E00B87" w14:textId="77777777" w:rsidR="000A18A2" w:rsidRPr="00A31FB0" w:rsidRDefault="000A18A2" w:rsidP="0091539E">
            <w:r w:rsidRPr="00A31FB0">
              <w:t>ul. Szopienicka</w:t>
            </w:r>
            <w:r w:rsidRPr="00A31FB0">
              <w:t xml:space="preserve"> </w:t>
            </w:r>
            <w:r w:rsidRPr="00A31FB0">
              <w:t>77</w:t>
            </w:r>
            <w:r w:rsidRPr="00A31FB0">
              <w:t xml:space="preserve"> </w:t>
            </w:r>
          </w:p>
          <w:p w14:paraId="78270D49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40-431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0D35A22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609 441.23 zł</w:t>
            </w:r>
          </w:p>
        </w:tc>
      </w:tr>
      <w:tr w:rsidR="000A18A2" w:rsidRPr="00A31FB0" w14:paraId="65C84A09" w14:textId="77777777" w:rsidTr="00A31FB0">
        <w:tc>
          <w:tcPr>
            <w:tcW w:w="993" w:type="dxa"/>
            <w:vAlign w:val="center"/>
          </w:tcPr>
          <w:p w14:paraId="0F895CE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</w:t>
            </w:r>
          </w:p>
        </w:tc>
        <w:tc>
          <w:tcPr>
            <w:tcW w:w="1134" w:type="dxa"/>
            <w:vAlign w:val="center"/>
          </w:tcPr>
          <w:p w14:paraId="23BE438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35</w:t>
            </w:r>
          </w:p>
        </w:tc>
        <w:tc>
          <w:tcPr>
            <w:tcW w:w="4536" w:type="dxa"/>
          </w:tcPr>
          <w:p w14:paraId="5530F5DE" w14:textId="77777777" w:rsidR="000A18A2" w:rsidRPr="00A31FB0" w:rsidRDefault="000A18A2" w:rsidP="0091539E">
            <w:pPr>
              <w:spacing w:before="80"/>
            </w:pPr>
            <w:r w:rsidRPr="00A31FB0">
              <w:t>Farmacol Logistyka Sp. z o.o.</w:t>
            </w:r>
          </w:p>
          <w:p w14:paraId="52553A76" w14:textId="77777777" w:rsidR="000A18A2" w:rsidRPr="00A31FB0" w:rsidRDefault="000A18A2" w:rsidP="0091539E">
            <w:r w:rsidRPr="00A31FB0">
              <w:t>ul. Szopienicka</w:t>
            </w:r>
            <w:r w:rsidRPr="00A31FB0">
              <w:t xml:space="preserve"> </w:t>
            </w:r>
            <w:r w:rsidRPr="00A31FB0">
              <w:t>77</w:t>
            </w:r>
            <w:r w:rsidRPr="00A31FB0">
              <w:t xml:space="preserve"> </w:t>
            </w:r>
          </w:p>
          <w:p w14:paraId="2AB0A187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40-431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553177A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53 924.62 zł</w:t>
            </w:r>
          </w:p>
        </w:tc>
      </w:tr>
      <w:tr w:rsidR="000A18A2" w:rsidRPr="00A31FB0" w14:paraId="1BDE0652" w14:textId="77777777" w:rsidTr="00A31FB0">
        <w:tc>
          <w:tcPr>
            <w:tcW w:w="993" w:type="dxa"/>
            <w:vAlign w:val="center"/>
          </w:tcPr>
          <w:p w14:paraId="4FCD2B9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</w:t>
            </w:r>
          </w:p>
        </w:tc>
        <w:tc>
          <w:tcPr>
            <w:tcW w:w="1134" w:type="dxa"/>
            <w:vAlign w:val="center"/>
          </w:tcPr>
          <w:p w14:paraId="0D0DFE0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36</w:t>
            </w:r>
          </w:p>
        </w:tc>
        <w:tc>
          <w:tcPr>
            <w:tcW w:w="4536" w:type="dxa"/>
          </w:tcPr>
          <w:p w14:paraId="6CD7E30E" w14:textId="77777777" w:rsidR="000A18A2" w:rsidRPr="00A31FB0" w:rsidRDefault="000A18A2" w:rsidP="0091539E">
            <w:pPr>
              <w:spacing w:before="80"/>
            </w:pPr>
            <w:r w:rsidRPr="00A31FB0">
              <w:t>Farmacol Logistyka Sp. z o.o.</w:t>
            </w:r>
          </w:p>
          <w:p w14:paraId="312E81FA" w14:textId="77777777" w:rsidR="000A18A2" w:rsidRPr="00A31FB0" w:rsidRDefault="000A18A2" w:rsidP="0091539E">
            <w:r w:rsidRPr="00A31FB0">
              <w:t>ul. Szopienicka</w:t>
            </w:r>
            <w:r w:rsidRPr="00A31FB0">
              <w:t xml:space="preserve"> </w:t>
            </w:r>
            <w:r w:rsidRPr="00A31FB0">
              <w:t>77</w:t>
            </w:r>
            <w:r w:rsidRPr="00A31FB0">
              <w:t xml:space="preserve"> </w:t>
            </w:r>
          </w:p>
          <w:p w14:paraId="603D3141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40-431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269777D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224 670.72 zł</w:t>
            </w:r>
          </w:p>
        </w:tc>
      </w:tr>
      <w:tr w:rsidR="000A18A2" w:rsidRPr="00A31FB0" w14:paraId="14EBEF6C" w14:textId="77777777" w:rsidTr="00A31FB0">
        <w:tc>
          <w:tcPr>
            <w:tcW w:w="993" w:type="dxa"/>
            <w:vAlign w:val="center"/>
          </w:tcPr>
          <w:p w14:paraId="2FA531A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lastRenderedPageBreak/>
              <w:t>19</w:t>
            </w:r>
          </w:p>
        </w:tc>
        <w:tc>
          <w:tcPr>
            <w:tcW w:w="1134" w:type="dxa"/>
            <w:vAlign w:val="center"/>
          </w:tcPr>
          <w:p w14:paraId="6F6DF66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37</w:t>
            </w:r>
          </w:p>
        </w:tc>
        <w:tc>
          <w:tcPr>
            <w:tcW w:w="4536" w:type="dxa"/>
          </w:tcPr>
          <w:p w14:paraId="6891E1F8" w14:textId="77777777" w:rsidR="000A18A2" w:rsidRPr="00A31FB0" w:rsidRDefault="000A18A2" w:rsidP="0091539E">
            <w:pPr>
              <w:spacing w:before="80"/>
            </w:pPr>
            <w:r w:rsidRPr="00A31FB0">
              <w:t>Farmacol Logistyka Sp. z o.o.</w:t>
            </w:r>
          </w:p>
          <w:p w14:paraId="3F96D550" w14:textId="77777777" w:rsidR="000A18A2" w:rsidRPr="00A31FB0" w:rsidRDefault="000A18A2" w:rsidP="0091539E">
            <w:r w:rsidRPr="00A31FB0">
              <w:t>ul. Szopienicka</w:t>
            </w:r>
            <w:r w:rsidRPr="00A31FB0">
              <w:t xml:space="preserve"> </w:t>
            </w:r>
            <w:r w:rsidRPr="00A31FB0">
              <w:t>77</w:t>
            </w:r>
            <w:r w:rsidRPr="00A31FB0">
              <w:t xml:space="preserve"> </w:t>
            </w:r>
          </w:p>
          <w:p w14:paraId="18823F52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40-431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57C3FDC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270 453.48 zł</w:t>
            </w:r>
          </w:p>
        </w:tc>
      </w:tr>
      <w:tr w:rsidR="000A18A2" w:rsidRPr="00A31FB0" w14:paraId="1811DB8A" w14:textId="77777777" w:rsidTr="00A31FB0">
        <w:tc>
          <w:tcPr>
            <w:tcW w:w="993" w:type="dxa"/>
            <w:vAlign w:val="center"/>
          </w:tcPr>
          <w:p w14:paraId="3A4CCF30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</w:t>
            </w:r>
          </w:p>
        </w:tc>
        <w:tc>
          <w:tcPr>
            <w:tcW w:w="1134" w:type="dxa"/>
            <w:vAlign w:val="center"/>
          </w:tcPr>
          <w:p w14:paraId="2FB52CD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38</w:t>
            </w:r>
          </w:p>
        </w:tc>
        <w:tc>
          <w:tcPr>
            <w:tcW w:w="4536" w:type="dxa"/>
          </w:tcPr>
          <w:p w14:paraId="54853999" w14:textId="77777777" w:rsidR="000A18A2" w:rsidRPr="00A31FB0" w:rsidRDefault="000A18A2" w:rsidP="0091539E">
            <w:pPr>
              <w:spacing w:before="80"/>
            </w:pPr>
            <w:r w:rsidRPr="00A31FB0">
              <w:t>Farmacol Logistyka Sp. z o.o.</w:t>
            </w:r>
          </w:p>
          <w:p w14:paraId="15FF7D19" w14:textId="77777777" w:rsidR="000A18A2" w:rsidRPr="00A31FB0" w:rsidRDefault="000A18A2" w:rsidP="0091539E">
            <w:r w:rsidRPr="00A31FB0">
              <w:t>ul. Szopienicka</w:t>
            </w:r>
            <w:r w:rsidRPr="00A31FB0">
              <w:t xml:space="preserve"> </w:t>
            </w:r>
            <w:r w:rsidRPr="00A31FB0">
              <w:t>77</w:t>
            </w:r>
            <w:r w:rsidRPr="00A31FB0">
              <w:t xml:space="preserve"> </w:t>
            </w:r>
          </w:p>
          <w:p w14:paraId="056EEBBF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40-431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0B56B2B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6 948.69 zł</w:t>
            </w:r>
          </w:p>
        </w:tc>
      </w:tr>
      <w:tr w:rsidR="000A18A2" w:rsidRPr="00A31FB0" w14:paraId="41F88903" w14:textId="77777777" w:rsidTr="00A31FB0">
        <w:tc>
          <w:tcPr>
            <w:tcW w:w="993" w:type="dxa"/>
            <w:vAlign w:val="center"/>
          </w:tcPr>
          <w:p w14:paraId="001FE93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</w:t>
            </w:r>
          </w:p>
        </w:tc>
        <w:tc>
          <w:tcPr>
            <w:tcW w:w="1134" w:type="dxa"/>
            <w:vAlign w:val="center"/>
          </w:tcPr>
          <w:p w14:paraId="6341CF2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45</w:t>
            </w:r>
          </w:p>
        </w:tc>
        <w:tc>
          <w:tcPr>
            <w:tcW w:w="4536" w:type="dxa"/>
          </w:tcPr>
          <w:p w14:paraId="6EB4B02E" w14:textId="77777777" w:rsidR="000A18A2" w:rsidRPr="00A31FB0" w:rsidRDefault="000A18A2" w:rsidP="0091539E">
            <w:pPr>
              <w:spacing w:before="80"/>
            </w:pPr>
            <w:r w:rsidRPr="00A31FB0">
              <w:t>Farmacol Logistyka Sp. z o.o.</w:t>
            </w:r>
          </w:p>
          <w:p w14:paraId="24D7D8F6" w14:textId="77777777" w:rsidR="000A18A2" w:rsidRPr="00A31FB0" w:rsidRDefault="000A18A2" w:rsidP="0091539E">
            <w:r w:rsidRPr="00A31FB0">
              <w:t>ul. Szopienicka</w:t>
            </w:r>
            <w:r w:rsidRPr="00A31FB0">
              <w:t xml:space="preserve"> </w:t>
            </w:r>
            <w:r w:rsidRPr="00A31FB0">
              <w:t>77</w:t>
            </w:r>
            <w:r w:rsidRPr="00A31FB0">
              <w:t xml:space="preserve"> </w:t>
            </w:r>
          </w:p>
          <w:p w14:paraId="07AB1FC6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40-431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4AEEB09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11 031.24 zł</w:t>
            </w:r>
          </w:p>
        </w:tc>
      </w:tr>
      <w:tr w:rsidR="000A18A2" w:rsidRPr="00A31FB0" w14:paraId="78852723" w14:textId="77777777" w:rsidTr="00A31FB0">
        <w:tc>
          <w:tcPr>
            <w:tcW w:w="993" w:type="dxa"/>
            <w:vAlign w:val="center"/>
          </w:tcPr>
          <w:p w14:paraId="76AD05D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</w:t>
            </w:r>
          </w:p>
        </w:tc>
        <w:tc>
          <w:tcPr>
            <w:tcW w:w="1134" w:type="dxa"/>
            <w:vAlign w:val="center"/>
          </w:tcPr>
          <w:p w14:paraId="66C6DDF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46</w:t>
            </w:r>
          </w:p>
        </w:tc>
        <w:tc>
          <w:tcPr>
            <w:tcW w:w="4536" w:type="dxa"/>
          </w:tcPr>
          <w:p w14:paraId="763DBE6B" w14:textId="77777777" w:rsidR="000A18A2" w:rsidRPr="00A31FB0" w:rsidRDefault="000A18A2" w:rsidP="0091539E">
            <w:pPr>
              <w:spacing w:before="80"/>
            </w:pPr>
            <w:r w:rsidRPr="00A31FB0">
              <w:t>Farmacol Logistyka Sp. z o.o.</w:t>
            </w:r>
          </w:p>
          <w:p w14:paraId="39BEF479" w14:textId="77777777" w:rsidR="000A18A2" w:rsidRPr="00A31FB0" w:rsidRDefault="000A18A2" w:rsidP="0091539E">
            <w:r w:rsidRPr="00A31FB0">
              <w:t>ul. Szopienicka</w:t>
            </w:r>
            <w:r w:rsidRPr="00A31FB0">
              <w:t xml:space="preserve"> </w:t>
            </w:r>
            <w:r w:rsidRPr="00A31FB0">
              <w:t>77</w:t>
            </w:r>
            <w:r w:rsidRPr="00A31FB0">
              <w:t xml:space="preserve"> </w:t>
            </w:r>
          </w:p>
          <w:p w14:paraId="6DB5AB7B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40-431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6D80929B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161 887.21 zł</w:t>
            </w:r>
          </w:p>
        </w:tc>
      </w:tr>
      <w:tr w:rsidR="000A18A2" w:rsidRPr="00A31FB0" w14:paraId="6CFD725B" w14:textId="77777777" w:rsidTr="00A31FB0">
        <w:tc>
          <w:tcPr>
            <w:tcW w:w="993" w:type="dxa"/>
            <w:vAlign w:val="center"/>
          </w:tcPr>
          <w:p w14:paraId="273B5A0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</w:t>
            </w:r>
          </w:p>
        </w:tc>
        <w:tc>
          <w:tcPr>
            <w:tcW w:w="1134" w:type="dxa"/>
            <w:vAlign w:val="center"/>
          </w:tcPr>
          <w:p w14:paraId="2AF9C98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48</w:t>
            </w:r>
          </w:p>
        </w:tc>
        <w:tc>
          <w:tcPr>
            <w:tcW w:w="4536" w:type="dxa"/>
          </w:tcPr>
          <w:p w14:paraId="4BB5646F" w14:textId="77777777" w:rsidR="000A18A2" w:rsidRPr="00A31FB0" w:rsidRDefault="000A18A2" w:rsidP="0091539E">
            <w:pPr>
              <w:spacing w:before="80"/>
            </w:pPr>
            <w:r w:rsidRPr="00A31FB0">
              <w:t>Farmacol Logistyka Sp. z o.o.</w:t>
            </w:r>
          </w:p>
          <w:p w14:paraId="08DAE419" w14:textId="77777777" w:rsidR="000A18A2" w:rsidRPr="00A31FB0" w:rsidRDefault="000A18A2" w:rsidP="0091539E">
            <w:r w:rsidRPr="00A31FB0">
              <w:t>ul. Szopienicka</w:t>
            </w:r>
            <w:r w:rsidRPr="00A31FB0">
              <w:t xml:space="preserve"> </w:t>
            </w:r>
            <w:r w:rsidRPr="00A31FB0">
              <w:t>77</w:t>
            </w:r>
            <w:r w:rsidRPr="00A31FB0">
              <w:t xml:space="preserve"> </w:t>
            </w:r>
          </w:p>
          <w:p w14:paraId="506D4A87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40-431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0BD106C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42 735.38 zł</w:t>
            </w:r>
          </w:p>
        </w:tc>
      </w:tr>
      <w:tr w:rsidR="000A18A2" w:rsidRPr="00A31FB0" w14:paraId="54AB489A" w14:textId="77777777" w:rsidTr="00A31FB0">
        <w:tc>
          <w:tcPr>
            <w:tcW w:w="993" w:type="dxa"/>
            <w:vAlign w:val="center"/>
          </w:tcPr>
          <w:p w14:paraId="5218EF2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</w:t>
            </w:r>
          </w:p>
        </w:tc>
        <w:tc>
          <w:tcPr>
            <w:tcW w:w="1134" w:type="dxa"/>
            <w:vAlign w:val="center"/>
          </w:tcPr>
          <w:p w14:paraId="219B091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52</w:t>
            </w:r>
          </w:p>
        </w:tc>
        <w:tc>
          <w:tcPr>
            <w:tcW w:w="4536" w:type="dxa"/>
          </w:tcPr>
          <w:p w14:paraId="53B8054D" w14:textId="77777777" w:rsidR="000A18A2" w:rsidRPr="00A31FB0" w:rsidRDefault="000A18A2" w:rsidP="0091539E">
            <w:pPr>
              <w:spacing w:before="80"/>
            </w:pPr>
            <w:r w:rsidRPr="00A31FB0">
              <w:t>Farmacol Logistyka Sp. z o.o.</w:t>
            </w:r>
          </w:p>
          <w:p w14:paraId="55B04E49" w14:textId="77777777" w:rsidR="000A18A2" w:rsidRPr="00A31FB0" w:rsidRDefault="000A18A2" w:rsidP="0091539E">
            <w:r w:rsidRPr="00A31FB0">
              <w:t>ul. Szopienicka</w:t>
            </w:r>
            <w:r w:rsidRPr="00A31FB0">
              <w:t xml:space="preserve"> </w:t>
            </w:r>
            <w:r w:rsidRPr="00A31FB0">
              <w:t>77</w:t>
            </w:r>
            <w:r w:rsidRPr="00A31FB0">
              <w:t xml:space="preserve"> </w:t>
            </w:r>
          </w:p>
          <w:p w14:paraId="67B83543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40-431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20E0370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54 771.48 zł</w:t>
            </w:r>
          </w:p>
        </w:tc>
      </w:tr>
      <w:tr w:rsidR="000A18A2" w:rsidRPr="00A31FB0" w14:paraId="6308EA70" w14:textId="77777777" w:rsidTr="00A31FB0">
        <w:tc>
          <w:tcPr>
            <w:tcW w:w="993" w:type="dxa"/>
            <w:vAlign w:val="center"/>
          </w:tcPr>
          <w:p w14:paraId="4A0D25F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</w:t>
            </w:r>
          </w:p>
        </w:tc>
        <w:tc>
          <w:tcPr>
            <w:tcW w:w="1134" w:type="dxa"/>
            <w:vAlign w:val="center"/>
          </w:tcPr>
          <w:p w14:paraId="757675C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53</w:t>
            </w:r>
          </w:p>
        </w:tc>
        <w:tc>
          <w:tcPr>
            <w:tcW w:w="4536" w:type="dxa"/>
          </w:tcPr>
          <w:p w14:paraId="5C906512" w14:textId="77777777" w:rsidR="000A18A2" w:rsidRPr="00A31FB0" w:rsidRDefault="000A18A2" w:rsidP="0091539E">
            <w:pPr>
              <w:spacing w:before="80"/>
            </w:pPr>
            <w:r w:rsidRPr="00A31FB0">
              <w:t>Farmacol Logistyka Sp. z o.o.</w:t>
            </w:r>
          </w:p>
          <w:p w14:paraId="2A825C66" w14:textId="77777777" w:rsidR="000A18A2" w:rsidRPr="00A31FB0" w:rsidRDefault="000A18A2" w:rsidP="0091539E">
            <w:r w:rsidRPr="00A31FB0">
              <w:t>ul. Szopienicka</w:t>
            </w:r>
            <w:r w:rsidRPr="00A31FB0">
              <w:t xml:space="preserve"> </w:t>
            </w:r>
            <w:r w:rsidRPr="00A31FB0">
              <w:t>77</w:t>
            </w:r>
            <w:r w:rsidRPr="00A31FB0">
              <w:t xml:space="preserve"> </w:t>
            </w:r>
          </w:p>
          <w:p w14:paraId="661F8E5E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40-431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63A599C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132 485.06 zł</w:t>
            </w:r>
          </w:p>
        </w:tc>
      </w:tr>
      <w:tr w:rsidR="000A18A2" w:rsidRPr="00A31FB0" w14:paraId="19F37B2B" w14:textId="77777777" w:rsidTr="00A31FB0">
        <w:tc>
          <w:tcPr>
            <w:tcW w:w="993" w:type="dxa"/>
            <w:vAlign w:val="center"/>
          </w:tcPr>
          <w:p w14:paraId="6816BCA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</w:t>
            </w:r>
          </w:p>
        </w:tc>
        <w:tc>
          <w:tcPr>
            <w:tcW w:w="1134" w:type="dxa"/>
            <w:vAlign w:val="center"/>
          </w:tcPr>
          <w:p w14:paraId="4B50371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58</w:t>
            </w:r>
          </w:p>
        </w:tc>
        <w:tc>
          <w:tcPr>
            <w:tcW w:w="4536" w:type="dxa"/>
          </w:tcPr>
          <w:p w14:paraId="5F5D96A9" w14:textId="77777777" w:rsidR="000A18A2" w:rsidRPr="00A31FB0" w:rsidRDefault="000A18A2" w:rsidP="0091539E">
            <w:pPr>
              <w:spacing w:before="80"/>
            </w:pPr>
            <w:r w:rsidRPr="00A31FB0">
              <w:t>Farmacol Logistyka Sp. z o.o.</w:t>
            </w:r>
          </w:p>
          <w:p w14:paraId="2469CB88" w14:textId="77777777" w:rsidR="000A18A2" w:rsidRPr="00A31FB0" w:rsidRDefault="000A18A2" w:rsidP="0091539E">
            <w:r w:rsidRPr="00A31FB0">
              <w:t>ul. Szopienicka</w:t>
            </w:r>
            <w:r w:rsidRPr="00A31FB0">
              <w:t xml:space="preserve"> </w:t>
            </w:r>
            <w:r w:rsidRPr="00A31FB0">
              <w:t>77</w:t>
            </w:r>
            <w:r w:rsidRPr="00A31FB0">
              <w:t xml:space="preserve"> </w:t>
            </w:r>
          </w:p>
          <w:p w14:paraId="09B1D6BC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40-431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068791D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15 275.99 zł</w:t>
            </w:r>
          </w:p>
        </w:tc>
      </w:tr>
      <w:tr w:rsidR="000A18A2" w:rsidRPr="00A31FB0" w14:paraId="28975418" w14:textId="77777777" w:rsidTr="00A31FB0">
        <w:tc>
          <w:tcPr>
            <w:tcW w:w="993" w:type="dxa"/>
            <w:vAlign w:val="center"/>
          </w:tcPr>
          <w:p w14:paraId="2CC8D6B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</w:t>
            </w:r>
          </w:p>
        </w:tc>
        <w:tc>
          <w:tcPr>
            <w:tcW w:w="1134" w:type="dxa"/>
            <w:vAlign w:val="center"/>
          </w:tcPr>
          <w:p w14:paraId="2FE2303B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59</w:t>
            </w:r>
          </w:p>
        </w:tc>
        <w:tc>
          <w:tcPr>
            <w:tcW w:w="4536" w:type="dxa"/>
          </w:tcPr>
          <w:p w14:paraId="136103AE" w14:textId="77777777" w:rsidR="000A18A2" w:rsidRPr="00A31FB0" w:rsidRDefault="000A18A2" w:rsidP="0091539E">
            <w:pPr>
              <w:spacing w:before="80"/>
            </w:pPr>
            <w:r w:rsidRPr="00A31FB0">
              <w:t>Farmacol Logistyka Sp. z o.o.</w:t>
            </w:r>
          </w:p>
          <w:p w14:paraId="0BD6DF30" w14:textId="77777777" w:rsidR="000A18A2" w:rsidRPr="00A31FB0" w:rsidRDefault="000A18A2" w:rsidP="0091539E">
            <w:r w:rsidRPr="00A31FB0">
              <w:t>ul. Szopienicka</w:t>
            </w:r>
            <w:r w:rsidRPr="00A31FB0">
              <w:t xml:space="preserve"> </w:t>
            </w:r>
            <w:r w:rsidRPr="00A31FB0">
              <w:t>77</w:t>
            </w:r>
            <w:r w:rsidRPr="00A31FB0">
              <w:t xml:space="preserve"> </w:t>
            </w:r>
          </w:p>
          <w:p w14:paraId="4D3CF806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40-431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3703D1E0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75 094.47 zł</w:t>
            </w:r>
          </w:p>
        </w:tc>
      </w:tr>
      <w:tr w:rsidR="000A18A2" w:rsidRPr="00A31FB0" w14:paraId="2CB53C4C" w14:textId="77777777" w:rsidTr="00A31FB0">
        <w:tc>
          <w:tcPr>
            <w:tcW w:w="993" w:type="dxa"/>
            <w:vAlign w:val="center"/>
          </w:tcPr>
          <w:p w14:paraId="5081EEC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</w:t>
            </w:r>
          </w:p>
        </w:tc>
        <w:tc>
          <w:tcPr>
            <w:tcW w:w="1134" w:type="dxa"/>
            <w:vAlign w:val="center"/>
          </w:tcPr>
          <w:p w14:paraId="23B1AB1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60</w:t>
            </w:r>
          </w:p>
        </w:tc>
        <w:tc>
          <w:tcPr>
            <w:tcW w:w="4536" w:type="dxa"/>
          </w:tcPr>
          <w:p w14:paraId="71FCB185" w14:textId="77777777" w:rsidR="000A18A2" w:rsidRPr="00A31FB0" w:rsidRDefault="000A18A2" w:rsidP="0091539E">
            <w:pPr>
              <w:spacing w:before="80"/>
            </w:pPr>
            <w:r w:rsidRPr="00A31FB0">
              <w:t>Farmacol Logistyka Sp. z o.o.</w:t>
            </w:r>
          </w:p>
          <w:p w14:paraId="06332F4F" w14:textId="77777777" w:rsidR="000A18A2" w:rsidRPr="00A31FB0" w:rsidRDefault="000A18A2" w:rsidP="0091539E">
            <w:r w:rsidRPr="00A31FB0">
              <w:t>ul. Szopienicka</w:t>
            </w:r>
            <w:r w:rsidRPr="00A31FB0">
              <w:t xml:space="preserve"> </w:t>
            </w:r>
            <w:r w:rsidRPr="00A31FB0">
              <w:t>77</w:t>
            </w:r>
            <w:r w:rsidRPr="00A31FB0">
              <w:t xml:space="preserve"> </w:t>
            </w:r>
          </w:p>
          <w:p w14:paraId="74AAA411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40-431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51650D1F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289 267.20 zł</w:t>
            </w:r>
          </w:p>
        </w:tc>
      </w:tr>
      <w:tr w:rsidR="000A18A2" w:rsidRPr="00A31FB0" w14:paraId="01D4EAFF" w14:textId="77777777" w:rsidTr="00A31FB0">
        <w:tc>
          <w:tcPr>
            <w:tcW w:w="993" w:type="dxa"/>
            <w:vAlign w:val="center"/>
          </w:tcPr>
          <w:p w14:paraId="3FD707E0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</w:t>
            </w:r>
          </w:p>
        </w:tc>
        <w:tc>
          <w:tcPr>
            <w:tcW w:w="1134" w:type="dxa"/>
            <w:vAlign w:val="center"/>
          </w:tcPr>
          <w:p w14:paraId="3755F52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77</w:t>
            </w:r>
          </w:p>
        </w:tc>
        <w:tc>
          <w:tcPr>
            <w:tcW w:w="4536" w:type="dxa"/>
          </w:tcPr>
          <w:p w14:paraId="77AB2F76" w14:textId="77777777" w:rsidR="000A18A2" w:rsidRPr="00A31FB0" w:rsidRDefault="000A18A2" w:rsidP="0091539E">
            <w:pPr>
              <w:spacing w:before="80"/>
            </w:pPr>
            <w:r w:rsidRPr="00A31FB0">
              <w:t>Farmacol Logistyka Sp. z o.o.</w:t>
            </w:r>
          </w:p>
          <w:p w14:paraId="7D48AE96" w14:textId="77777777" w:rsidR="000A18A2" w:rsidRPr="00A31FB0" w:rsidRDefault="000A18A2" w:rsidP="0091539E">
            <w:r w:rsidRPr="00A31FB0">
              <w:t>ul. Szopienicka</w:t>
            </w:r>
            <w:r w:rsidRPr="00A31FB0">
              <w:t xml:space="preserve"> </w:t>
            </w:r>
            <w:r w:rsidRPr="00A31FB0">
              <w:t>77</w:t>
            </w:r>
            <w:r w:rsidRPr="00A31FB0">
              <w:t xml:space="preserve"> </w:t>
            </w:r>
          </w:p>
          <w:p w14:paraId="685E9FE9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40-431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11298B6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47 846.18 zł</w:t>
            </w:r>
          </w:p>
        </w:tc>
      </w:tr>
      <w:tr w:rsidR="000A18A2" w:rsidRPr="00A31FB0" w14:paraId="359CF712" w14:textId="77777777" w:rsidTr="00A31FB0">
        <w:tc>
          <w:tcPr>
            <w:tcW w:w="993" w:type="dxa"/>
            <w:vAlign w:val="center"/>
          </w:tcPr>
          <w:p w14:paraId="6047FB8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20</w:t>
            </w:r>
          </w:p>
        </w:tc>
        <w:tc>
          <w:tcPr>
            <w:tcW w:w="1134" w:type="dxa"/>
            <w:vAlign w:val="center"/>
          </w:tcPr>
          <w:p w14:paraId="448A0B9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20</w:t>
            </w:r>
          </w:p>
        </w:tc>
        <w:tc>
          <w:tcPr>
            <w:tcW w:w="4536" w:type="dxa"/>
          </w:tcPr>
          <w:p w14:paraId="7EEAA51F" w14:textId="77777777" w:rsidR="000A18A2" w:rsidRPr="00A31FB0" w:rsidRDefault="000A18A2" w:rsidP="0091539E">
            <w:pPr>
              <w:spacing w:before="80"/>
            </w:pPr>
            <w:r w:rsidRPr="00A31FB0">
              <w:t>Urtica Sp. z o.o.</w:t>
            </w:r>
          </w:p>
          <w:p w14:paraId="0ACD823D" w14:textId="36A490F8" w:rsidR="000A18A2" w:rsidRPr="00A31FB0" w:rsidRDefault="00A31FB0" w:rsidP="0091539E">
            <w:r w:rsidRPr="00A31FB0">
              <w:t xml:space="preserve">ul. </w:t>
            </w:r>
            <w:r w:rsidR="000A18A2" w:rsidRPr="00A31FB0">
              <w:t>Krzemieniecka</w:t>
            </w:r>
            <w:r w:rsidR="000A18A2" w:rsidRPr="00A31FB0">
              <w:t xml:space="preserve"> </w:t>
            </w:r>
            <w:r w:rsidR="000A18A2" w:rsidRPr="00A31FB0">
              <w:t>120</w:t>
            </w:r>
            <w:r w:rsidR="000A18A2" w:rsidRPr="00A31FB0">
              <w:t xml:space="preserve"> </w:t>
            </w:r>
          </w:p>
          <w:p w14:paraId="090A07E6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54-640</w:t>
            </w:r>
            <w:r w:rsidRPr="00A31FB0">
              <w:t xml:space="preserve"> </w:t>
            </w:r>
            <w:r w:rsidRPr="00A31FB0">
              <w:t>Wrocław</w:t>
            </w:r>
          </w:p>
        </w:tc>
        <w:tc>
          <w:tcPr>
            <w:tcW w:w="2409" w:type="dxa"/>
            <w:vAlign w:val="center"/>
          </w:tcPr>
          <w:p w14:paraId="60DDBCB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198 923.68 zł</w:t>
            </w:r>
          </w:p>
        </w:tc>
      </w:tr>
      <w:tr w:rsidR="000A18A2" w:rsidRPr="00A31FB0" w14:paraId="2424E377" w14:textId="77777777" w:rsidTr="00A31FB0">
        <w:tc>
          <w:tcPr>
            <w:tcW w:w="993" w:type="dxa"/>
            <w:vAlign w:val="center"/>
          </w:tcPr>
          <w:p w14:paraId="61BF316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20</w:t>
            </w:r>
          </w:p>
        </w:tc>
        <w:tc>
          <w:tcPr>
            <w:tcW w:w="1134" w:type="dxa"/>
            <w:vAlign w:val="center"/>
          </w:tcPr>
          <w:p w14:paraId="7ED7EBC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41</w:t>
            </w:r>
          </w:p>
        </w:tc>
        <w:tc>
          <w:tcPr>
            <w:tcW w:w="4536" w:type="dxa"/>
          </w:tcPr>
          <w:p w14:paraId="3C7E0312" w14:textId="77777777" w:rsidR="000A18A2" w:rsidRPr="00A31FB0" w:rsidRDefault="000A18A2" w:rsidP="0091539E">
            <w:pPr>
              <w:spacing w:before="80"/>
            </w:pPr>
            <w:r w:rsidRPr="00A31FB0">
              <w:t>Urtica Sp. z o.o.</w:t>
            </w:r>
          </w:p>
          <w:p w14:paraId="49489D15" w14:textId="625A4FE3" w:rsidR="000A18A2" w:rsidRPr="00A31FB0" w:rsidRDefault="00A31FB0" w:rsidP="0091539E">
            <w:r w:rsidRPr="00A31FB0">
              <w:t xml:space="preserve">ul. </w:t>
            </w:r>
            <w:r w:rsidR="000A18A2" w:rsidRPr="00A31FB0">
              <w:t>Krzemieniecka</w:t>
            </w:r>
            <w:r w:rsidR="000A18A2" w:rsidRPr="00A31FB0">
              <w:t xml:space="preserve"> </w:t>
            </w:r>
            <w:r w:rsidR="000A18A2" w:rsidRPr="00A31FB0">
              <w:t>120</w:t>
            </w:r>
            <w:r w:rsidR="000A18A2" w:rsidRPr="00A31FB0">
              <w:t xml:space="preserve"> </w:t>
            </w:r>
          </w:p>
          <w:p w14:paraId="01BF1CC7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54-640</w:t>
            </w:r>
            <w:r w:rsidRPr="00A31FB0">
              <w:t xml:space="preserve"> </w:t>
            </w:r>
            <w:r w:rsidRPr="00A31FB0">
              <w:t>Wrocław</w:t>
            </w:r>
          </w:p>
        </w:tc>
        <w:tc>
          <w:tcPr>
            <w:tcW w:w="2409" w:type="dxa"/>
            <w:vAlign w:val="center"/>
          </w:tcPr>
          <w:p w14:paraId="1BBFB23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755.98 zł</w:t>
            </w:r>
          </w:p>
        </w:tc>
      </w:tr>
      <w:tr w:rsidR="000A18A2" w:rsidRPr="00A31FB0" w14:paraId="74249B85" w14:textId="77777777" w:rsidTr="00A31FB0">
        <w:tc>
          <w:tcPr>
            <w:tcW w:w="993" w:type="dxa"/>
            <w:vAlign w:val="center"/>
          </w:tcPr>
          <w:p w14:paraId="363723E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20</w:t>
            </w:r>
          </w:p>
        </w:tc>
        <w:tc>
          <w:tcPr>
            <w:tcW w:w="1134" w:type="dxa"/>
            <w:vAlign w:val="center"/>
          </w:tcPr>
          <w:p w14:paraId="7C68F5F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56</w:t>
            </w:r>
          </w:p>
        </w:tc>
        <w:tc>
          <w:tcPr>
            <w:tcW w:w="4536" w:type="dxa"/>
          </w:tcPr>
          <w:p w14:paraId="61B0BC2D" w14:textId="77777777" w:rsidR="000A18A2" w:rsidRPr="00A31FB0" w:rsidRDefault="000A18A2" w:rsidP="0091539E">
            <w:pPr>
              <w:spacing w:before="80"/>
            </w:pPr>
            <w:r w:rsidRPr="00A31FB0">
              <w:t>Urtica Sp. z o.o.</w:t>
            </w:r>
          </w:p>
          <w:p w14:paraId="542FF412" w14:textId="3DB7907B" w:rsidR="000A18A2" w:rsidRPr="00A31FB0" w:rsidRDefault="00A31FB0" w:rsidP="0091539E">
            <w:r w:rsidRPr="00A31FB0">
              <w:t xml:space="preserve">ul. </w:t>
            </w:r>
            <w:r w:rsidR="000A18A2" w:rsidRPr="00A31FB0">
              <w:t>Krzemieniecka</w:t>
            </w:r>
            <w:r w:rsidR="000A18A2" w:rsidRPr="00A31FB0">
              <w:t xml:space="preserve"> </w:t>
            </w:r>
            <w:r w:rsidR="000A18A2" w:rsidRPr="00A31FB0">
              <w:t>120</w:t>
            </w:r>
            <w:r w:rsidR="000A18A2" w:rsidRPr="00A31FB0">
              <w:t xml:space="preserve"> </w:t>
            </w:r>
          </w:p>
          <w:p w14:paraId="4EB33BB1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54-640</w:t>
            </w:r>
            <w:r w:rsidRPr="00A31FB0">
              <w:t xml:space="preserve"> </w:t>
            </w:r>
            <w:r w:rsidRPr="00A31FB0">
              <w:t>Wrocław</w:t>
            </w:r>
          </w:p>
        </w:tc>
        <w:tc>
          <w:tcPr>
            <w:tcW w:w="2409" w:type="dxa"/>
            <w:vAlign w:val="center"/>
          </w:tcPr>
          <w:p w14:paraId="4D05D76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2 105 770.83 zł</w:t>
            </w:r>
          </w:p>
        </w:tc>
      </w:tr>
      <w:tr w:rsidR="000A18A2" w:rsidRPr="00A31FB0" w14:paraId="654D6ABB" w14:textId="77777777" w:rsidTr="00A31FB0">
        <w:tc>
          <w:tcPr>
            <w:tcW w:w="993" w:type="dxa"/>
            <w:vAlign w:val="center"/>
          </w:tcPr>
          <w:p w14:paraId="3B6F441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20</w:t>
            </w:r>
          </w:p>
        </w:tc>
        <w:tc>
          <w:tcPr>
            <w:tcW w:w="1134" w:type="dxa"/>
            <w:vAlign w:val="center"/>
          </w:tcPr>
          <w:p w14:paraId="3694DDAF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66</w:t>
            </w:r>
          </w:p>
        </w:tc>
        <w:tc>
          <w:tcPr>
            <w:tcW w:w="4536" w:type="dxa"/>
          </w:tcPr>
          <w:p w14:paraId="0809518D" w14:textId="77777777" w:rsidR="000A18A2" w:rsidRPr="00A31FB0" w:rsidRDefault="000A18A2" w:rsidP="0091539E">
            <w:pPr>
              <w:spacing w:before="80"/>
            </w:pPr>
            <w:r w:rsidRPr="00A31FB0">
              <w:t>Urtica Sp. z o.o.</w:t>
            </w:r>
          </w:p>
          <w:p w14:paraId="688A52EE" w14:textId="462E906E" w:rsidR="000A18A2" w:rsidRPr="00A31FB0" w:rsidRDefault="00A31FB0" w:rsidP="0091539E">
            <w:r w:rsidRPr="00A31FB0">
              <w:t xml:space="preserve">ul. </w:t>
            </w:r>
            <w:r w:rsidR="000A18A2" w:rsidRPr="00A31FB0">
              <w:t>Krzemieniecka</w:t>
            </w:r>
            <w:r w:rsidR="000A18A2" w:rsidRPr="00A31FB0">
              <w:t xml:space="preserve"> </w:t>
            </w:r>
            <w:r w:rsidR="000A18A2" w:rsidRPr="00A31FB0">
              <w:t>120</w:t>
            </w:r>
            <w:r w:rsidR="000A18A2" w:rsidRPr="00A31FB0">
              <w:t xml:space="preserve"> </w:t>
            </w:r>
          </w:p>
          <w:p w14:paraId="1D9C63F5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54-640</w:t>
            </w:r>
            <w:r w:rsidRPr="00A31FB0">
              <w:t xml:space="preserve"> </w:t>
            </w:r>
            <w:r w:rsidRPr="00A31FB0">
              <w:t>Wrocław</w:t>
            </w:r>
          </w:p>
        </w:tc>
        <w:tc>
          <w:tcPr>
            <w:tcW w:w="2409" w:type="dxa"/>
            <w:vAlign w:val="center"/>
          </w:tcPr>
          <w:p w14:paraId="13B36C4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406 961.82 zł</w:t>
            </w:r>
          </w:p>
        </w:tc>
      </w:tr>
      <w:tr w:rsidR="000A18A2" w:rsidRPr="00A31FB0" w14:paraId="291F1DAB" w14:textId="77777777" w:rsidTr="00A31FB0">
        <w:tc>
          <w:tcPr>
            <w:tcW w:w="993" w:type="dxa"/>
            <w:vAlign w:val="center"/>
          </w:tcPr>
          <w:p w14:paraId="660475B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20</w:t>
            </w:r>
          </w:p>
        </w:tc>
        <w:tc>
          <w:tcPr>
            <w:tcW w:w="1134" w:type="dxa"/>
            <w:vAlign w:val="center"/>
          </w:tcPr>
          <w:p w14:paraId="5424583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67</w:t>
            </w:r>
          </w:p>
        </w:tc>
        <w:tc>
          <w:tcPr>
            <w:tcW w:w="4536" w:type="dxa"/>
          </w:tcPr>
          <w:p w14:paraId="11588641" w14:textId="77777777" w:rsidR="000A18A2" w:rsidRPr="00A31FB0" w:rsidRDefault="000A18A2" w:rsidP="0091539E">
            <w:pPr>
              <w:spacing w:before="80"/>
            </w:pPr>
            <w:r w:rsidRPr="00A31FB0">
              <w:t>Urtica Sp. z o.o.</w:t>
            </w:r>
          </w:p>
          <w:p w14:paraId="0C232A68" w14:textId="0367AC53" w:rsidR="000A18A2" w:rsidRPr="00A31FB0" w:rsidRDefault="00A31FB0" w:rsidP="0091539E">
            <w:r w:rsidRPr="00A31FB0">
              <w:t xml:space="preserve">ul. </w:t>
            </w:r>
            <w:r w:rsidR="000A18A2" w:rsidRPr="00A31FB0">
              <w:t>Krzemieniecka</w:t>
            </w:r>
            <w:r w:rsidR="000A18A2" w:rsidRPr="00A31FB0">
              <w:t xml:space="preserve"> </w:t>
            </w:r>
            <w:r w:rsidR="000A18A2" w:rsidRPr="00A31FB0">
              <w:t>120</w:t>
            </w:r>
            <w:r w:rsidR="000A18A2" w:rsidRPr="00A31FB0">
              <w:t xml:space="preserve"> </w:t>
            </w:r>
          </w:p>
          <w:p w14:paraId="3C1E9380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54-640</w:t>
            </w:r>
            <w:r w:rsidRPr="00A31FB0">
              <w:t xml:space="preserve"> </w:t>
            </w:r>
            <w:r w:rsidRPr="00A31FB0">
              <w:t>Wrocław</w:t>
            </w:r>
          </w:p>
        </w:tc>
        <w:tc>
          <w:tcPr>
            <w:tcW w:w="2409" w:type="dxa"/>
            <w:vAlign w:val="center"/>
          </w:tcPr>
          <w:p w14:paraId="7C0D666B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356 832.35 zł</w:t>
            </w:r>
          </w:p>
        </w:tc>
      </w:tr>
      <w:tr w:rsidR="000A18A2" w:rsidRPr="00A31FB0" w14:paraId="2E94205A" w14:textId="77777777" w:rsidTr="00A31FB0">
        <w:tc>
          <w:tcPr>
            <w:tcW w:w="993" w:type="dxa"/>
            <w:vAlign w:val="center"/>
          </w:tcPr>
          <w:p w14:paraId="29C1FA4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lastRenderedPageBreak/>
              <w:t>20</w:t>
            </w:r>
          </w:p>
        </w:tc>
        <w:tc>
          <w:tcPr>
            <w:tcW w:w="1134" w:type="dxa"/>
            <w:vAlign w:val="center"/>
          </w:tcPr>
          <w:p w14:paraId="11AAF80B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68</w:t>
            </w:r>
          </w:p>
        </w:tc>
        <w:tc>
          <w:tcPr>
            <w:tcW w:w="4536" w:type="dxa"/>
          </w:tcPr>
          <w:p w14:paraId="66FA82B4" w14:textId="77777777" w:rsidR="000A18A2" w:rsidRPr="00A31FB0" w:rsidRDefault="000A18A2" w:rsidP="0091539E">
            <w:pPr>
              <w:spacing w:before="80"/>
            </w:pPr>
            <w:r w:rsidRPr="00A31FB0">
              <w:t>Urtica Sp. z o.o.</w:t>
            </w:r>
          </w:p>
          <w:p w14:paraId="337522E3" w14:textId="3B4A8FE5" w:rsidR="000A18A2" w:rsidRPr="00A31FB0" w:rsidRDefault="00A31FB0" w:rsidP="0091539E">
            <w:r w:rsidRPr="00A31FB0">
              <w:t xml:space="preserve">ul. </w:t>
            </w:r>
            <w:r w:rsidR="000A18A2" w:rsidRPr="00A31FB0">
              <w:t>Krzemieniecka</w:t>
            </w:r>
            <w:r w:rsidR="000A18A2" w:rsidRPr="00A31FB0">
              <w:t xml:space="preserve"> </w:t>
            </w:r>
            <w:r w:rsidR="000A18A2" w:rsidRPr="00A31FB0">
              <w:t>120</w:t>
            </w:r>
            <w:r w:rsidR="000A18A2" w:rsidRPr="00A31FB0">
              <w:t xml:space="preserve"> </w:t>
            </w:r>
          </w:p>
          <w:p w14:paraId="2FC81CBB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54-640</w:t>
            </w:r>
            <w:r w:rsidRPr="00A31FB0">
              <w:t xml:space="preserve"> </w:t>
            </w:r>
            <w:r w:rsidRPr="00A31FB0">
              <w:t>Wrocław</w:t>
            </w:r>
          </w:p>
        </w:tc>
        <w:tc>
          <w:tcPr>
            <w:tcW w:w="2409" w:type="dxa"/>
            <w:vAlign w:val="center"/>
          </w:tcPr>
          <w:p w14:paraId="2B03099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35 087.90 zł</w:t>
            </w:r>
          </w:p>
        </w:tc>
      </w:tr>
      <w:tr w:rsidR="000A18A2" w:rsidRPr="00A31FB0" w14:paraId="5C3433CF" w14:textId="77777777" w:rsidTr="00A31FB0">
        <w:tc>
          <w:tcPr>
            <w:tcW w:w="993" w:type="dxa"/>
            <w:vAlign w:val="center"/>
          </w:tcPr>
          <w:p w14:paraId="03A9FA8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20</w:t>
            </w:r>
          </w:p>
        </w:tc>
        <w:tc>
          <w:tcPr>
            <w:tcW w:w="1134" w:type="dxa"/>
            <w:vAlign w:val="center"/>
          </w:tcPr>
          <w:p w14:paraId="2AFC109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69</w:t>
            </w:r>
          </w:p>
        </w:tc>
        <w:tc>
          <w:tcPr>
            <w:tcW w:w="4536" w:type="dxa"/>
          </w:tcPr>
          <w:p w14:paraId="23152FA6" w14:textId="77777777" w:rsidR="000A18A2" w:rsidRPr="00A31FB0" w:rsidRDefault="000A18A2" w:rsidP="0091539E">
            <w:pPr>
              <w:spacing w:before="80"/>
            </w:pPr>
            <w:r w:rsidRPr="00A31FB0">
              <w:t>Urtica Sp. z o.o.</w:t>
            </w:r>
          </w:p>
          <w:p w14:paraId="7ED1AF05" w14:textId="367F1052" w:rsidR="000A18A2" w:rsidRPr="00A31FB0" w:rsidRDefault="00A31FB0" w:rsidP="0091539E">
            <w:r w:rsidRPr="00A31FB0">
              <w:t xml:space="preserve">ul. </w:t>
            </w:r>
            <w:r w:rsidR="000A18A2" w:rsidRPr="00A31FB0">
              <w:t>Krzemieniecka</w:t>
            </w:r>
            <w:r w:rsidR="000A18A2" w:rsidRPr="00A31FB0">
              <w:t xml:space="preserve"> </w:t>
            </w:r>
            <w:r w:rsidR="000A18A2" w:rsidRPr="00A31FB0">
              <w:t>120</w:t>
            </w:r>
            <w:r w:rsidR="000A18A2" w:rsidRPr="00A31FB0">
              <w:t xml:space="preserve"> </w:t>
            </w:r>
          </w:p>
          <w:p w14:paraId="4D344A1A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54-640</w:t>
            </w:r>
            <w:r w:rsidRPr="00A31FB0">
              <w:t xml:space="preserve"> </w:t>
            </w:r>
            <w:r w:rsidRPr="00A31FB0">
              <w:t>Wrocław</w:t>
            </w:r>
          </w:p>
        </w:tc>
        <w:tc>
          <w:tcPr>
            <w:tcW w:w="2409" w:type="dxa"/>
            <w:vAlign w:val="center"/>
          </w:tcPr>
          <w:p w14:paraId="6A0BA7E0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74 732.13 zł</w:t>
            </w:r>
          </w:p>
        </w:tc>
      </w:tr>
      <w:tr w:rsidR="000A18A2" w:rsidRPr="00A31FB0" w14:paraId="3C0D19BF" w14:textId="77777777" w:rsidTr="00A31FB0">
        <w:tc>
          <w:tcPr>
            <w:tcW w:w="993" w:type="dxa"/>
            <w:vAlign w:val="center"/>
          </w:tcPr>
          <w:p w14:paraId="59B47A9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20</w:t>
            </w:r>
          </w:p>
        </w:tc>
        <w:tc>
          <w:tcPr>
            <w:tcW w:w="1134" w:type="dxa"/>
            <w:vAlign w:val="center"/>
          </w:tcPr>
          <w:p w14:paraId="7BCEFBDE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77</w:t>
            </w:r>
          </w:p>
        </w:tc>
        <w:tc>
          <w:tcPr>
            <w:tcW w:w="4536" w:type="dxa"/>
          </w:tcPr>
          <w:p w14:paraId="4EA162C4" w14:textId="77777777" w:rsidR="000A18A2" w:rsidRPr="00A31FB0" w:rsidRDefault="000A18A2" w:rsidP="0091539E">
            <w:pPr>
              <w:spacing w:before="80"/>
            </w:pPr>
            <w:r w:rsidRPr="00A31FB0">
              <w:t>Urtica Sp. z o.o.</w:t>
            </w:r>
          </w:p>
          <w:p w14:paraId="2056E16E" w14:textId="43A1E23F" w:rsidR="000A18A2" w:rsidRPr="00A31FB0" w:rsidRDefault="00A31FB0" w:rsidP="0091539E">
            <w:r w:rsidRPr="00A31FB0">
              <w:t xml:space="preserve">ul. </w:t>
            </w:r>
            <w:r w:rsidR="000A18A2" w:rsidRPr="00A31FB0">
              <w:t>Krzemieniecka</w:t>
            </w:r>
            <w:r w:rsidR="000A18A2" w:rsidRPr="00A31FB0">
              <w:t xml:space="preserve"> </w:t>
            </w:r>
            <w:r w:rsidR="000A18A2" w:rsidRPr="00A31FB0">
              <w:t>120</w:t>
            </w:r>
            <w:r w:rsidR="000A18A2" w:rsidRPr="00A31FB0">
              <w:t xml:space="preserve"> </w:t>
            </w:r>
          </w:p>
          <w:p w14:paraId="401305D6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54-640</w:t>
            </w:r>
            <w:r w:rsidRPr="00A31FB0">
              <w:t xml:space="preserve"> </w:t>
            </w:r>
            <w:r w:rsidRPr="00A31FB0">
              <w:t>Wrocław</w:t>
            </w:r>
          </w:p>
        </w:tc>
        <w:tc>
          <w:tcPr>
            <w:tcW w:w="2409" w:type="dxa"/>
            <w:vAlign w:val="center"/>
          </w:tcPr>
          <w:p w14:paraId="34D3CA8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49 041.27 zł</w:t>
            </w:r>
          </w:p>
        </w:tc>
      </w:tr>
      <w:tr w:rsidR="000A18A2" w:rsidRPr="00A31FB0" w14:paraId="1C9E0C88" w14:textId="77777777" w:rsidTr="00A31FB0">
        <w:tc>
          <w:tcPr>
            <w:tcW w:w="993" w:type="dxa"/>
            <w:vAlign w:val="center"/>
          </w:tcPr>
          <w:p w14:paraId="5DA18E8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19E5983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</w:t>
            </w:r>
          </w:p>
        </w:tc>
        <w:tc>
          <w:tcPr>
            <w:tcW w:w="4536" w:type="dxa"/>
          </w:tcPr>
          <w:p w14:paraId="180DB1FA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6071938B" w14:textId="77777777" w:rsidR="000A18A2" w:rsidRPr="00A31FB0" w:rsidRDefault="000A18A2" w:rsidP="0091539E">
            <w:r w:rsidRPr="00A31FB0">
              <w:t>ul. Pułaskiego</w:t>
            </w:r>
            <w:r w:rsidRPr="00A31FB0">
              <w:t xml:space="preserve"> </w:t>
            </w:r>
            <w:r w:rsidRPr="00A31FB0">
              <w:t>9</w:t>
            </w:r>
            <w:r w:rsidRPr="00A31FB0">
              <w:t xml:space="preserve"> </w:t>
            </w:r>
          </w:p>
          <w:p w14:paraId="00361F88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3764445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2 509.95 zł</w:t>
            </w:r>
          </w:p>
        </w:tc>
      </w:tr>
      <w:tr w:rsidR="000A18A2" w:rsidRPr="00A31FB0" w14:paraId="5CA5B58D" w14:textId="77777777" w:rsidTr="00A31FB0">
        <w:tc>
          <w:tcPr>
            <w:tcW w:w="993" w:type="dxa"/>
            <w:vAlign w:val="center"/>
          </w:tcPr>
          <w:p w14:paraId="7653803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7C6BA54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</w:t>
            </w:r>
          </w:p>
        </w:tc>
        <w:tc>
          <w:tcPr>
            <w:tcW w:w="4536" w:type="dxa"/>
          </w:tcPr>
          <w:p w14:paraId="48AFD3FB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1C641988" w14:textId="77777777" w:rsidR="000A18A2" w:rsidRPr="00A31FB0" w:rsidRDefault="000A18A2" w:rsidP="0091539E">
            <w:r w:rsidRPr="00A31FB0">
              <w:t>ul. Pułaskiego</w:t>
            </w:r>
            <w:r w:rsidRPr="00A31FB0">
              <w:t xml:space="preserve"> </w:t>
            </w:r>
            <w:r w:rsidRPr="00A31FB0">
              <w:t>9</w:t>
            </w:r>
            <w:r w:rsidRPr="00A31FB0">
              <w:t xml:space="preserve"> </w:t>
            </w:r>
          </w:p>
          <w:p w14:paraId="4734259C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3693BC2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465.70 zł</w:t>
            </w:r>
          </w:p>
        </w:tc>
      </w:tr>
      <w:tr w:rsidR="000A18A2" w:rsidRPr="00A31FB0" w14:paraId="77BD50CC" w14:textId="77777777" w:rsidTr="00A31FB0">
        <w:tc>
          <w:tcPr>
            <w:tcW w:w="993" w:type="dxa"/>
            <w:vAlign w:val="center"/>
          </w:tcPr>
          <w:p w14:paraId="5C32C17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22347A2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6</w:t>
            </w:r>
          </w:p>
        </w:tc>
        <w:tc>
          <w:tcPr>
            <w:tcW w:w="4536" w:type="dxa"/>
          </w:tcPr>
          <w:p w14:paraId="523FCD90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74BDF682" w14:textId="77777777" w:rsidR="000A18A2" w:rsidRPr="00A31FB0" w:rsidRDefault="000A18A2" w:rsidP="0091539E">
            <w:r w:rsidRPr="00A31FB0">
              <w:t>ul. Pułaskiego</w:t>
            </w:r>
            <w:r w:rsidRPr="00A31FB0">
              <w:t xml:space="preserve"> </w:t>
            </w:r>
            <w:r w:rsidRPr="00A31FB0">
              <w:t>9</w:t>
            </w:r>
            <w:r w:rsidRPr="00A31FB0">
              <w:t xml:space="preserve"> </w:t>
            </w:r>
          </w:p>
          <w:p w14:paraId="36A6DA54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3A12A12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4 834.30 zł</w:t>
            </w:r>
          </w:p>
        </w:tc>
      </w:tr>
      <w:tr w:rsidR="000A18A2" w:rsidRPr="00A31FB0" w14:paraId="65FA8DCB" w14:textId="77777777" w:rsidTr="00A31FB0">
        <w:tc>
          <w:tcPr>
            <w:tcW w:w="993" w:type="dxa"/>
            <w:vAlign w:val="center"/>
          </w:tcPr>
          <w:p w14:paraId="34D1971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679D7C3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12</w:t>
            </w:r>
          </w:p>
        </w:tc>
        <w:tc>
          <w:tcPr>
            <w:tcW w:w="4536" w:type="dxa"/>
          </w:tcPr>
          <w:p w14:paraId="1FB2E1F6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2C9352A4" w14:textId="77777777" w:rsidR="000A18A2" w:rsidRPr="00A31FB0" w:rsidRDefault="000A18A2" w:rsidP="0091539E">
            <w:r w:rsidRPr="00A31FB0">
              <w:t>ul. Pułaskiego</w:t>
            </w:r>
            <w:r w:rsidRPr="00A31FB0">
              <w:t xml:space="preserve"> </w:t>
            </w:r>
            <w:r w:rsidRPr="00A31FB0">
              <w:t>9</w:t>
            </w:r>
            <w:r w:rsidRPr="00A31FB0">
              <w:t xml:space="preserve"> </w:t>
            </w:r>
          </w:p>
          <w:p w14:paraId="2AD620DE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73B79C7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13 609.17 zł</w:t>
            </w:r>
          </w:p>
        </w:tc>
      </w:tr>
      <w:tr w:rsidR="000A18A2" w:rsidRPr="00A31FB0" w14:paraId="650880D2" w14:textId="77777777" w:rsidTr="00A31FB0">
        <w:tc>
          <w:tcPr>
            <w:tcW w:w="993" w:type="dxa"/>
            <w:vAlign w:val="center"/>
          </w:tcPr>
          <w:p w14:paraId="581E9BA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29465FF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13</w:t>
            </w:r>
          </w:p>
        </w:tc>
        <w:tc>
          <w:tcPr>
            <w:tcW w:w="4536" w:type="dxa"/>
          </w:tcPr>
          <w:p w14:paraId="0BDD2C3A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3EF67334" w14:textId="77777777" w:rsidR="000A18A2" w:rsidRPr="00A31FB0" w:rsidRDefault="000A18A2" w:rsidP="0091539E">
            <w:r w:rsidRPr="00A31FB0">
              <w:t>ul. Pułaskiego</w:t>
            </w:r>
            <w:r w:rsidRPr="00A31FB0">
              <w:t xml:space="preserve"> </w:t>
            </w:r>
            <w:r w:rsidRPr="00A31FB0">
              <w:t>9</w:t>
            </w:r>
            <w:r w:rsidRPr="00A31FB0">
              <w:t xml:space="preserve"> </w:t>
            </w:r>
          </w:p>
          <w:p w14:paraId="0FAE6C55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317EB59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3 043.97 zł</w:t>
            </w:r>
          </w:p>
        </w:tc>
      </w:tr>
      <w:tr w:rsidR="000A18A2" w:rsidRPr="00A31FB0" w14:paraId="03ADC4AF" w14:textId="77777777" w:rsidTr="00A31FB0">
        <w:tc>
          <w:tcPr>
            <w:tcW w:w="993" w:type="dxa"/>
            <w:vAlign w:val="center"/>
          </w:tcPr>
          <w:p w14:paraId="1242EFE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2CF93A5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18</w:t>
            </w:r>
          </w:p>
        </w:tc>
        <w:tc>
          <w:tcPr>
            <w:tcW w:w="4536" w:type="dxa"/>
          </w:tcPr>
          <w:p w14:paraId="703F1C60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40307EBE" w14:textId="77777777" w:rsidR="000A18A2" w:rsidRPr="00A31FB0" w:rsidRDefault="000A18A2" w:rsidP="0091539E">
            <w:r w:rsidRPr="00A31FB0">
              <w:t>ul. Pułaskiego</w:t>
            </w:r>
            <w:r w:rsidRPr="00A31FB0">
              <w:t xml:space="preserve"> </w:t>
            </w:r>
            <w:r w:rsidRPr="00A31FB0">
              <w:t>9</w:t>
            </w:r>
            <w:r w:rsidRPr="00A31FB0">
              <w:t xml:space="preserve"> </w:t>
            </w:r>
          </w:p>
          <w:p w14:paraId="1F7B2035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518F5B4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4 850.93 zł</w:t>
            </w:r>
          </w:p>
        </w:tc>
      </w:tr>
      <w:tr w:rsidR="000A18A2" w:rsidRPr="00A31FB0" w14:paraId="4A5FF740" w14:textId="77777777" w:rsidTr="00A31FB0">
        <w:tc>
          <w:tcPr>
            <w:tcW w:w="993" w:type="dxa"/>
            <w:vAlign w:val="center"/>
          </w:tcPr>
          <w:p w14:paraId="3C5F13C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2686F84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4536" w:type="dxa"/>
          </w:tcPr>
          <w:p w14:paraId="22EFE270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67CE94F6" w14:textId="77777777" w:rsidR="000A18A2" w:rsidRPr="00A31FB0" w:rsidRDefault="000A18A2" w:rsidP="0091539E">
            <w:r w:rsidRPr="00A31FB0">
              <w:t>ul. Pułaskiego</w:t>
            </w:r>
            <w:r w:rsidRPr="00A31FB0">
              <w:t xml:space="preserve"> </w:t>
            </w:r>
            <w:r w:rsidRPr="00A31FB0">
              <w:t>9</w:t>
            </w:r>
            <w:r w:rsidRPr="00A31FB0">
              <w:t xml:space="preserve"> </w:t>
            </w:r>
          </w:p>
          <w:p w14:paraId="7B359CFF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52D4D79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44 998.16 zł</w:t>
            </w:r>
          </w:p>
        </w:tc>
      </w:tr>
      <w:tr w:rsidR="000A18A2" w:rsidRPr="00A31FB0" w14:paraId="7DF946C6" w14:textId="77777777" w:rsidTr="00A31FB0">
        <w:tc>
          <w:tcPr>
            <w:tcW w:w="993" w:type="dxa"/>
            <w:vAlign w:val="center"/>
          </w:tcPr>
          <w:p w14:paraId="5E9D36F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50520D4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22</w:t>
            </w:r>
          </w:p>
        </w:tc>
        <w:tc>
          <w:tcPr>
            <w:tcW w:w="4536" w:type="dxa"/>
          </w:tcPr>
          <w:p w14:paraId="76D42013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42DF7D73" w14:textId="77777777" w:rsidR="000A18A2" w:rsidRPr="00A31FB0" w:rsidRDefault="000A18A2" w:rsidP="0091539E">
            <w:r w:rsidRPr="00A31FB0">
              <w:t>ul. Pułaskiego</w:t>
            </w:r>
            <w:r w:rsidRPr="00A31FB0">
              <w:t xml:space="preserve"> </w:t>
            </w:r>
            <w:r w:rsidRPr="00A31FB0">
              <w:t>9</w:t>
            </w:r>
            <w:r w:rsidRPr="00A31FB0">
              <w:t xml:space="preserve"> </w:t>
            </w:r>
          </w:p>
          <w:p w14:paraId="12DC8B0F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31CF6F9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8 016.06 zł</w:t>
            </w:r>
          </w:p>
        </w:tc>
      </w:tr>
      <w:tr w:rsidR="000A18A2" w:rsidRPr="00A31FB0" w14:paraId="3C2BB4F6" w14:textId="77777777" w:rsidTr="00A31FB0">
        <w:tc>
          <w:tcPr>
            <w:tcW w:w="993" w:type="dxa"/>
            <w:vAlign w:val="center"/>
          </w:tcPr>
          <w:p w14:paraId="5F1D265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7C54E71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23</w:t>
            </w:r>
          </w:p>
        </w:tc>
        <w:tc>
          <w:tcPr>
            <w:tcW w:w="4536" w:type="dxa"/>
          </w:tcPr>
          <w:p w14:paraId="6032577D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06533340" w14:textId="77777777" w:rsidR="000A18A2" w:rsidRPr="00A31FB0" w:rsidRDefault="000A18A2" w:rsidP="0091539E">
            <w:r w:rsidRPr="00A31FB0">
              <w:t>ul. Pułaskiego</w:t>
            </w:r>
            <w:r w:rsidRPr="00A31FB0">
              <w:t xml:space="preserve"> </w:t>
            </w:r>
            <w:r w:rsidRPr="00A31FB0">
              <w:t>9</w:t>
            </w:r>
            <w:r w:rsidRPr="00A31FB0">
              <w:t xml:space="preserve"> </w:t>
            </w:r>
          </w:p>
          <w:p w14:paraId="40E1D3C0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32853AC0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55 912.03 zł</w:t>
            </w:r>
          </w:p>
        </w:tc>
      </w:tr>
      <w:tr w:rsidR="000A18A2" w:rsidRPr="00A31FB0" w14:paraId="7ED66C11" w14:textId="77777777" w:rsidTr="00A31FB0">
        <w:tc>
          <w:tcPr>
            <w:tcW w:w="993" w:type="dxa"/>
            <w:vAlign w:val="center"/>
          </w:tcPr>
          <w:p w14:paraId="73CA19B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2B49148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24</w:t>
            </w:r>
          </w:p>
        </w:tc>
        <w:tc>
          <w:tcPr>
            <w:tcW w:w="4536" w:type="dxa"/>
          </w:tcPr>
          <w:p w14:paraId="2DA4C4D3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251FA753" w14:textId="77777777" w:rsidR="000A18A2" w:rsidRPr="00A31FB0" w:rsidRDefault="000A18A2" w:rsidP="0091539E">
            <w:r w:rsidRPr="00A31FB0">
              <w:t>ul. Pułaskiego</w:t>
            </w:r>
            <w:r w:rsidRPr="00A31FB0">
              <w:t xml:space="preserve"> </w:t>
            </w:r>
            <w:r w:rsidRPr="00A31FB0">
              <w:t>9</w:t>
            </w:r>
            <w:r w:rsidRPr="00A31FB0">
              <w:t xml:space="preserve"> </w:t>
            </w:r>
          </w:p>
          <w:p w14:paraId="4A62D85E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4D13775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134 742.14 zł</w:t>
            </w:r>
          </w:p>
        </w:tc>
      </w:tr>
      <w:tr w:rsidR="000A18A2" w:rsidRPr="00A31FB0" w14:paraId="18A65B28" w14:textId="77777777" w:rsidTr="00A31FB0">
        <w:tc>
          <w:tcPr>
            <w:tcW w:w="993" w:type="dxa"/>
            <w:vAlign w:val="center"/>
          </w:tcPr>
          <w:p w14:paraId="02FCC71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366F254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25</w:t>
            </w:r>
          </w:p>
        </w:tc>
        <w:tc>
          <w:tcPr>
            <w:tcW w:w="4536" w:type="dxa"/>
          </w:tcPr>
          <w:p w14:paraId="60F535A2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3A1784D5" w14:textId="77777777" w:rsidR="000A18A2" w:rsidRPr="00A31FB0" w:rsidRDefault="000A18A2" w:rsidP="0091539E">
            <w:r w:rsidRPr="00A31FB0">
              <w:t>ul. Pułaskiego</w:t>
            </w:r>
            <w:r w:rsidRPr="00A31FB0">
              <w:t xml:space="preserve"> </w:t>
            </w:r>
            <w:r w:rsidRPr="00A31FB0">
              <w:t>9</w:t>
            </w:r>
            <w:r w:rsidRPr="00A31FB0">
              <w:t xml:space="preserve"> </w:t>
            </w:r>
          </w:p>
          <w:p w14:paraId="334FB852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145EEC9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116 565.53 zł</w:t>
            </w:r>
          </w:p>
        </w:tc>
      </w:tr>
      <w:tr w:rsidR="000A18A2" w:rsidRPr="00A31FB0" w14:paraId="3B1F6F51" w14:textId="77777777" w:rsidTr="00A31FB0">
        <w:tc>
          <w:tcPr>
            <w:tcW w:w="993" w:type="dxa"/>
            <w:vAlign w:val="center"/>
          </w:tcPr>
          <w:p w14:paraId="4103D74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4B65F4F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26</w:t>
            </w:r>
          </w:p>
        </w:tc>
        <w:tc>
          <w:tcPr>
            <w:tcW w:w="4536" w:type="dxa"/>
          </w:tcPr>
          <w:p w14:paraId="21746AF9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0A389CDD" w14:textId="77777777" w:rsidR="000A18A2" w:rsidRPr="00A31FB0" w:rsidRDefault="000A18A2" w:rsidP="0091539E">
            <w:r w:rsidRPr="00A31FB0">
              <w:t>ul. Pułaskiego</w:t>
            </w:r>
            <w:r w:rsidRPr="00A31FB0">
              <w:t xml:space="preserve"> </w:t>
            </w:r>
            <w:r w:rsidRPr="00A31FB0">
              <w:t>9</w:t>
            </w:r>
            <w:r w:rsidRPr="00A31FB0">
              <w:t xml:space="preserve"> </w:t>
            </w:r>
          </w:p>
          <w:p w14:paraId="38E68BEC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7F92BB1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47 636.35 zł</w:t>
            </w:r>
          </w:p>
        </w:tc>
      </w:tr>
      <w:tr w:rsidR="000A18A2" w:rsidRPr="00A31FB0" w14:paraId="6565FB0D" w14:textId="77777777" w:rsidTr="00A31FB0">
        <w:tc>
          <w:tcPr>
            <w:tcW w:w="993" w:type="dxa"/>
            <w:vAlign w:val="center"/>
          </w:tcPr>
          <w:p w14:paraId="3FFE3EE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17BF306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27</w:t>
            </w:r>
          </w:p>
        </w:tc>
        <w:tc>
          <w:tcPr>
            <w:tcW w:w="4536" w:type="dxa"/>
          </w:tcPr>
          <w:p w14:paraId="1CAFCFA2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1FBD3DE4" w14:textId="77777777" w:rsidR="000A18A2" w:rsidRPr="00A31FB0" w:rsidRDefault="000A18A2" w:rsidP="0091539E">
            <w:r w:rsidRPr="00A31FB0">
              <w:t>ul. Pułaskiego</w:t>
            </w:r>
            <w:r w:rsidRPr="00A31FB0">
              <w:t xml:space="preserve"> </w:t>
            </w:r>
            <w:r w:rsidRPr="00A31FB0">
              <w:t>9</w:t>
            </w:r>
            <w:r w:rsidRPr="00A31FB0">
              <w:t xml:space="preserve"> </w:t>
            </w:r>
          </w:p>
          <w:p w14:paraId="39FC049B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144991AB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8 650.17 zł</w:t>
            </w:r>
          </w:p>
        </w:tc>
      </w:tr>
      <w:tr w:rsidR="000A18A2" w:rsidRPr="00A31FB0" w14:paraId="407574B9" w14:textId="77777777" w:rsidTr="00A31FB0">
        <w:tc>
          <w:tcPr>
            <w:tcW w:w="993" w:type="dxa"/>
            <w:vAlign w:val="center"/>
          </w:tcPr>
          <w:p w14:paraId="145D08D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lastRenderedPageBreak/>
              <w:t>21</w:t>
            </w:r>
          </w:p>
        </w:tc>
        <w:tc>
          <w:tcPr>
            <w:tcW w:w="1134" w:type="dxa"/>
            <w:vAlign w:val="center"/>
          </w:tcPr>
          <w:p w14:paraId="50285E1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28</w:t>
            </w:r>
          </w:p>
        </w:tc>
        <w:tc>
          <w:tcPr>
            <w:tcW w:w="4536" w:type="dxa"/>
          </w:tcPr>
          <w:p w14:paraId="37AE9796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3FFA194D" w14:textId="77777777" w:rsidR="000A18A2" w:rsidRPr="00A31FB0" w:rsidRDefault="000A18A2" w:rsidP="0091539E">
            <w:r w:rsidRPr="00A31FB0">
              <w:t>ul. Pułaskiego</w:t>
            </w:r>
            <w:r w:rsidRPr="00A31FB0">
              <w:t xml:space="preserve"> </w:t>
            </w:r>
            <w:r w:rsidRPr="00A31FB0">
              <w:t>9</w:t>
            </w:r>
            <w:r w:rsidRPr="00A31FB0">
              <w:t xml:space="preserve"> </w:t>
            </w:r>
          </w:p>
          <w:p w14:paraId="78A98792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1AC2DBC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20 219.93 zł</w:t>
            </w:r>
          </w:p>
        </w:tc>
      </w:tr>
      <w:tr w:rsidR="000A18A2" w:rsidRPr="00A31FB0" w14:paraId="3F5EB030" w14:textId="77777777" w:rsidTr="00A31FB0">
        <w:tc>
          <w:tcPr>
            <w:tcW w:w="993" w:type="dxa"/>
            <w:vAlign w:val="center"/>
          </w:tcPr>
          <w:p w14:paraId="750BAF7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5C57C61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29</w:t>
            </w:r>
          </w:p>
        </w:tc>
        <w:tc>
          <w:tcPr>
            <w:tcW w:w="4536" w:type="dxa"/>
          </w:tcPr>
          <w:p w14:paraId="2E575A6A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68346A39" w14:textId="77777777" w:rsidR="000A18A2" w:rsidRPr="00A31FB0" w:rsidRDefault="000A18A2" w:rsidP="0091539E">
            <w:r w:rsidRPr="00A31FB0">
              <w:t>ul. Pułaskiego</w:t>
            </w:r>
            <w:r w:rsidRPr="00A31FB0">
              <w:t xml:space="preserve"> </w:t>
            </w:r>
            <w:r w:rsidRPr="00A31FB0">
              <w:t>9</w:t>
            </w:r>
            <w:r w:rsidRPr="00A31FB0">
              <w:t xml:space="preserve"> </w:t>
            </w:r>
          </w:p>
          <w:p w14:paraId="3DDC051E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3CBD25C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2 207.17 zł</w:t>
            </w:r>
          </w:p>
        </w:tc>
      </w:tr>
      <w:tr w:rsidR="000A18A2" w:rsidRPr="00A31FB0" w14:paraId="16B2E901" w14:textId="77777777" w:rsidTr="00A31FB0">
        <w:tc>
          <w:tcPr>
            <w:tcW w:w="993" w:type="dxa"/>
            <w:vAlign w:val="center"/>
          </w:tcPr>
          <w:p w14:paraId="2E99EF1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6275198B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30</w:t>
            </w:r>
          </w:p>
        </w:tc>
        <w:tc>
          <w:tcPr>
            <w:tcW w:w="4536" w:type="dxa"/>
          </w:tcPr>
          <w:p w14:paraId="4161D671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616C8AEF" w14:textId="77777777" w:rsidR="000A18A2" w:rsidRPr="00A31FB0" w:rsidRDefault="000A18A2" w:rsidP="0091539E">
            <w:r w:rsidRPr="00A31FB0">
              <w:t>ul. Pułaskiego</w:t>
            </w:r>
            <w:r w:rsidRPr="00A31FB0">
              <w:t xml:space="preserve"> </w:t>
            </w:r>
            <w:r w:rsidRPr="00A31FB0">
              <w:t>9</w:t>
            </w:r>
            <w:r w:rsidRPr="00A31FB0">
              <w:t xml:space="preserve"> </w:t>
            </w:r>
          </w:p>
          <w:p w14:paraId="1C1AE385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4E971FF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45 170.87 zł</w:t>
            </w:r>
          </w:p>
        </w:tc>
      </w:tr>
      <w:tr w:rsidR="000A18A2" w:rsidRPr="00A31FB0" w14:paraId="2E65D0AF" w14:textId="77777777" w:rsidTr="00A31FB0">
        <w:tc>
          <w:tcPr>
            <w:tcW w:w="993" w:type="dxa"/>
            <w:vAlign w:val="center"/>
          </w:tcPr>
          <w:p w14:paraId="68A198C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1A6E630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31</w:t>
            </w:r>
          </w:p>
        </w:tc>
        <w:tc>
          <w:tcPr>
            <w:tcW w:w="4536" w:type="dxa"/>
          </w:tcPr>
          <w:p w14:paraId="17D9FCDB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20C613F5" w14:textId="77777777" w:rsidR="000A18A2" w:rsidRPr="00A31FB0" w:rsidRDefault="000A18A2" w:rsidP="0091539E">
            <w:r w:rsidRPr="00A31FB0">
              <w:t>ul. Pułaskiego</w:t>
            </w:r>
            <w:r w:rsidRPr="00A31FB0">
              <w:t xml:space="preserve"> </w:t>
            </w:r>
            <w:r w:rsidRPr="00A31FB0">
              <w:t>9</w:t>
            </w:r>
            <w:r w:rsidRPr="00A31FB0">
              <w:t xml:space="preserve"> </w:t>
            </w:r>
          </w:p>
          <w:p w14:paraId="69F872E5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7B5CB3A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257 445.63 zł</w:t>
            </w:r>
          </w:p>
        </w:tc>
      </w:tr>
      <w:tr w:rsidR="000A18A2" w:rsidRPr="00A31FB0" w14:paraId="52045E08" w14:textId="77777777" w:rsidTr="00A31FB0">
        <w:tc>
          <w:tcPr>
            <w:tcW w:w="993" w:type="dxa"/>
            <w:vAlign w:val="center"/>
          </w:tcPr>
          <w:p w14:paraId="1303A58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0DF16790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36</w:t>
            </w:r>
          </w:p>
        </w:tc>
        <w:tc>
          <w:tcPr>
            <w:tcW w:w="4536" w:type="dxa"/>
          </w:tcPr>
          <w:p w14:paraId="011EB20B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11A1025A" w14:textId="77777777" w:rsidR="000A18A2" w:rsidRPr="00A31FB0" w:rsidRDefault="000A18A2" w:rsidP="0091539E">
            <w:r w:rsidRPr="00A31FB0">
              <w:t>ul. Pułaskiego</w:t>
            </w:r>
            <w:r w:rsidRPr="00A31FB0">
              <w:t xml:space="preserve"> </w:t>
            </w:r>
            <w:r w:rsidRPr="00A31FB0">
              <w:t>9</w:t>
            </w:r>
            <w:r w:rsidRPr="00A31FB0">
              <w:t xml:space="preserve"> </w:t>
            </w:r>
          </w:p>
          <w:p w14:paraId="68E3EC91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0AF7730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216 012.36 zł</w:t>
            </w:r>
          </w:p>
        </w:tc>
      </w:tr>
      <w:tr w:rsidR="000A18A2" w:rsidRPr="00A31FB0" w14:paraId="66FB4F07" w14:textId="77777777" w:rsidTr="00A31FB0">
        <w:tc>
          <w:tcPr>
            <w:tcW w:w="993" w:type="dxa"/>
            <w:vAlign w:val="center"/>
          </w:tcPr>
          <w:p w14:paraId="0C98433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4857FE9B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37</w:t>
            </w:r>
          </w:p>
        </w:tc>
        <w:tc>
          <w:tcPr>
            <w:tcW w:w="4536" w:type="dxa"/>
          </w:tcPr>
          <w:p w14:paraId="72CF67C8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19CD5DF1" w14:textId="77777777" w:rsidR="000A18A2" w:rsidRPr="00A31FB0" w:rsidRDefault="000A18A2" w:rsidP="0091539E">
            <w:r w:rsidRPr="00A31FB0">
              <w:t>ul. Pułaskiego</w:t>
            </w:r>
            <w:r w:rsidRPr="00A31FB0">
              <w:t xml:space="preserve"> </w:t>
            </w:r>
            <w:r w:rsidRPr="00A31FB0">
              <w:t>9</w:t>
            </w:r>
            <w:r w:rsidRPr="00A31FB0">
              <w:t xml:space="preserve"> </w:t>
            </w:r>
          </w:p>
          <w:p w14:paraId="7699AACF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003AB340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242 572.26 zł</w:t>
            </w:r>
          </w:p>
        </w:tc>
      </w:tr>
      <w:tr w:rsidR="000A18A2" w:rsidRPr="00A31FB0" w14:paraId="40442478" w14:textId="77777777" w:rsidTr="00A31FB0">
        <w:tc>
          <w:tcPr>
            <w:tcW w:w="993" w:type="dxa"/>
            <w:vAlign w:val="center"/>
          </w:tcPr>
          <w:p w14:paraId="5213A2E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565D343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38</w:t>
            </w:r>
          </w:p>
        </w:tc>
        <w:tc>
          <w:tcPr>
            <w:tcW w:w="4536" w:type="dxa"/>
          </w:tcPr>
          <w:p w14:paraId="50A9C41A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1BD4FF47" w14:textId="77777777" w:rsidR="000A18A2" w:rsidRPr="00A31FB0" w:rsidRDefault="000A18A2" w:rsidP="0091539E">
            <w:r w:rsidRPr="00A31FB0">
              <w:t>ul. Pułaskiego</w:t>
            </w:r>
            <w:r w:rsidRPr="00A31FB0">
              <w:t xml:space="preserve"> </w:t>
            </w:r>
            <w:r w:rsidRPr="00A31FB0">
              <w:t>9</w:t>
            </w:r>
            <w:r w:rsidRPr="00A31FB0">
              <w:t xml:space="preserve"> </w:t>
            </w:r>
          </w:p>
          <w:p w14:paraId="5551F480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441DA4B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5 813.31 zł</w:t>
            </w:r>
          </w:p>
        </w:tc>
      </w:tr>
      <w:tr w:rsidR="000A18A2" w:rsidRPr="00A31FB0" w14:paraId="0C58FFC4" w14:textId="77777777" w:rsidTr="00A31FB0">
        <w:tc>
          <w:tcPr>
            <w:tcW w:w="993" w:type="dxa"/>
            <w:vAlign w:val="center"/>
          </w:tcPr>
          <w:p w14:paraId="1137E75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28B29C9E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45</w:t>
            </w:r>
          </w:p>
        </w:tc>
        <w:tc>
          <w:tcPr>
            <w:tcW w:w="4536" w:type="dxa"/>
          </w:tcPr>
          <w:p w14:paraId="672F3316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18C7BD18" w14:textId="77777777" w:rsidR="000A18A2" w:rsidRPr="00A31FB0" w:rsidRDefault="000A18A2" w:rsidP="0091539E">
            <w:r w:rsidRPr="00A31FB0">
              <w:t>ul. Pułaskiego</w:t>
            </w:r>
            <w:r w:rsidRPr="00A31FB0">
              <w:t xml:space="preserve"> </w:t>
            </w:r>
            <w:r w:rsidRPr="00A31FB0">
              <w:t>9</w:t>
            </w:r>
            <w:r w:rsidRPr="00A31FB0">
              <w:t xml:space="preserve"> </w:t>
            </w:r>
          </w:p>
          <w:p w14:paraId="41ADFCFD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4ACF436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11 446.64 zł</w:t>
            </w:r>
          </w:p>
        </w:tc>
      </w:tr>
      <w:tr w:rsidR="000A18A2" w:rsidRPr="00A31FB0" w14:paraId="2B95CF89" w14:textId="77777777" w:rsidTr="00A31FB0">
        <w:tc>
          <w:tcPr>
            <w:tcW w:w="993" w:type="dxa"/>
            <w:vAlign w:val="center"/>
          </w:tcPr>
          <w:p w14:paraId="4D58AAA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5D9818E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46</w:t>
            </w:r>
          </w:p>
        </w:tc>
        <w:tc>
          <w:tcPr>
            <w:tcW w:w="4536" w:type="dxa"/>
          </w:tcPr>
          <w:p w14:paraId="2EFFDA91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2870AA32" w14:textId="77777777" w:rsidR="000A18A2" w:rsidRPr="00A31FB0" w:rsidRDefault="000A18A2" w:rsidP="0091539E">
            <w:r w:rsidRPr="00A31FB0">
              <w:t>ul. Pułaskiego</w:t>
            </w:r>
            <w:r w:rsidRPr="00A31FB0">
              <w:t xml:space="preserve"> </w:t>
            </w:r>
            <w:r w:rsidRPr="00A31FB0">
              <w:t>9</w:t>
            </w:r>
            <w:r w:rsidRPr="00A31FB0">
              <w:t xml:space="preserve"> </w:t>
            </w:r>
          </w:p>
          <w:p w14:paraId="053DF884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357383D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150 775.99 zł</w:t>
            </w:r>
          </w:p>
        </w:tc>
      </w:tr>
      <w:tr w:rsidR="000A18A2" w:rsidRPr="00A31FB0" w14:paraId="57E296A8" w14:textId="77777777" w:rsidTr="00A31FB0">
        <w:tc>
          <w:tcPr>
            <w:tcW w:w="993" w:type="dxa"/>
            <w:vAlign w:val="center"/>
          </w:tcPr>
          <w:p w14:paraId="2D477AF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2A45E29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47</w:t>
            </w:r>
          </w:p>
        </w:tc>
        <w:tc>
          <w:tcPr>
            <w:tcW w:w="4536" w:type="dxa"/>
          </w:tcPr>
          <w:p w14:paraId="5611F0C0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094DDD4E" w14:textId="77777777" w:rsidR="000A18A2" w:rsidRPr="00A31FB0" w:rsidRDefault="000A18A2" w:rsidP="0091539E">
            <w:r w:rsidRPr="00A31FB0">
              <w:t>ul. Pułaskiego</w:t>
            </w:r>
            <w:r w:rsidRPr="00A31FB0">
              <w:t xml:space="preserve"> </w:t>
            </w:r>
            <w:r w:rsidRPr="00A31FB0">
              <w:t>9</w:t>
            </w:r>
            <w:r w:rsidRPr="00A31FB0">
              <w:t xml:space="preserve"> </w:t>
            </w:r>
          </w:p>
          <w:p w14:paraId="0B2FADDD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3F2DB76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73 191.93 zł</w:t>
            </w:r>
          </w:p>
        </w:tc>
      </w:tr>
      <w:tr w:rsidR="000A18A2" w:rsidRPr="00A31FB0" w14:paraId="303CCEC9" w14:textId="77777777" w:rsidTr="00A31FB0">
        <w:tc>
          <w:tcPr>
            <w:tcW w:w="993" w:type="dxa"/>
            <w:vAlign w:val="center"/>
          </w:tcPr>
          <w:p w14:paraId="2ABA7E8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4F93DBA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48</w:t>
            </w:r>
          </w:p>
        </w:tc>
        <w:tc>
          <w:tcPr>
            <w:tcW w:w="4536" w:type="dxa"/>
          </w:tcPr>
          <w:p w14:paraId="765F5A41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43166AB8" w14:textId="77777777" w:rsidR="000A18A2" w:rsidRPr="00A31FB0" w:rsidRDefault="000A18A2" w:rsidP="0091539E">
            <w:r w:rsidRPr="00A31FB0">
              <w:t>ul. Pułaskiego</w:t>
            </w:r>
            <w:r w:rsidRPr="00A31FB0">
              <w:t xml:space="preserve"> </w:t>
            </w:r>
            <w:r w:rsidRPr="00A31FB0">
              <w:t>9</w:t>
            </w:r>
            <w:r w:rsidRPr="00A31FB0">
              <w:t xml:space="preserve"> </w:t>
            </w:r>
          </w:p>
          <w:p w14:paraId="4E08FF77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4A3D644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69 054.79 zł</w:t>
            </w:r>
          </w:p>
        </w:tc>
      </w:tr>
      <w:tr w:rsidR="000A18A2" w:rsidRPr="00A31FB0" w14:paraId="324AB29E" w14:textId="77777777" w:rsidTr="00A31FB0">
        <w:tc>
          <w:tcPr>
            <w:tcW w:w="993" w:type="dxa"/>
            <w:vAlign w:val="center"/>
          </w:tcPr>
          <w:p w14:paraId="27D5CA7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4FC4073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50</w:t>
            </w:r>
          </w:p>
        </w:tc>
        <w:tc>
          <w:tcPr>
            <w:tcW w:w="4536" w:type="dxa"/>
          </w:tcPr>
          <w:p w14:paraId="2E55FC0F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33B3A9EF" w14:textId="77777777" w:rsidR="000A18A2" w:rsidRPr="00A31FB0" w:rsidRDefault="000A18A2" w:rsidP="0091539E">
            <w:r w:rsidRPr="00A31FB0">
              <w:t>ul. Pułaskiego</w:t>
            </w:r>
            <w:r w:rsidRPr="00A31FB0">
              <w:t xml:space="preserve"> </w:t>
            </w:r>
            <w:r w:rsidRPr="00A31FB0">
              <w:t>9</w:t>
            </w:r>
            <w:r w:rsidRPr="00A31FB0">
              <w:t xml:space="preserve"> </w:t>
            </w:r>
          </w:p>
          <w:p w14:paraId="0E8B118A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082C9B3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24 585.09 zł</w:t>
            </w:r>
          </w:p>
        </w:tc>
      </w:tr>
      <w:tr w:rsidR="000A18A2" w:rsidRPr="00A31FB0" w14:paraId="1F96E292" w14:textId="77777777" w:rsidTr="00A31FB0">
        <w:tc>
          <w:tcPr>
            <w:tcW w:w="993" w:type="dxa"/>
            <w:vAlign w:val="center"/>
          </w:tcPr>
          <w:p w14:paraId="76B32EF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531E86B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52</w:t>
            </w:r>
          </w:p>
        </w:tc>
        <w:tc>
          <w:tcPr>
            <w:tcW w:w="4536" w:type="dxa"/>
          </w:tcPr>
          <w:p w14:paraId="5522D60C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347A73B6" w14:textId="77777777" w:rsidR="000A18A2" w:rsidRPr="00A31FB0" w:rsidRDefault="000A18A2" w:rsidP="0091539E">
            <w:r w:rsidRPr="00A31FB0">
              <w:t>ul. Pułaskiego</w:t>
            </w:r>
            <w:r w:rsidRPr="00A31FB0">
              <w:t xml:space="preserve"> </w:t>
            </w:r>
            <w:r w:rsidRPr="00A31FB0">
              <w:t>9</w:t>
            </w:r>
            <w:r w:rsidRPr="00A31FB0">
              <w:t xml:space="preserve"> </w:t>
            </w:r>
          </w:p>
          <w:p w14:paraId="58B5CF6D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51E37F4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53 916.85 zł</w:t>
            </w:r>
          </w:p>
        </w:tc>
      </w:tr>
      <w:tr w:rsidR="000A18A2" w:rsidRPr="00A31FB0" w14:paraId="2DF3567D" w14:textId="77777777" w:rsidTr="00A31FB0">
        <w:tc>
          <w:tcPr>
            <w:tcW w:w="993" w:type="dxa"/>
            <w:vAlign w:val="center"/>
          </w:tcPr>
          <w:p w14:paraId="7A7EC6B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6C9A45D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53</w:t>
            </w:r>
          </w:p>
        </w:tc>
        <w:tc>
          <w:tcPr>
            <w:tcW w:w="4536" w:type="dxa"/>
          </w:tcPr>
          <w:p w14:paraId="7576A145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6315D59E" w14:textId="77777777" w:rsidR="000A18A2" w:rsidRPr="00A31FB0" w:rsidRDefault="000A18A2" w:rsidP="0091539E">
            <w:r w:rsidRPr="00A31FB0">
              <w:t>ul. Pułaskiego</w:t>
            </w:r>
            <w:r w:rsidRPr="00A31FB0">
              <w:t xml:space="preserve"> </w:t>
            </w:r>
            <w:r w:rsidRPr="00A31FB0">
              <w:t>9</w:t>
            </w:r>
            <w:r w:rsidRPr="00A31FB0">
              <w:t xml:space="preserve"> </w:t>
            </w:r>
          </w:p>
          <w:p w14:paraId="57B0EA7C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392079F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125 492.91 zł</w:t>
            </w:r>
          </w:p>
        </w:tc>
      </w:tr>
      <w:tr w:rsidR="000A18A2" w:rsidRPr="00A31FB0" w14:paraId="0125C019" w14:textId="77777777" w:rsidTr="00A31FB0">
        <w:tc>
          <w:tcPr>
            <w:tcW w:w="993" w:type="dxa"/>
            <w:vAlign w:val="center"/>
          </w:tcPr>
          <w:p w14:paraId="6B49D2DF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0A2BB09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54</w:t>
            </w:r>
          </w:p>
        </w:tc>
        <w:tc>
          <w:tcPr>
            <w:tcW w:w="4536" w:type="dxa"/>
          </w:tcPr>
          <w:p w14:paraId="492198BF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28EDAAB5" w14:textId="77777777" w:rsidR="000A18A2" w:rsidRPr="00A31FB0" w:rsidRDefault="000A18A2" w:rsidP="0091539E">
            <w:r w:rsidRPr="00A31FB0">
              <w:t>ul. Pułaskiego</w:t>
            </w:r>
            <w:r w:rsidRPr="00A31FB0">
              <w:t xml:space="preserve"> </w:t>
            </w:r>
            <w:r w:rsidRPr="00A31FB0">
              <w:t>9</w:t>
            </w:r>
            <w:r w:rsidRPr="00A31FB0">
              <w:t xml:space="preserve"> </w:t>
            </w:r>
          </w:p>
          <w:p w14:paraId="40BABAFE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56A488E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1 094 558.40 zł</w:t>
            </w:r>
          </w:p>
        </w:tc>
      </w:tr>
      <w:tr w:rsidR="000A18A2" w:rsidRPr="00A31FB0" w14:paraId="5B25A500" w14:textId="77777777" w:rsidTr="00A31FB0">
        <w:tc>
          <w:tcPr>
            <w:tcW w:w="993" w:type="dxa"/>
            <w:vAlign w:val="center"/>
          </w:tcPr>
          <w:p w14:paraId="204723F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643AE2D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55</w:t>
            </w:r>
          </w:p>
        </w:tc>
        <w:tc>
          <w:tcPr>
            <w:tcW w:w="4536" w:type="dxa"/>
          </w:tcPr>
          <w:p w14:paraId="421D34F9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758614F6" w14:textId="77777777" w:rsidR="000A18A2" w:rsidRPr="00A31FB0" w:rsidRDefault="000A18A2" w:rsidP="0091539E">
            <w:r w:rsidRPr="00A31FB0">
              <w:t>ul. Pułaskiego</w:t>
            </w:r>
            <w:r w:rsidRPr="00A31FB0">
              <w:t xml:space="preserve"> </w:t>
            </w:r>
            <w:r w:rsidRPr="00A31FB0">
              <w:t>9</w:t>
            </w:r>
            <w:r w:rsidRPr="00A31FB0">
              <w:t xml:space="preserve"> </w:t>
            </w:r>
          </w:p>
          <w:p w14:paraId="33DF1FC6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11D2B2E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8 712.10 zł</w:t>
            </w:r>
          </w:p>
        </w:tc>
      </w:tr>
      <w:tr w:rsidR="000A18A2" w:rsidRPr="00A31FB0" w14:paraId="5A88235A" w14:textId="77777777" w:rsidTr="00A31FB0">
        <w:tc>
          <w:tcPr>
            <w:tcW w:w="993" w:type="dxa"/>
            <w:vAlign w:val="center"/>
          </w:tcPr>
          <w:p w14:paraId="4E37D87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lastRenderedPageBreak/>
              <w:t>21</w:t>
            </w:r>
          </w:p>
        </w:tc>
        <w:tc>
          <w:tcPr>
            <w:tcW w:w="1134" w:type="dxa"/>
            <w:vAlign w:val="center"/>
          </w:tcPr>
          <w:p w14:paraId="4F78943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58</w:t>
            </w:r>
          </w:p>
        </w:tc>
        <w:tc>
          <w:tcPr>
            <w:tcW w:w="4536" w:type="dxa"/>
          </w:tcPr>
          <w:p w14:paraId="5FDBD2C8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0F322EB5" w14:textId="77777777" w:rsidR="000A18A2" w:rsidRPr="00A31FB0" w:rsidRDefault="000A18A2" w:rsidP="0091539E">
            <w:r w:rsidRPr="00A31FB0">
              <w:t>ul. Pułaskiego</w:t>
            </w:r>
            <w:r w:rsidRPr="00A31FB0">
              <w:t xml:space="preserve"> </w:t>
            </w:r>
            <w:r w:rsidRPr="00A31FB0">
              <w:t>9</w:t>
            </w:r>
            <w:r w:rsidRPr="00A31FB0">
              <w:t xml:space="preserve"> </w:t>
            </w:r>
          </w:p>
          <w:p w14:paraId="13368663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2DCE330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15 669.96 zł</w:t>
            </w:r>
          </w:p>
        </w:tc>
      </w:tr>
      <w:tr w:rsidR="000A18A2" w:rsidRPr="00A31FB0" w14:paraId="1363046C" w14:textId="77777777" w:rsidTr="00A31FB0">
        <w:tc>
          <w:tcPr>
            <w:tcW w:w="993" w:type="dxa"/>
            <w:vAlign w:val="center"/>
          </w:tcPr>
          <w:p w14:paraId="33C11A0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12111CD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59</w:t>
            </w:r>
          </w:p>
        </w:tc>
        <w:tc>
          <w:tcPr>
            <w:tcW w:w="4536" w:type="dxa"/>
          </w:tcPr>
          <w:p w14:paraId="358C662F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6638D923" w14:textId="77777777" w:rsidR="000A18A2" w:rsidRPr="00A31FB0" w:rsidRDefault="000A18A2" w:rsidP="0091539E">
            <w:r w:rsidRPr="00A31FB0">
              <w:t>ul. Pułaskiego</w:t>
            </w:r>
            <w:r w:rsidRPr="00A31FB0">
              <w:t xml:space="preserve"> </w:t>
            </w:r>
            <w:r w:rsidRPr="00A31FB0">
              <w:t>9</w:t>
            </w:r>
            <w:r w:rsidRPr="00A31FB0">
              <w:t xml:space="preserve"> </w:t>
            </w:r>
          </w:p>
          <w:p w14:paraId="2DEEF92B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43D9BE3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58 044.64 zł</w:t>
            </w:r>
          </w:p>
        </w:tc>
      </w:tr>
      <w:tr w:rsidR="000A18A2" w:rsidRPr="00A31FB0" w14:paraId="2C8370B4" w14:textId="77777777" w:rsidTr="00A31FB0">
        <w:tc>
          <w:tcPr>
            <w:tcW w:w="993" w:type="dxa"/>
            <w:vAlign w:val="center"/>
          </w:tcPr>
          <w:p w14:paraId="58AD5EC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0E1AC7D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60</w:t>
            </w:r>
          </w:p>
        </w:tc>
        <w:tc>
          <w:tcPr>
            <w:tcW w:w="4536" w:type="dxa"/>
          </w:tcPr>
          <w:p w14:paraId="3470ABF7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6181F30D" w14:textId="77777777" w:rsidR="000A18A2" w:rsidRPr="00A31FB0" w:rsidRDefault="000A18A2" w:rsidP="0091539E">
            <w:r w:rsidRPr="00A31FB0">
              <w:t>ul. Pułaskiego</w:t>
            </w:r>
            <w:r w:rsidRPr="00A31FB0">
              <w:t xml:space="preserve"> </w:t>
            </w:r>
            <w:r w:rsidRPr="00A31FB0">
              <w:t>9</w:t>
            </w:r>
            <w:r w:rsidRPr="00A31FB0">
              <w:t xml:space="preserve"> </w:t>
            </w:r>
          </w:p>
          <w:p w14:paraId="51562F22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725B1D6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291 426.85 zł</w:t>
            </w:r>
          </w:p>
        </w:tc>
      </w:tr>
      <w:tr w:rsidR="000A18A2" w:rsidRPr="00A31FB0" w14:paraId="1AFE1119" w14:textId="77777777" w:rsidTr="00A31FB0">
        <w:tc>
          <w:tcPr>
            <w:tcW w:w="993" w:type="dxa"/>
            <w:vAlign w:val="center"/>
          </w:tcPr>
          <w:p w14:paraId="4987681B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6AB1AEEB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73</w:t>
            </w:r>
          </w:p>
        </w:tc>
        <w:tc>
          <w:tcPr>
            <w:tcW w:w="4536" w:type="dxa"/>
          </w:tcPr>
          <w:p w14:paraId="3D9068C7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68107A59" w14:textId="77777777" w:rsidR="000A18A2" w:rsidRPr="00A31FB0" w:rsidRDefault="000A18A2" w:rsidP="0091539E">
            <w:r w:rsidRPr="00A31FB0">
              <w:t>ul. Pułaskiego</w:t>
            </w:r>
            <w:r w:rsidRPr="00A31FB0">
              <w:t xml:space="preserve"> </w:t>
            </w:r>
            <w:r w:rsidRPr="00A31FB0">
              <w:t>9</w:t>
            </w:r>
            <w:r w:rsidRPr="00A31FB0">
              <w:t xml:space="preserve"> </w:t>
            </w:r>
          </w:p>
          <w:p w14:paraId="5B32A34A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40AF2A7F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42 823.08 zł</w:t>
            </w:r>
          </w:p>
        </w:tc>
      </w:tr>
      <w:tr w:rsidR="000A18A2" w:rsidRPr="00A31FB0" w14:paraId="21750E4B" w14:textId="77777777" w:rsidTr="00A31FB0">
        <w:tc>
          <w:tcPr>
            <w:tcW w:w="993" w:type="dxa"/>
            <w:vAlign w:val="center"/>
          </w:tcPr>
          <w:p w14:paraId="1FE2A01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21</w:t>
            </w:r>
          </w:p>
        </w:tc>
        <w:tc>
          <w:tcPr>
            <w:tcW w:w="1134" w:type="dxa"/>
            <w:vAlign w:val="center"/>
          </w:tcPr>
          <w:p w14:paraId="542421B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76</w:t>
            </w:r>
          </w:p>
        </w:tc>
        <w:tc>
          <w:tcPr>
            <w:tcW w:w="4536" w:type="dxa"/>
          </w:tcPr>
          <w:p w14:paraId="092E4C64" w14:textId="77777777" w:rsidR="000A18A2" w:rsidRPr="00A31FB0" w:rsidRDefault="000A18A2" w:rsidP="0091539E">
            <w:pPr>
              <w:spacing w:before="80"/>
            </w:pPr>
            <w:r w:rsidRPr="00A31FB0">
              <w:t>Salus International Sp. z o.o.</w:t>
            </w:r>
          </w:p>
          <w:p w14:paraId="503542D0" w14:textId="77777777" w:rsidR="000A18A2" w:rsidRPr="00A31FB0" w:rsidRDefault="000A18A2" w:rsidP="0091539E">
            <w:r w:rsidRPr="00A31FB0">
              <w:t>ul. Pułaskiego</w:t>
            </w:r>
            <w:r w:rsidRPr="00A31FB0">
              <w:t xml:space="preserve"> </w:t>
            </w:r>
            <w:r w:rsidRPr="00A31FB0">
              <w:t>9</w:t>
            </w:r>
            <w:r w:rsidRPr="00A31FB0">
              <w:t xml:space="preserve"> </w:t>
            </w:r>
          </w:p>
          <w:p w14:paraId="2650FF07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40-273</w:t>
            </w:r>
            <w:r w:rsidRPr="00A31FB0">
              <w:t xml:space="preserve"> </w:t>
            </w:r>
            <w:r w:rsidRPr="00A31FB0">
              <w:t>Katowice</w:t>
            </w:r>
          </w:p>
        </w:tc>
        <w:tc>
          <w:tcPr>
            <w:tcW w:w="2409" w:type="dxa"/>
            <w:vAlign w:val="center"/>
          </w:tcPr>
          <w:p w14:paraId="0C5484B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31 446.40 zł</w:t>
            </w:r>
          </w:p>
        </w:tc>
      </w:tr>
      <w:tr w:rsidR="000A18A2" w:rsidRPr="00A31FB0" w14:paraId="3DB23398" w14:textId="77777777" w:rsidTr="00A31FB0">
        <w:tc>
          <w:tcPr>
            <w:tcW w:w="993" w:type="dxa"/>
            <w:vAlign w:val="center"/>
          </w:tcPr>
          <w:p w14:paraId="22B21F9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22</w:t>
            </w:r>
          </w:p>
        </w:tc>
        <w:tc>
          <w:tcPr>
            <w:tcW w:w="1134" w:type="dxa"/>
            <w:vAlign w:val="center"/>
          </w:tcPr>
          <w:p w14:paraId="26730DF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</w:t>
            </w:r>
          </w:p>
        </w:tc>
        <w:tc>
          <w:tcPr>
            <w:tcW w:w="4536" w:type="dxa"/>
          </w:tcPr>
          <w:p w14:paraId="26EABCD4" w14:textId="7D2AA4E7" w:rsidR="000A18A2" w:rsidRPr="00A31FB0" w:rsidRDefault="000A18A2" w:rsidP="0091539E">
            <w:pPr>
              <w:spacing w:before="80"/>
            </w:pPr>
            <w:r w:rsidRPr="00A31FB0">
              <w:t xml:space="preserve">PROFARM PS </w:t>
            </w:r>
            <w:r w:rsidR="00A31FB0">
              <w:t>Sp. z o.o.</w:t>
            </w:r>
          </w:p>
          <w:p w14:paraId="165AE889" w14:textId="77777777" w:rsidR="000A18A2" w:rsidRPr="00A31FB0" w:rsidRDefault="000A18A2" w:rsidP="0091539E">
            <w:r w:rsidRPr="00A31FB0">
              <w:t>ul. Słoneczna</w:t>
            </w:r>
            <w:r w:rsidRPr="00A31FB0">
              <w:t xml:space="preserve"> </w:t>
            </w:r>
            <w:r w:rsidRPr="00A31FB0">
              <w:t>96</w:t>
            </w:r>
            <w:r w:rsidRPr="00A31FB0">
              <w:t xml:space="preserve"> </w:t>
            </w:r>
          </w:p>
          <w:p w14:paraId="3897893E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05-500</w:t>
            </w:r>
            <w:r w:rsidRPr="00A31FB0">
              <w:t xml:space="preserve"> </w:t>
            </w:r>
            <w:r w:rsidRPr="00A31FB0">
              <w:t>Stara Iwiczna</w:t>
            </w:r>
          </w:p>
        </w:tc>
        <w:tc>
          <w:tcPr>
            <w:tcW w:w="2409" w:type="dxa"/>
            <w:vAlign w:val="center"/>
          </w:tcPr>
          <w:p w14:paraId="2878CF3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197 237.16 zł</w:t>
            </w:r>
          </w:p>
        </w:tc>
      </w:tr>
      <w:tr w:rsidR="000A18A2" w:rsidRPr="00A31FB0" w14:paraId="1B4C8FD8" w14:textId="77777777" w:rsidTr="00A31FB0">
        <w:tc>
          <w:tcPr>
            <w:tcW w:w="993" w:type="dxa"/>
            <w:vAlign w:val="center"/>
          </w:tcPr>
          <w:p w14:paraId="7872140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23</w:t>
            </w:r>
          </w:p>
        </w:tc>
        <w:tc>
          <w:tcPr>
            <w:tcW w:w="1134" w:type="dxa"/>
            <w:vAlign w:val="center"/>
          </w:tcPr>
          <w:p w14:paraId="4B781BA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9</w:t>
            </w:r>
          </w:p>
        </w:tc>
        <w:tc>
          <w:tcPr>
            <w:tcW w:w="4536" w:type="dxa"/>
          </w:tcPr>
          <w:p w14:paraId="59C9A2EB" w14:textId="77777777" w:rsidR="000A18A2" w:rsidRPr="00A31FB0" w:rsidRDefault="000A18A2" w:rsidP="0091539E">
            <w:pPr>
              <w:spacing w:before="80"/>
            </w:pPr>
            <w:r w:rsidRPr="00A31FB0">
              <w:t>Lek S.A.</w:t>
            </w:r>
          </w:p>
          <w:p w14:paraId="277BF5A1" w14:textId="77777777" w:rsidR="000A18A2" w:rsidRPr="00A31FB0" w:rsidRDefault="000A18A2" w:rsidP="0091539E">
            <w:r w:rsidRPr="00A31FB0">
              <w:t>ul. Podlipie</w:t>
            </w:r>
            <w:r w:rsidRPr="00A31FB0">
              <w:t xml:space="preserve"> </w:t>
            </w:r>
            <w:r w:rsidRPr="00A31FB0">
              <w:t>16</w:t>
            </w:r>
            <w:r w:rsidRPr="00A31FB0">
              <w:t xml:space="preserve"> </w:t>
            </w:r>
          </w:p>
          <w:p w14:paraId="598AD650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95-010</w:t>
            </w:r>
            <w:r w:rsidRPr="00A31FB0">
              <w:t xml:space="preserve"> </w:t>
            </w:r>
            <w:r w:rsidRPr="00A31FB0">
              <w:t>Stryków</w:t>
            </w:r>
          </w:p>
        </w:tc>
        <w:tc>
          <w:tcPr>
            <w:tcW w:w="2409" w:type="dxa"/>
            <w:vAlign w:val="center"/>
          </w:tcPr>
          <w:p w14:paraId="3E4C971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105 608.12 zł</w:t>
            </w:r>
          </w:p>
        </w:tc>
      </w:tr>
      <w:tr w:rsidR="000A18A2" w:rsidRPr="00A31FB0" w14:paraId="39AC59D7" w14:textId="77777777" w:rsidTr="00A31FB0">
        <w:tc>
          <w:tcPr>
            <w:tcW w:w="993" w:type="dxa"/>
            <w:vAlign w:val="center"/>
          </w:tcPr>
          <w:p w14:paraId="6337001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24</w:t>
            </w:r>
          </w:p>
        </w:tc>
        <w:tc>
          <w:tcPr>
            <w:tcW w:w="1134" w:type="dxa"/>
            <w:vAlign w:val="center"/>
          </w:tcPr>
          <w:p w14:paraId="500AB1FE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40</w:t>
            </w:r>
          </w:p>
        </w:tc>
        <w:tc>
          <w:tcPr>
            <w:tcW w:w="4536" w:type="dxa"/>
          </w:tcPr>
          <w:p w14:paraId="455B35FD" w14:textId="77777777" w:rsidR="000A18A2" w:rsidRPr="00A31FB0" w:rsidRDefault="000A18A2" w:rsidP="0091539E">
            <w:pPr>
              <w:spacing w:before="80"/>
            </w:pPr>
            <w:r w:rsidRPr="00A31FB0">
              <w:t>Baxter Polska Sp. z o.o.</w:t>
            </w:r>
          </w:p>
          <w:p w14:paraId="57330725" w14:textId="77777777" w:rsidR="000A18A2" w:rsidRPr="00A31FB0" w:rsidRDefault="000A18A2" w:rsidP="0091539E">
            <w:r w:rsidRPr="00A31FB0">
              <w:t>ul. Kruczkowskiego</w:t>
            </w:r>
            <w:r w:rsidRPr="00A31FB0">
              <w:t xml:space="preserve"> </w:t>
            </w:r>
            <w:r w:rsidRPr="00A31FB0">
              <w:t>8</w:t>
            </w:r>
            <w:r w:rsidRPr="00A31FB0">
              <w:t xml:space="preserve"> </w:t>
            </w:r>
          </w:p>
          <w:p w14:paraId="5BA60748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00-380</w:t>
            </w:r>
            <w:r w:rsidRPr="00A31FB0">
              <w:t xml:space="preserve"> </w:t>
            </w:r>
            <w:r w:rsidRPr="00A31FB0">
              <w:t>Warszawa</w:t>
            </w:r>
          </w:p>
        </w:tc>
        <w:tc>
          <w:tcPr>
            <w:tcW w:w="2409" w:type="dxa"/>
            <w:vAlign w:val="center"/>
          </w:tcPr>
          <w:p w14:paraId="0B72442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96 912.00 zł</w:t>
            </w:r>
          </w:p>
        </w:tc>
      </w:tr>
      <w:tr w:rsidR="000A18A2" w:rsidRPr="00A31FB0" w14:paraId="067D9DC9" w14:textId="77777777" w:rsidTr="00A31FB0">
        <w:tc>
          <w:tcPr>
            <w:tcW w:w="993" w:type="dxa"/>
            <w:vAlign w:val="center"/>
          </w:tcPr>
          <w:p w14:paraId="23FF5B4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25</w:t>
            </w:r>
          </w:p>
        </w:tc>
        <w:tc>
          <w:tcPr>
            <w:tcW w:w="1134" w:type="dxa"/>
            <w:vAlign w:val="center"/>
          </w:tcPr>
          <w:p w14:paraId="165CB7C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18</w:t>
            </w:r>
          </w:p>
        </w:tc>
        <w:tc>
          <w:tcPr>
            <w:tcW w:w="4536" w:type="dxa"/>
          </w:tcPr>
          <w:p w14:paraId="7E0283EF" w14:textId="77777777" w:rsidR="000A18A2" w:rsidRPr="00A31FB0" w:rsidRDefault="000A18A2" w:rsidP="0091539E">
            <w:pPr>
              <w:spacing w:before="80"/>
            </w:pPr>
            <w:proofErr w:type="spellStart"/>
            <w:r w:rsidRPr="00A31FB0">
              <w:t>Inpharm</w:t>
            </w:r>
            <w:proofErr w:type="spellEnd"/>
            <w:r w:rsidRPr="00A31FB0">
              <w:t xml:space="preserve"> Sp. z o.o.</w:t>
            </w:r>
          </w:p>
          <w:p w14:paraId="418C6EB2" w14:textId="77777777" w:rsidR="000A18A2" w:rsidRPr="00A31FB0" w:rsidRDefault="000A18A2" w:rsidP="0091539E">
            <w:r w:rsidRPr="00A31FB0">
              <w:t>ul. Strumykowa</w:t>
            </w:r>
            <w:r w:rsidRPr="00A31FB0">
              <w:t xml:space="preserve"> </w:t>
            </w:r>
            <w:r w:rsidRPr="00A31FB0">
              <w:t>28/11</w:t>
            </w:r>
            <w:r w:rsidRPr="00A31FB0">
              <w:t xml:space="preserve"> </w:t>
            </w:r>
          </w:p>
          <w:p w14:paraId="437F7AB4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03-138</w:t>
            </w:r>
            <w:r w:rsidRPr="00A31FB0">
              <w:t xml:space="preserve"> </w:t>
            </w:r>
            <w:r w:rsidRPr="00A31FB0">
              <w:t>Warszawa</w:t>
            </w:r>
          </w:p>
        </w:tc>
        <w:tc>
          <w:tcPr>
            <w:tcW w:w="2409" w:type="dxa"/>
            <w:vAlign w:val="center"/>
          </w:tcPr>
          <w:p w14:paraId="0C9335A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809.68 zł</w:t>
            </w:r>
          </w:p>
        </w:tc>
      </w:tr>
      <w:tr w:rsidR="000A18A2" w:rsidRPr="00A31FB0" w14:paraId="6BFA8C40" w14:textId="77777777" w:rsidTr="00A31FB0">
        <w:tc>
          <w:tcPr>
            <w:tcW w:w="993" w:type="dxa"/>
            <w:vAlign w:val="center"/>
          </w:tcPr>
          <w:p w14:paraId="1C1AED4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26</w:t>
            </w:r>
          </w:p>
        </w:tc>
        <w:tc>
          <w:tcPr>
            <w:tcW w:w="1134" w:type="dxa"/>
            <w:vAlign w:val="center"/>
          </w:tcPr>
          <w:p w14:paraId="500CAA2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15</w:t>
            </w:r>
          </w:p>
        </w:tc>
        <w:tc>
          <w:tcPr>
            <w:tcW w:w="4536" w:type="dxa"/>
          </w:tcPr>
          <w:p w14:paraId="10E8AEAE" w14:textId="77777777" w:rsidR="000A18A2" w:rsidRPr="00A31FB0" w:rsidRDefault="000A18A2" w:rsidP="0091539E">
            <w:pPr>
              <w:spacing w:before="80"/>
            </w:pPr>
            <w:r w:rsidRPr="00A31FB0">
              <w:t>P.P.H.U. Specjał Sp. z o.o.</w:t>
            </w:r>
          </w:p>
          <w:p w14:paraId="4981FD23" w14:textId="77777777" w:rsidR="000A18A2" w:rsidRPr="00A31FB0" w:rsidRDefault="000A18A2" w:rsidP="0091539E">
            <w:r w:rsidRPr="00A31FB0">
              <w:t>Aleja Jana Pawła II</w:t>
            </w:r>
            <w:r w:rsidRPr="00A31FB0">
              <w:t xml:space="preserve"> </w:t>
            </w:r>
            <w:r w:rsidRPr="00A31FB0">
              <w:t>80/5</w:t>
            </w:r>
            <w:r w:rsidRPr="00A31FB0">
              <w:t xml:space="preserve"> </w:t>
            </w:r>
          </w:p>
          <w:p w14:paraId="1AD8FCD6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00-175</w:t>
            </w:r>
            <w:r w:rsidRPr="00A31FB0">
              <w:t xml:space="preserve"> </w:t>
            </w:r>
            <w:r w:rsidRPr="00A31FB0">
              <w:t>Warszawa</w:t>
            </w:r>
          </w:p>
        </w:tc>
        <w:tc>
          <w:tcPr>
            <w:tcW w:w="2409" w:type="dxa"/>
            <w:vAlign w:val="center"/>
          </w:tcPr>
          <w:p w14:paraId="11685E6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380 220.69 zł</w:t>
            </w:r>
          </w:p>
        </w:tc>
      </w:tr>
      <w:tr w:rsidR="000A18A2" w:rsidRPr="00A31FB0" w14:paraId="305A5467" w14:textId="77777777" w:rsidTr="00A31FB0">
        <w:tc>
          <w:tcPr>
            <w:tcW w:w="993" w:type="dxa"/>
            <w:vAlign w:val="center"/>
          </w:tcPr>
          <w:p w14:paraId="05E3769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26</w:t>
            </w:r>
          </w:p>
        </w:tc>
        <w:tc>
          <w:tcPr>
            <w:tcW w:w="1134" w:type="dxa"/>
            <w:vAlign w:val="center"/>
          </w:tcPr>
          <w:p w14:paraId="0249B57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16</w:t>
            </w:r>
          </w:p>
        </w:tc>
        <w:tc>
          <w:tcPr>
            <w:tcW w:w="4536" w:type="dxa"/>
          </w:tcPr>
          <w:p w14:paraId="60C3163B" w14:textId="77777777" w:rsidR="000A18A2" w:rsidRPr="00A31FB0" w:rsidRDefault="000A18A2" w:rsidP="0091539E">
            <w:pPr>
              <w:spacing w:before="80"/>
            </w:pPr>
            <w:r w:rsidRPr="00A31FB0">
              <w:t>P.P.H.U. Specjał Sp. z o.o.</w:t>
            </w:r>
          </w:p>
          <w:p w14:paraId="3738AF47" w14:textId="77777777" w:rsidR="000A18A2" w:rsidRPr="00A31FB0" w:rsidRDefault="000A18A2" w:rsidP="0091539E">
            <w:r w:rsidRPr="00A31FB0">
              <w:t>Aleja Jana Pawła II</w:t>
            </w:r>
            <w:r w:rsidRPr="00A31FB0">
              <w:t xml:space="preserve"> </w:t>
            </w:r>
            <w:r w:rsidRPr="00A31FB0">
              <w:t>80/5</w:t>
            </w:r>
            <w:r w:rsidRPr="00A31FB0">
              <w:t xml:space="preserve"> </w:t>
            </w:r>
          </w:p>
          <w:p w14:paraId="14A8F91C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00-175</w:t>
            </w:r>
            <w:r w:rsidRPr="00A31FB0">
              <w:t xml:space="preserve"> </w:t>
            </w:r>
            <w:r w:rsidRPr="00A31FB0">
              <w:t>Warszawa</w:t>
            </w:r>
          </w:p>
        </w:tc>
        <w:tc>
          <w:tcPr>
            <w:tcW w:w="2409" w:type="dxa"/>
            <w:vAlign w:val="center"/>
          </w:tcPr>
          <w:p w14:paraId="3169512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102 943.99 zł</w:t>
            </w:r>
          </w:p>
        </w:tc>
      </w:tr>
      <w:tr w:rsidR="000A18A2" w:rsidRPr="00A31FB0" w14:paraId="6D68D67F" w14:textId="77777777" w:rsidTr="00A31FB0">
        <w:tc>
          <w:tcPr>
            <w:tcW w:w="993" w:type="dxa"/>
            <w:vAlign w:val="center"/>
          </w:tcPr>
          <w:p w14:paraId="1464BF1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26</w:t>
            </w:r>
          </w:p>
        </w:tc>
        <w:tc>
          <w:tcPr>
            <w:tcW w:w="1134" w:type="dxa"/>
            <w:vAlign w:val="center"/>
          </w:tcPr>
          <w:p w14:paraId="7803E71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33</w:t>
            </w:r>
          </w:p>
        </w:tc>
        <w:tc>
          <w:tcPr>
            <w:tcW w:w="4536" w:type="dxa"/>
          </w:tcPr>
          <w:p w14:paraId="48C5425C" w14:textId="77777777" w:rsidR="000A18A2" w:rsidRPr="00A31FB0" w:rsidRDefault="000A18A2" w:rsidP="0091539E">
            <w:pPr>
              <w:spacing w:before="80"/>
            </w:pPr>
            <w:r w:rsidRPr="00A31FB0">
              <w:t>P.P.H.U. Specjał Sp. z o.o.</w:t>
            </w:r>
          </w:p>
          <w:p w14:paraId="528F9791" w14:textId="77777777" w:rsidR="000A18A2" w:rsidRPr="00A31FB0" w:rsidRDefault="000A18A2" w:rsidP="0091539E">
            <w:r w:rsidRPr="00A31FB0">
              <w:t>Aleja Jana Pawła II</w:t>
            </w:r>
            <w:r w:rsidRPr="00A31FB0">
              <w:t xml:space="preserve"> </w:t>
            </w:r>
            <w:r w:rsidRPr="00A31FB0">
              <w:t>80/5</w:t>
            </w:r>
            <w:r w:rsidRPr="00A31FB0">
              <w:t xml:space="preserve"> </w:t>
            </w:r>
          </w:p>
          <w:p w14:paraId="69B66ED7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00-175</w:t>
            </w:r>
            <w:r w:rsidRPr="00A31FB0">
              <w:t xml:space="preserve"> </w:t>
            </w:r>
            <w:r w:rsidRPr="00A31FB0">
              <w:t>Warszawa</w:t>
            </w:r>
          </w:p>
        </w:tc>
        <w:tc>
          <w:tcPr>
            <w:tcW w:w="2409" w:type="dxa"/>
            <w:vAlign w:val="center"/>
          </w:tcPr>
          <w:p w14:paraId="16C70DCB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36 855.00 zł</w:t>
            </w:r>
          </w:p>
        </w:tc>
      </w:tr>
      <w:tr w:rsidR="000A18A2" w:rsidRPr="00A31FB0" w14:paraId="640A8484" w14:textId="77777777" w:rsidTr="00A31FB0">
        <w:tc>
          <w:tcPr>
            <w:tcW w:w="993" w:type="dxa"/>
            <w:vAlign w:val="center"/>
          </w:tcPr>
          <w:p w14:paraId="69F9B75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26</w:t>
            </w:r>
          </w:p>
        </w:tc>
        <w:tc>
          <w:tcPr>
            <w:tcW w:w="1134" w:type="dxa"/>
            <w:vAlign w:val="center"/>
          </w:tcPr>
          <w:p w14:paraId="2BFBE33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50</w:t>
            </w:r>
          </w:p>
        </w:tc>
        <w:tc>
          <w:tcPr>
            <w:tcW w:w="4536" w:type="dxa"/>
          </w:tcPr>
          <w:p w14:paraId="7948A7EB" w14:textId="77777777" w:rsidR="000A18A2" w:rsidRPr="00A31FB0" w:rsidRDefault="000A18A2" w:rsidP="0091539E">
            <w:pPr>
              <w:spacing w:before="80"/>
            </w:pPr>
            <w:r w:rsidRPr="00A31FB0">
              <w:t>P.P.H.U. Specjał Sp. z o.o.</w:t>
            </w:r>
          </w:p>
          <w:p w14:paraId="735ED4A2" w14:textId="77777777" w:rsidR="000A18A2" w:rsidRPr="00A31FB0" w:rsidRDefault="000A18A2" w:rsidP="0091539E">
            <w:r w:rsidRPr="00A31FB0">
              <w:t>Aleja Jana Pawła II</w:t>
            </w:r>
            <w:r w:rsidRPr="00A31FB0">
              <w:t xml:space="preserve"> </w:t>
            </w:r>
            <w:r w:rsidRPr="00A31FB0">
              <w:t>80/5</w:t>
            </w:r>
            <w:r w:rsidRPr="00A31FB0">
              <w:t xml:space="preserve"> </w:t>
            </w:r>
          </w:p>
          <w:p w14:paraId="18104B35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00-175</w:t>
            </w:r>
            <w:r w:rsidRPr="00A31FB0">
              <w:t xml:space="preserve"> </w:t>
            </w:r>
            <w:r w:rsidRPr="00A31FB0">
              <w:t>Warszawa</w:t>
            </w:r>
          </w:p>
        </w:tc>
        <w:tc>
          <w:tcPr>
            <w:tcW w:w="2409" w:type="dxa"/>
            <w:vAlign w:val="center"/>
          </w:tcPr>
          <w:p w14:paraId="4421E99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41 003.82 zł</w:t>
            </w:r>
          </w:p>
        </w:tc>
      </w:tr>
      <w:tr w:rsidR="000A18A2" w:rsidRPr="00A31FB0" w14:paraId="1155F783" w14:textId="77777777" w:rsidTr="00A31FB0">
        <w:tc>
          <w:tcPr>
            <w:tcW w:w="993" w:type="dxa"/>
            <w:vAlign w:val="center"/>
          </w:tcPr>
          <w:p w14:paraId="028AAD2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26</w:t>
            </w:r>
          </w:p>
        </w:tc>
        <w:tc>
          <w:tcPr>
            <w:tcW w:w="1134" w:type="dxa"/>
            <w:vAlign w:val="center"/>
          </w:tcPr>
          <w:p w14:paraId="1D22361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59</w:t>
            </w:r>
          </w:p>
        </w:tc>
        <w:tc>
          <w:tcPr>
            <w:tcW w:w="4536" w:type="dxa"/>
          </w:tcPr>
          <w:p w14:paraId="44811626" w14:textId="77777777" w:rsidR="000A18A2" w:rsidRPr="00A31FB0" w:rsidRDefault="000A18A2" w:rsidP="0091539E">
            <w:pPr>
              <w:spacing w:before="80"/>
            </w:pPr>
            <w:r w:rsidRPr="00A31FB0">
              <w:t>P.P.H.U. Specjał Sp. z o.o.</w:t>
            </w:r>
          </w:p>
          <w:p w14:paraId="273B96D5" w14:textId="77777777" w:rsidR="000A18A2" w:rsidRPr="00A31FB0" w:rsidRDefault="000A18A2" w:rsidP="0091539E">
            <w:r w:rsidRPr="00A31FB0">
              <w:t>Aleja Jana Pawła II</w:t>
            </w:r>
            <w:r w:rsidRPr="00A31FB0">
              <w:t xml:space="preserve"> </w:t>
            </w:r>
            <w:r w:rsidRPr="00A31FB0">
              <w:t>80/5</w:t>
            </w:r>
            <w:r w:rsidRPr="00A31FB0">
              <w:t xml:space="preserve"> </w:t>
            </w:r>
          </w:p>
          <w:p w14:paraId="341639DA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00-175</w:t>
            </w:r>
            <w:r w:rsidRPr="00A31FB0">
              <w:t xml:space="preserve"> </w:t>
            </w:r>
            <w:r w:rsidRPr="00A31FB0">
              <w:t>Warszawa</w:t>
            </w:r>
          </w:p>
        </w:tc>
        <w:tc>
          <w:tcPr>
            <w:tcW w:w="2409" w:type="dxa"/>
            <w:vAlign w:val="center"/>
          </w:tcPr>
          <w:p w14:paraId="53B63D2E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55 161.22 zł</w:t>
            </w:r>
          </w:p>
        </w:tc>
      </w:tr>
      <w:tr w:rsidR="000A18A2" w:rsidRPr="00A31FB0" w14:paraId="17FB8FBF" w14:textId="77777777" w:rsidTr="00A31FB0">
        <w:tc>
          <w:tcPr>
            <w:tcW w:w="993" w:type="dxa"/>
            <w:vAlign w:val="center"/>
          </w:tcPr>
          <w:p w14:paraId="2A05225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27</w:t>
            </w:r>
          </w:p>
        </w:tc>
        <w:tc>
          <w:tcPr>
            <w:tcW w:w="1134" w:type="dxa"/>
            <w:vAlign w:val="center"/>
          </w:tcPr>
          <w:p w14:paraId="22038E4B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20</w:t>
            </w:r>
          </w:p>
        </w:tc>
        <w:tc>
          <w:tcPr>
            <w:tcW w:w="4536" w:type="dxa"/>
          </w:tcPr>
          <w:p w14:paraId="7D76A48A" w14:textId="77777777" w:rsidR="000A18A2" w:rsidRPr="00A31FB0" w:rsidRDefault="000A18A2" w:rsidP="0091539E">
            <w:pPr>
              <w:spacing w:before="80"/>
            </w:pPr>
            <w:proofErr w:type="spellStart"/>
            <w:r w:rsidRPr="00A31FB0">
              <w:t>Bialmed</w:t>
            </w:r>
            <w:proofErr w:type="spellEnd"/>
            <w:r w:rsidRPr="00A31FB0">
              <w:t xml:space="preserve"> Sp. z o.o.</w:t>
            </w:r>
          </w:p>
          <w:p w14:paraId="4B934568" w14:textId="77777777" w:rsidR="000A18A2" w:rsidRPr="00A31FB0" w:rsidRDefault="000A18A2" w:rsidP="0091539E">
            <w:r w:rsidRPr="00A31FB0">
              <w:t>ul. Kazimierzowska</w:t>
            </w:r>
            <w:r w:rsidRPr="00A31FB0">
              <w:t xml:space="preserve"> </w:t>
            </w:r>
            <w:r w:rsidRPr="00A31FB0">
              <w:t>46/48/35</w:t>
            </w:r>
            <w:r w:rsidRPr="00A31FB0">
              <w:t xml:space="preserve"> </w:t>
            </w:r>
          </w:p>
          <w:p w14:paraId="6BDA899C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02-546</w:t>
            </w:r>
            <w:r w:rsidRPr="00A31FB0">
              <w:t xml:space="preserve"> </w:t>
            </w:r>
            <w:r w:rsidRPr="00A31FB0">
              <w:t>Warszawa</w:t>
            </w:r>
          </w:p>
        </w:tc>
        <w:tc>
          <w:tcPr>
            <w:tcW w:w="2409" w:type="dxa"/>
            <w:vAlign w:val="center"/>
          </w:tcPr>
          <w:p w14:paraId="39DE15EA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183 095.64 zł</w:t>
            </w:r>
          </w:p>
        </w:tc>
      </w:tr>
      <w:tr w:rsidR="000A18A2" w:rsidRPr="00A31FB0" w14:paraId="4CB03E1A" w14:textId="77777777" w:rsidTr="00A31FB0">
        <w:tc>
          <w:tcPr>
            <w:tcW w:w="993" w:type="dxa"/>
            <w:vAlign w:val="center"/>
          </w:tcPr>
          <w:p w14:paraId="28C64EC8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27</w:t>
            </w:r>
          </w:p>
        </w:tc>
        <w:tc>
          <w:tcPr>
            <w:tcW w:w="1134" w:type="dxa"/>
            <w:vAlign w:val="center"/>
          </w:tcPr>
          <w:p w14:paraId="5AC9119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23</w:t>
            </w:r>
          </w:p>
        </w:tc>
        <w:tc>
          <w:tcPr>
            <w:tcW w:w="4536" w:type="dxa"/>
          </w:tcPr>
          <w:p w14:paraId="6EB3C961" w14:textId="77777777" w:rsidR="000A18A2" w:rsidRPr="00A31FB0" w:rsidRDefault="000A18A2" w:rsidP="0091539E">
            <w:pPr>
              <w:spacing w:before="80"/>
            </w:pPr>
            <w:proofErr w:type="spellStart"/>
            <w:r w:rsidRPr="00A31FB0">
              <w:t>Bialmed</w:t>
            </w:r>
            <w:proofErr w:type="spellEnd"/>
            <w:r w:rsidRPr="00A31FB0">
              <w:t xml:space="preserve"> Sp. z o.o.</w:t>
            </w:r>
          </w:p>
          <w:p w14:paraId="0241890D" w14:textId="77777777" w:rsidR="000A18A2" w:rsidRPr="00A31FB0" w:rsidRDefault="000A18A2" w:rsidP="0091539E">
            <w:r w:rsidRPr="00A31FB0">
              <w:t>ul. Kazimierzowska</w:t>
            </w:r>
            <w:r w:rsidRPr="00A31FB0">
              <w:t xml:space="preserve"> </w:t>
            </w:r>
            <w:r w:rsidRPr="00A31FB0">
              <w:t>46/48/35</w:t>
            </w:r>
            <w:r w:rsidRPr="00A31FB0">
              <w:t xml:space="preserve"> </w:t>
            </w:r>
          </w:p>
          <w:p w14:paraId="2733601C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02-546</w:t>
            </w:r>
            <w:r w:rsidRPr="00A31FB0">
              <w:t xml:space="preserve"> </w:t>
            </w:r>
            <w:r w:rsidRPr="00A31FB0">
              <w:t>Warszawa</w:t>
            </w:r>
          </w:p>
        </w:tc>
        <w:tc>
          <w:tcPr>
            <w:tcW w:w="2409" w:type="dxa"/>
            <w:vAlign w:val="center"/>
          </w:tcPr>
          <w:p w14:paraId="78FAE85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29 719.01 zł</w:t>
            </w:r>
          </w:p>
        </w:tc>
      </w:tr>
      <w:tr w:rsidR="000A18A2" w:rsidRPr="00A31FB0" w14:paraId="3D7C1A0B" w14:textId="77777777" w:rsidTr="00A31FB0">
        <w:tc>
          <w:tcPr>
            <w:tcW w:w="993" w:type="dxa"/>
            <w:vAlign w:val="center"/>
          </w:tcPr>
          <w:p w14:paraId="204B45E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lastRenderedPageBreak/>
              <w:t>27</w:t>
            </w:r>
          </w:p>
        </w:tc>
        <w:tc>
          <w:tcPr>
            <w:tcW w:w="1134" w:type="dxa"/>
            <w:vAlign w:val="center"/>
          </w:tcPr>
          <w:p w14:paraId="02C4D22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30</w:t>
            </w:r>
          </w:p>
        </w:tc>
        <w:tc>
          <w:tcPr>
            <w:tcW w:w="4536" w:type="dxa"/>
          </w:tcPr>
          <w:p w14:paraId="53BF2751" w14:textId="77777777" w:rsidR="000A18A2" w:rsidRPr="00A31FB0" w:rsidRDefault="000A18A2" w:rsidP="0091539E">
            <w:pPr>
              <w:spacing w:before="80"/>
            </w:pPr>
            <w:proofErr w:type="spellStart"/>
            <w:r w:rsidRPr="00A31FB0">
              <w:t>Bialmed</w:t>
            </w:r>
            <w:proofErr w:type="spellEnd"/>
            <w:r w:rsidRPr="00A31FB0">
              <w:t xml:space="preserve"> Sp. z o.o.</w:t>
            </w:r>
          </w:p>
          <w:p w14:paraId="67541FA6" w14:textId="77777777" w:rsidR="000A18A2" w:rsidRPr="00A31FB0" w:rsidRDefault="000A18A2" w:rsidP="0091539E">
            <w:r w:rsidRPr="00A31FB0">
              <w:t>ul. Kazimierzowska</w:t>
            </w:r>
            <w:r w:rsidRPr="00A31FB0">
              <w:t xml:space="preserve"> </w:t>
            </w:r>
            <w:r w:rsidRPr="00A31FB0">
              <w:t>46/48/35</w:t>
            </w:r>
            <w:r w:rsidRPr="00A31FB0">
              <w:t xml:space="preserve"> </w:t>
            </w:r>
          </w:p>
          <w:p w14:paraId="214F1041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02-546</w:t>
            </w:r>
            <w:r w:rsidRPr="00A31FB0">
              <w:t xml:space="preserve"> </w:t>
            </w:r>
            <w:r w:rsidRPr="00A31FB0">
              <w:t>Warszawa</w:t>
            </w:r>
          </w:p>
        </w:tc>
        <w:tc>
          <w:tcPr>
            <w:tcW w:w="2409" w:type="dxa"/>
            <w:vAlign w:val="center"/>
          </w:tcPr>
          <w:p w14:paraId="712F452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46 882.39 zł</w:t>
            </w:r>
          </w:p>
        </w:tc>
      </w:tr>
      <w:tr w:rsidR="000A18A2" w:rsidRPr="00A31FB0" w14:paraId="094594FA" w14:textId="77777777" w:rsidTr="00A31FB0">
        <w:tc>
          <w:tcPr>
            <w:tcW w:w="993" w:type="dxa"/>
            <w:vAlign w:val="center"/>
          </w:tcPr>
          <w:p w14:paraId="5CFFF90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27</w:t>
            </w:r>
          </w:p>
        </w:tc>
        <w:tc>
          <w:tcPr>
            <w:tcW w:w="1134" w:type="dxa"/>
            <w:vAlign w:val="center"/>
          </w:tcPr>
          <w:p w14:paraId="630163FF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34</w:t>
            </w:r>
          </w:p>
        </w:tc>
        <w:tc>
          <w:tcPr>
            <w:tcW w:w="4536" w:type="dxa"/>
          </w:tcPr>
          <w:p w14:paraId="47662167" w14:textId="77777777" w:rsidR="000A18A2" w:rsidRPr="00A31FB0" w:rsidRDefault="000A18A2" w:rsidP="0091539E">
            <w:pPr>
              <w:spacing w:before="80"/>
            </w:pPr>
            <w:proofErr w:type="spellStart"/>
            <w:r w:rsidRPr="00A31FB0">
              <w:t>Bialmed</w:t>
            </w:r>
            <w:proofErr w:type="spellEnd"/>
            <w:r w:rsidRPr="00A31FB0">
              <w:t xml:space="preserve"> Sp. z o.o.</w:t>
            </w:r>
          </w:p>
          <w:p w14:paraId="341C383F" w14:textId="77777777" w:rsidR="000A18A2" w:rsidRPr="00A31FB0" w:rsidRDefault="000A18A2" w:rsidP="0091539E">
            <w:r w:rsidRPr="00A31FB0">
              <w:t>ul. Kazimierzowska</w:t>
            </w:r>
            <w:r w:rsidRPr="00A31FB0">
              <w:t xml:space="preserve"> </w:t>
            </w:r>
            <w:r w:rsidRPr="00A31FB0">
              <w:t>46/48/35</w:t>
            </w:r>
            <w:r w:rsidRPr="00A31FB0">
              <w:t xml:space="preserve"> </w:t>
            </w:r>
          </w:p>
          <w:p w14:paraId="39A69BD5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02-546</w:t>
            </w:r>
            <w:r w:rsidRPr="00A31FB0">
              <w:t xml:space="preserve"> </w:t>
            </w:r>
            <w:r w:rsidRPr="00A31FB0">
              <w:t>Warszawa</w:t>
            </w:r>
          </w:p>
        </w:tc>
        <w:tc>
          <w:tcPr>
            <w:tcW w:w="2409" w:type="dxa"/>
            <w:vAlign w:val="center"/>
          </w:tcPr>
          <w:p w14:paraId="47B5172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72 347.07 zł</w:t>
            </w:r>
          </w:p>
        </w:tc>
      </w:tr>
      <w:tr w:rsidR="000A18A2" w:rsidRPr="00A31FB0" w14:paraId="4A79C80E" w14:textId="77777777" w:rsidTr="00A31FB0">
        <w:tc>
          <w:tcPr>
            <w:tcW w:w="993" w:type="dxa"/>
            <w:vAlign w:val="center"/>
          </w:tcPr>
          <w:p w14:paraId="4D70E69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27</w:t>
            </w:r>
          </w:p>
        </w:tc>
        <w:tc>
          <w:tcPr>
            <w:tcW w:w="1134" w:type="dxa"/>
            <w:vAlign w:val="center"/>
          </w:tcPr>
          <w:p w14:paraId="7F4A989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48</w:t>
            </w:r>
          </w:p>
        </w:tc>
        <w:tc>
          <w:tcPr>
            <w:tcW w:w="4536" w:type="dxa"/>
          </w:tcPr>
          <w:p w14:paraId="6BCD27CE" w14:textId="77777777" w:rsidR="000A18A2" w:rsidRPr="00A31FB0" w:rsidRDefault="000A18A2" w:rsidP="0091539E">
            <w:pPr>
              <w:spacing w:before="80"/>
            </w:pPr>
            <w:proofErr w:type="spellStart"/>
            <w:r w:rsidRPr="00A31FB0">
              <w:t>Bialmed</w:t>
            </w:r>
            <w:proofErr w:type="spellEnd"/>
            <w:r w:rsidRPr="00A31FB0">
              <w:t xml:space="preserve"> Sp. z o.o.</w:t>
            </w:r>
          </w:p>
          <w:p w14:paraId="387CFE5A" w14:textId="77777777" w:rsidR="000A18A2" w:rsidRPr="00A31FB0" w:rsidRDefault="000A18A2" w:rsidP="0091539E">
            <w:r w:rsidRPr="00A31FB0">
              <w:t>ul. Kazimierzowska</w:t>
            </w:r>
            <w:r w:rsidRPr="00A31FB0">
              <w:t xml:space="preserve"> </w:t>
            </w:r>
            <w:r w:rsidRPr="00A31FB0">
              <w:t>46/48/35</w:t>
            </w:r>
            <w:r w:rsidRPr="00A31FB0">
              <w:t xml:space="preserve"> </w:t>
            </w:r>
          </w:p>
          <w:p w14:paraId="2E36878E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02-546</w:t>
            </w:r>
            <w:r w:rsidRPr="00A31FB0">
              <w:t xml:space="preserve"> </w:t>
            </w:r>
            <w:r w:rsidRPr="00A31FB0">
              <w:t>Warszawa</w:t>
            </w:r>
          </w:p>
        </w:tc>
        <w:tc>
          <w:tcPr>
            <w:tcW w:w="2409" w:type="dxa"/>
            <w:vAlign w:val="center"/>
          </w:tcPr>
          <w:p w14:paraId="7CFB29A6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114 022.08 zł</w:t>
            </w:r>
          </w:p>
        </w:tc>
      </w:tr>
      <w:tr w:rsidR="000A18A2" w:rsidRPr="00A31FB0" w14:paraId="100D167C" w14:textId="77777777" w:rsidTr="00A31FB0">
        <w:tc>
          <w:tcPr>
            <w:tcW w:w="993" w:type="dxa"/>
            <w:vAlign w:val="center"/>
          </w:tcPr>
          <w:p w14:paraId="3CFC9994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27</w:t>
            </w:r>
          </w:p>
        </w:tc>
        <w:tc>
          <w:tcPr>
            <w:tcW w:w="1134" w:type="dxa"/>
            <w:vAlign w:val="center"/>
          </w:tcPr>
          <w:p w14:paraId="419C8A1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58</w:t>
            </w:r>
          </w:p>
        </w:tc>
        <w:tc>
          <w:tcPr>
            <w:tcW w:w="4536" w:type="dxa"/>
          </w:tcPr>
          <w:p w14:paraId="2D6AB7ED" w14:textId="77777777" w:rsidR="000A18A2" w:rsidRPr="00A31FB0" w:rsidRDefault="000A18A2" w:rsidP="0091539E">
            <w:pPr>
              <w:spacing w:before="80"/>
            </w:pPr>
            <w:proofErr w:type="spellStart"/>
            <w:r w:rsidRPr="00A31FB0">
              <w:t>Bialmed</w:t>
            </w:r>
            <w:proofErr w:type="spellEnd"/>
            <w:r w:rsidRPr="00A31FB0">
              <w:t xml:space="preserve"> Sp. z o.o.</w:t>
            </w:r>
          </w:p>
          <w:p w14:paraId="721EC694" w14:textId="77777777" w:rsidR="000A18A2" w:rsidRPr="00A31FB0" w:rsidRDefault="000A18A2" w:rsidP="0091539E">
            <w:r w:rsidRPr="00A31FB0">
              <w:t>ul. Kazimierzowska</w:t>
            </w:r>
            <w:r w:rsidRPr="00A31FB0">
              <w:t xml:space="preserve"> </w:t>
            </w:r>
            <w:r w:rsidRPr="00A31FB0">
              <w:t>46/48/35</w:t>
            </w:r>
            <w:r w:rsidRPr="00A31FB0">
              <w:t xml:space="preserve"> </w:t>
            </w:r>
          </w:p>
          <w:p w14:paraId="21B5008C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02-546</w:t>
            </w:r>
            <w:r w:rsidRPr="00A31FB0">
              <w:t xml:space="preserve"> </w:t>
            </w:r>
            <w:r w:rsidRPr="00A31FB0">
              <w:t>Warszawa</w:t>
            </w:r>
          </w:p>
        </w:tc>
        <w:tc>
          <w:tcPr>
            <w:tcW w:w="2409" w:type="dxa"/>
            <w:vAlign w:val="center"/>
          </w:tcPr>
          <w:p w14:paraId="37E2BA2D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14 822.87 zł</w:t>
            </w:r>
          </w:p>
        </w:tc>
      </w:tr>
      <w:tr w:rsidR="000A18A2" w:rsidRPr="00A31FB0" w14:paraId="65EECC91" w14:textId="77777777" w:rsidTr="00A31FB0">
        <w:tc>
          <w:tcPr>
            <w:tcW w:w="993" w:type="dxa"/>
            <w:vAlign w:val="center"/>
          </w:tcPr>
          <w:p w14:paraId="6124471F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28</w:t>
            </w:r>
          </w:p>
        </w:tc>
        <w:tc>
          <w:tcPr>
            <w:tcW w:w="1134" w:type="dxa"/>
            <w:vAlign w:val="center"/>
          </w:tcPr>
          <w:p w14:paraId="47C9535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10</w:t>
            </w:r>
          </w:p>
        </w:tc>
        <w:tc>
          <w:tcPr>
            <w:tcW w:w="4536" w:type="dxa"/>
          </w:tcPr>
          <w:p w14:paraId="118E2937" w14:textId="77777777" w:rsidR="000A18A2" w:rsidRPr="00A31FB0" w:rsidRDefault="000A18A2" w:rsidP="0091539E">
            <w:pPr>
              <w:spacing w:before="80"/>
            </w:pPr>
            <w:proofErr w:type="spellStart"/>
            <w:r w:rsidRPr="00A31FB0">
              <w:t>Asclepios</w:t>
            </w:r>
            <w:proofErr w:type="spellEnd"/>
            <w:r w:rsidRPr="00A31FB0">
              <w:t xml:space="preserve"> S.A.</w:t>
            </w:r>
          </w:p>
          <w:p w14:paraId="15CFCDD8" w14:textId="77777777" w:rsidR="000A18A2" w:rsidRPr="00A31FB0" w:rsidRDefault="000A18A2" w:rsidP="0091539E">
            <w:r w:rsidRPr="00A31FB0">
              <w:t>ul. Hubska</w:t>
            </w:r>
            <w:r w:rsidRPr="00A31FB0">
              <w:t xml:space="preserve"> </w:t>
            </w:r>
            <w:r w:rsidRPr="00A31FB0">
              <w:t>44</w:t>
            </w:r>
            <w:r w:rsidRPr="00A31FB0">
              <w:t xml:space="preserve"> </w:t>
            </w:r>
          </w:p>
          <w:p w14:paraId="6018870C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50-502</w:t>
            </w:r>
            <w:r w:rsidRPr="00A31FB0">
              <w:t xml:space="preserve"> </w:t>
            </w:r>
            <w:r w:rsidRPr="00A31FB0">
              <w:t>Wrocław</w:t>
            </w:r>
          </w:p>
        </w:tc>
        <w:tc>
          <w:tcPr>
            <w:tcW w:w="2409" w:type="dxa"/>
            <w:vAlign w:val="center"/>
          </w:tcPr>
          <w:p w14:paraId="2801BE50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228 910.55 zł</w:t>
            </w:r>
          </w:p>
        </w:tc>
      </w:tr>
      <w:tr w:rsidR="000A18A2" w:rsidRPr="00A31FB0" w14:paraId="73DA541E" w14:textId="77777777" w:rsidTr="00A31FB0">
        <w:tc>
          <w:tcPr>
            <w:tcW w:w="993" w:type="dxa"/>
            <w:vAlign w:val="center"/>
          </w:tcPr>
          <w:p w14:paraId="152AB7C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28</w:t>
            </w:r>
          </w:p>
        </w:tc>
        <w:tc>
          <w:tcPr>
            <w:tcW w:w="1134" w:type="dxa"/>
            <w:vAlign w:val="center"/>
          </w:tcPr>
          <w:p w14:paraId="22D95D15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18</w:t>
            </w:r>
          </w:p>
        </w:tc>
        <w:tc>
          <w:tcPr>
            <w:tcW w:w="4536" w:type="dxa"/>
          </w:tcPr>
          <w:p w14:paraId="07D4B7EA" w14:textId="77777777" w:rsidR="000A18A2" w:rsidRPr="00A31FB0" w:rsidRDefault="000A18A2" w:rsidP="0091539E">
            <w:pPr>
              <w:spacing w:before="80"/>
            </w:pPr>
            <w:proofErr w:type="spellStart"/>
            <w:r w:rsidRPr="00A31FB0">
              <w:t>Asclepios</w:t>
            </w:r>
            <w:proofErr w:type="spellEnd"/>
            <w:r w:rsidRPr="00A31FB0">
              <w:t xml:space="preserve"> S.A.</w:t>
            </w:r>
          </w:p>
          <w:p w14:paraId="06A031DA" w14:textId="77777777" w:rsidR="000A18A2" w:rsidRPr="00A31FB0" w:rsidRDefault="000A18A2" w:rsidP="0091539E">
            <w:r w:rsidRPr="00A31FB0">
              <w:t>ul. Hubska</w:t>
            </w:r>
            <w:r w:rsidRPr="00A31FB0">
              <w:t xml:space="preserve"> </w:t>
            </w:r>
            <w:r w:rsidRPr="00A31FB0">
              <w:t>44</w:t>
            </w:r>
            <w:r w:rsidRPr="00A31FB0">
              <w:t xml:space="preserve"> </w:t>
            </w:r>
          </w:p>
          <w:p w14:paraId="4AA52141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50-502</w:t>
            </w:r>
            <w:r w:rsidRPr="00A31FB0">
              <w:t xml:space="preserve"> </w:t>
            </w:r>
            <w:r w:rsidRPr="00A31FB0">
              <w:t>Wrocław</w:t>
            </w:r>
          </w:p>
        </w:tc>
        <w:tc>
          <w:tcPr>
            <w:tcW w:w="2409" w:type="dxa"/>
            <w:vAlign w:val="center"/>
          </w:tcPr>
          <w:p w14:paraId="3BF9A92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2 559.60 zł</w:t>
            </w:r>
          </w:p>
        </w:tc>
      </w:tr>
      <w:tr w:rsidR="000A18A2" w:rsidRPr="00A31FB0" w14:paraId="7025047B" w14:textId="77777777" w:rsidTr="00A31FB0">
        <w:tc>
          <w:tcPr>
            <w:tcW w:w="993" w:type="dxa"/>
            <w:vAlign w:val="center"/>
          </w:tcPr>
          <w:p w14:paraId="19D9E9C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28</w:t>
            </w:r>
          </w:p>
        </w:tc>
        <w:tc>
          <w:tcPr>
            <w:tcW w:w="1134" w:type="dxa"/>
            <w:vAlign w:val="center"/>
          </w:tcPr>
          <w:p w14:paraId="57EA39E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20</w:t>
            </w:r>
          </w:p>
        </w:tc>
        <w:tc>
          <w:tcPr>
            <w:tcW w:w="4536" w:type="dxa"/>
          </w:tcPr>
          <w:p w14:paraId="4FBC3F1D" w14:textId="77777777" w:rsidR="000A18A2" w:rsidRPr="00A31FB0" w:rsidRDefault="000A18A2" w:rsidP="0091539E">
            <w:pPr>
              <w:spacing w:before="80"/>
            </w:pPr>
            <w:proofErr w:type="spellStart"/>
            <w:r w:rsidRPr="00A31FB0">
              <w:t>Asclepios</w:t>
            </w:r>
            <w:proofErr w:type="spellEnd"/>
            <w:r w:rsidRPr="00A31FB0">
              <w:t xml:space="preserve"> S.A.</w:t>
            </w:r>
          </w:p>
          <w:p w14:paraId="03CE2078" w14:textId="77777777" w:rsidR="000A18A2" w:rsidRPr="00A31FB0" w:rsidRDefault="000A18A2" w:rsidP="0091539E">
            <w:r w:rsidRPr="00A31FB0">
              <w:t>ul. Hubska</w:t>
            </w:r>
            <w:r w:rsidRPr="00A31FB0">
              <w:t xml:space="preserve"> </w:t>
            </w:r>
            <w:r w:rsidRPr="00A31FB0">
              <w:t>44</w:t>
            </w:r>
            <w:r w:rsidRPr="00A31FB0">
              <w:t xml:space="preserve"> </w:t>
            </w:r>
          </w:p>
          <w:p w14:paraId="15C04269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50-502</w:t>
            </w:r>
            <w:r w:rsidRPr="00A31FB0">
              <w:t xml:space="preserve"> </w:t>
            </w:r>
            <w:r w:rsidRPr="00A31FB0">
              <w:t>Wrocław</w:t>
            </w:r>
          </w:p>
        </w:tc>
        <w:tc>
          <w:tcPr>
            <w:tcW w:w="2409" w:type="dxa"/>
            <w:vAlign w:val="center"/>
          </w:tcPr>
          <w:p w14:paraId="0BC06D1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201 204.00 zł</w:t>
            </w:r>
          </w:p>
        </w:tc>
      </w:tr>
      <w:tr w:rsidR="000A18A2" w:rsidRPr="00A31FB0" w14:paraId="5422876E" w14:textId="77777777" w:rsidTr="00A31FB0">
        <w:tc>
          <w:tcPr>
            <w:tcW w:w="993" w:type="dxa"/>
            <w:vAlign w:val="center"/>
          </w:tcPr>
          <w:p w14:paraId="5729E4AF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28</w:t>
            </w:r>
          </w:p>
        </w:tc>
        <w:tc>
          <w:tcPr>
            <w:tcW w:w="1134" w:type="dxa"/>
            <w:vAlign w:val="center"/>
          </w:tcPr>
          <w:p w14:paraId="7D36ED1B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55</w:t>
            </w:r>
          </w:p>
        </w:tc>
        <w:tc>
          <w:tcPr>
            <w:tcW w:w="4536" w:type="dxa"/>
          </w:tcPr>
          <w:p w14:paraId="3F33155A" w14:textId="77777777" w:rsidR="000A18A2" w:rsidRPr="00A31FB0" w:rsidRDefault="000A18A2" w:rsidP="0091539E">
            <w:pPr>
              <w:spacing w:before="80"/>
            </w:pPr>
            <w:proofErr w:type="spellStart"/>
            <w:r w:rsidRPr="00A31FB0">
              <w:t>Asclepios</w:t>
            </w:r>
            <w:proofErr w:type="spellEnd"/>
            <w:r w:rsidRPr="00A31FB0">
              <w:t xml:space="preserve"> S.A.</w:t>
            </w:r>
          </w:p>
          <w:p w14:paraId="25C6F0F1" w14:textId="77777777" w:rsidR="000A18A2" w:rsidRPr="00A31FB0" w:rsidRDefault="000A18A2" w:rsidP="0091539E">
            <w:r w:rsidRPr="00A31FB0">
              <w:t>ul. Hubska</w:t>
            </w:r>
            <w:r w:rsidRPr="00A31FB0">
              <w:t xml:space="preserve"> </w:t>
            </w:r>
            <w:r w:rsidRPr="00A31FB0">
              <w:t>44</w:t>
            </w:r>
            <w:r w:rsidRPr="00A31FB0">
              <w:t xml:space="preserve"> </w:t>
            </w:r>
          </w:p>
          <w:p w14:paraId="5C161FD2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50-502</w:t>
            </w:r>
            <w:r w:rsidRPr="00A31FB0">
              <w:t xml:space="preserve"> </w:t>
            </w:r>
            <w:r w:rsidRPr="00A31FB0">
              <w:t>Wrocław</w:t>
            </w:r>
          </w:p>
        </w:tc>
        <w:tc>
          <w:tcPr>
            <w:tcW w:w="2409" w:type="dxa"/>
            <w:vAlign w:val="center"/>
          </w:tcPr>
          <w:p w14:paraId="57CFA610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8 482.97 zł</w:t>
            </w:r>
          </w:p>
        </w:tc>
      </w:tr>
      <w:tr w:rsidR="000A18A2" w:rsidRPr="00A31FB0" w14:paraId="26E7447D" w14:textId="77777777" w:rsidTr="00A31FB0">
        <w:tc>
          <w:tcPr>
            <w:tcW w:w="993" w:type="dxa"/>
            <w:vAlign w:val="center"/>
          </w:tcPr>
          <w:p w14:paraId="4BB27C1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28</w:t>
            </w:r>
          </w:p>
        </w:tc>
        <w:tc>
          <w:tcPr>
            <w:tcW w:w="1134" w:type="dxa"/>
            <w:vAlign w:val="center"/>
          </w:tcPr>
          <w:p w14:paraId="194EBB1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58</w:t>
            </w:r>
          </w:p>
        </w:tc>
        <w:tc>
          <w:tcPr>
            <w:tcW w:w="4536" w:type="dxa"/>
          </w:tcPr>
          <w:p w14:paraId="7C6B7707" w14:textId="77777777" w:rsidR="000A18A2" w:rsidRPr="00A31FB0" w:rsidRDefault="000A18A2" w:rsidP="0091539E">
            <w:pPr>
              <w:spacing w:before="80"/>
            </w:pPr>
            <w:proofErr w:type="spellStart"/>
            <w:r w:rsidRPr="00A31FB0">
              <w:t>Asclepios</w:t>
            </w:r>
            <w:proofErr w:type="spellEnd"/>
            <w:r w:rsidRPr="00A31FB0">
              <w:t xml:space="preserve"> S.A.</w:t>
            </w:r>
          </w:p>
          <w:p w14:paraId="41C25169" w14:textId="77777777" w:rsidR="000A18A2" w:rsidRPr="00A31FB0" w:rsidRDefault="000A18A2" w:rsidP="0091539E">
            <w:r w:rsidRPr="00A31FB0">
              <w:t>ul. Hubska</w:t>
            </w:r>
            <w:r w:rsidRPr="00A31FB0">
              <w:t xml:space="preserve"> </w:t>
            </w:r>
            <w:r w:rsidRPr="00A31FB0">
              <w:t>44</w:t>
            </w:r>
            <w:r w:rsidRPr="00A31FB0">
              <w:t xml:space="preserve"> </w:t>
            </w:r>
          </w:p>
          <w:p w14:paraId="56BA0B60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50-502</w:t>
            </w:r>
            <w:r w:rsidRPr="00A31FB0">
              <w:t xml:space="preserve"> </w:t>
            </w:r>
            <w:r w:rsidRPr="00A31FB0">
              <w:t>Wrocław</w:t>
            </w:r>
          </w:p>
        </w:tc>
        <w:tc>
          <w:tcPr>
            <w:tcW w:w="2409" w:type="dxa"/>
            <w:vAlign w:val="center"/>
          </w:tcPr>
          <w:p w14:paraId="3A5340B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317 671.19 zł</w:t>
            </w:r>
          </w:p>
        </w:tc>
      </w:tr>
      <w:tr w:rsidR="000A18A2" w:rsidRPr="00A31FB0" w14:paraId="10FE28BC" w14:textId="77777777" w:rsidTr="00A31FB0">
        <w:tc>
          <w:tcPr>
            <w:tcW w:w="993" w:type="dxa"/>
            <w:vAlign w:val="center"/>
          </w:tcPr>
          <w:p w14:paraId="113B413C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29</w:t>
            </w:r>
          </w:p>
        </w:tc>
        <w:tc>
          <w:tcPr>
            <w:tcW w:w="1134" w:type="dxa"/>
            <w:vAlign w:val="center"/>
          </w:tcPr>
          <w:p w14:paraId="29425BC3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17</w:t>
            </w:r>
          </w:p>
        </w:tc>
        <w:tc>
          <w:tcPr>
            <w:tcW w:w="4536" w:type="dxa"/>
          </w:tcPr>
          <w:p w14:paraId="71C70DD2" w14:textId="27F69CBE" w:rsidR="000A18A2" w:rsidRPr="00A31FB0" w:rsidRDefault="000A18A2" w:rsidP="0091539E">
            <w:pPr>
              <w:spacing w:before="80"/>
            </w:pPr>
            <w:r w:rsidRPr="00A31FB0">
              <w:t>Tramco Sp</w:t>
            </w:r>
            <w:r w:rsidR="00A31FB0">
              <w:t>.</w:t>
            </w:r>
            <w:r w:rsidRPr="00A31FB0">
              <w:t xml:space="preserve"> z o.o.</w:t>
            </w:r>
          </w:p>
          <w:p w14:paraId="7C6A2427" w14:textId="77777777" w:rsidR="000A18A2" w:rsidRPr="00A31FB0" w:rsidRDefault="000A18A2" w:rsidP="0091539E">
            <w:r w:rsidRPr="00A31FB0">
              <w:t>Wolskie, ul. Wolska</w:t>
            </w:r>
            <w:r w:rsidRPr="00A31FB0">
              <w:t xml:space="preserve"> </w:t>
            </w:r>
            <w:r w:rsidRPr="00A31FB0">
              <w:t>14</w:t>
            </w:r>
            <w:r w:rsidRPr="00A31FB0">
              <w:t xml:space="preserve"> </w:t>
            </w:r>
          </w:p>
          <w:p w14:paraId="0EF9D78B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05-860</w:t>
            </w:r>
            <w:r w:rsidRPr="00A31FB0">
              <w:t xml:space="preserve"> </w:t>
            </w:r>
            <w:r w:rsidRPr="00A31FB0">
              <w:t>Płochocin</w:t>
            </w:r>
          </w:p>
        </w:tc>
        <w:tc>
          <w:tcPr>
            <w:tcW w:w="2409" w:type="dxa"/>
            <w:vAlign w:val="center"/>
          </w:tcPr>
          <w:p w14:paraId="21CEAE37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90 269.97 zł</w:t>
            </w:r>
          </w:p>
        </w:tc>
      </w:tr>
      <w:tr w:rsidR="000A18A2" w:rsidRPr="00A31FB0" w14:paraId="0763599D" w14:textId="77777777" w:rsidTr="00A31FB0">
        <w:tc>
          <w:tcPr>
            <w:tcW w:w="993" w:type="dxa"/>
            <w:vAlign w:val="center"/>
          </w:tcPr>
          <w:p w14:paraId="016D62FB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29</w:t>
            </w:r>
          </w:p>
        </w:tc>
        <w:tc>
          <w:tcPr>
            <w:tcW w:w="1134" w:type="dxa"/>
            <w:vAlign w:val="center"/>
          </w:tcPr>
          <w:p w14:paraId="5C7AF0E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19</w:t>
            </w:r>
          </w:p>
        </w:tc>
        <w:tc>
          <w:tcPr>
            <w:tcW w:w="4536" w:type="dxa"/>
          </w:tcPr>
          <w:p w14:paraId="7377BC55" w14:textId="1D29EED2" w:rsidR="000A18A2" w:rsidRPr="00A31FB0" w:rsidRDefault="000A18A2" w:rsidP="0091539E">
            <w:pPr>
              <w:spacing w:before="80"/>
            </w:pPr>
            <w:r w:rsidRPr="00A31FB0">
              <w:t xml:space="preserve">Tramco </w:t>
            </w:r>
            <w:r w:rsidR="00A31FB0" w:rsidRPr="00A31FB0">
              <w:t>Sp</w:t>
            </w:r>
            <w:r w:rsidR="00A31FB0">
              <w:t>.</w:t>
            </w:r>
            <w:r w:rsidR="00A31FB0" w:rsidRPr="00A31FB0">
              <w:t xml:space="preserve"> z o.o.</w:t>
            </w:r>
          </w:p>
          <w:p w14:paraId="5380F0F4" w14:textId="77777777" w:rsidR="000A18A2" w:rsidRPr="00A31FB0" w:rsidRDefault="000A18A2" w:rsidP="0091539E">
            <w:r w:rsidRPr="00A31FB0">
              <w:t>Wolskie, ul. Wolska</w:t>
            </w:r>
            <w:r w:rsidRPr="00A31FB0">
              <w:t xml:space="preserve"> </w:t>
            </w:r>
            <w:r w:rsidRPr="00A31FB0">
              <w:t>14</w:t>
            </w:r>
            <w:r w:rsidRPr="00A31FB0">
              <w:t xml:space="preserve"> </w:t>
            </w:r>
          </w:p>
          <w:p w14:paraId="14A8A606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05-860</w:t>
            </w:r>
            <w:r w:rsidRPr="00A31FB0">
              <w:t xml:space="preserve"> </w:t>
            </w:r>
            <w:r w:rsidRPr="00A31FB0">
              <w:t>Płochocin</w:t>
            </w:r>
          </w:p>
        </w:tc>
        <w:tc>
          <w:tcPr>
            <w:tcW w:w="2409" w:type="dxa"/>
            <w:vAlign w:val="center"/>
          </w:tcPr>
          <w:p w14:paraId="24F5DE71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177 308.89 zł</w:t>
            </w:r>
          </w:p>
        </w:tc>
      </w:tr>
      <w:tr w:rsidR="000A18A2" w:rsidRPr="00A31FB0" w14:paraId="54F28BB0" w14:textId="77777777" w:rsidTr="00A31FB0">
        <w:tc>
          <w:tcPr>
            <w:tcW w:w="993" w:type="dxa"/>
            <w:vAlign w:val="center"/>
          </w:tcPr>
          <w:p w14:paraId="0971973B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29</w:t>
            </w:r>
          </w:p>
        </w:tc>
        <w:tc>
          <w:tcPr>
            <w:tcW w:w="1134" w:type="dxa"/>
            <w:vAlign w:val="center"/>
          </w:tcPr>
          <w:p w14:paraId="65C378F0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58</w:t>
            </w:r>
          </w:p>
        </w:tc>
        <w:tc>
          <w:tcPr>
            <w:tcW w:w="4536" w:type="dxa"/>
          </w:tcPr>
          <w:p w14:paraId="17038C78" w14:textId="792AA07A" w:rsidR="000A18A2" w:rsidRPr="00A31FB0" w:rsidRDefault="000A18A2" w:rsidP="0091539E">
            <w:pPr>
              <w:spacing w:before="80"/>
            </w:pPr>
            <w:r w:rsidRPr="00A31FB0">
              <w:t xml:space="preserve">Tramco </w:t>
            </w:r>
            <w:r w:rsidR="00A31FB0" w:rsidRPr="00A31FB0">
              <w:t>Sp</w:t>
            </w:r>
            <w:r w:rsidR="00A31FB0">
              <w:t>.</w:t>
            </w:r>
            <w:r w:rsidR="00A31FB0" w:rsidRPr="00A31FB0">
              <w:t xml:space="preserve"> z o.o.</w:t>
            </w:r>
          </w:p>
          <w:p w14:paraId="7E30A60A" w14:textId="77777777" w:rsidR="000A18A2" w:rsidRPr="00A31FB0" w:rsidRDefault="000A18A2" w:rsidP="0091539E">
            <w:r w:rsidRPr="00A31FB0">
              <w:t>Wolskie, ul. Wolska</w:t>
            </w:r>
            <w:r w:rsidRPr="00A31FB0">
              <w:t xml:space="preserve"> </w:t>
            </w:r>
            <w:r w:rsidRPr="00A31FB0">
              <w:t>14</w:t>
            </w:r>
            <w:r w:rsidRPr="00A31FB0">
              <w:t xml:space="preserve"> </w:t>
            </w:r>
          </w:p>
          <w:p w14:paraId="2B5ED4A8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05-860</w:t>
            </w:r>
            <w:r w:rsidRPr="00A31FB0">
              <w:t xml:space="preserve"> </w:t>
            </w:r>
            <w:r w:rsidRPr="00A31FB0">
              <w:t>Płochocin</w:t>
            </w:r>
          </w:p>
        </w:tc>
        <w:tc>
          <w:tcPr>
            <w:tcW w:w="2409" w:type="dxa"/>
            <w:vAlign w:val="center"/>
          </w:tcPr>
          <w:p w14:paraId="7010F0CB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14 540.39 zł</w:t>
            </w:r>
          </w:p>
        </w:tc>
      </w:tr>
      <w:tr w:rsidR="000A18A2" w:rsidRPr="00A31FB0" w14:paraId="77989012" w14:textId="77777777" w:rsidTr="00A31FB0">
        <w:tc>
          <w:tcPr>
            <w:tcW w:w="993" w:type="dxa"/>
            <w:vAlign w:val="center"/>
          </w:tcPr>
          <w:p w14:paraId="77E5C729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29</w:t>
            </w:r>
          </w:p>
        </w:tc>
        <w:tc>
          <w:tcPr>
            <w:tcW w:w="1134" w:type="dxa"/>
            <w:vAlign w:val="center"/>
          </w:tcPr>
          <w:p w14:paraId="45166322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68</w:t>
            </w:r>
          </w:p>
        </w:tc>
        <w:tc>
          <w:tcPr>
            <w:tcW w:w="4536" w:type="dxa"/>
          </w:tcPr>
          <w:p w14:paraId="06E5F748" w14:textId="16695B8C" w:rsidR="000A18A2" w:rsidRPr="00A31FB0" w:rsidRDefault="000A18A2" w:rsidP="0091539E">
            <w:pPr>
              <w:spacing w:before="80"/>
            </w:pPr>
            <w:r w:rsidRPr="00A31FB0">
              <w:t xml:space="preserve">Tramco </w:t>
            </w:r>
            <w:r w:rsidR="00A31FB0" w:rsidRPr="00A31FB0">
              <w:t>Sp</w:t>
            </w:r>
            <w:r w:rsidR="00A31FB0">
              <w:t>.</w:t>
            </w:r>
            <w:r w:rsidR="00A31FB0" w:rsidRPr="00A31FB0">
              <w:t xml:space="preserve"> z o.o.</w:t>
            </w:r>
          </w:p>
          <w:p w14:paraId="3F4C3629" w14:textId="77777777" w:rsidR="000A18A2" w:rsidRPr="00A31FB0" w:rsidRDefault="000A18A2" w:rsidP="0091539E">
            <w:r w:rsidRPr="00A31FB0">
              <w:t>Wolskie, ul. Wolska</w:t>
            </w:r>
            <w:r w:rsidRPr="00A31FB0">
              <w:t xml:space="preserve"> </w:t>
            </w:r>
            <w:r w:rsidRPr="00A31FB0">
              <w:t>14</w:t>
            </w:r>
            <w:r w:rsidRPr="00A31FB0">
              <w:t xml:space="preserve"> </w:t>
            </w:r>
          </w:p>
          <w:p w14:paraId="69C694CA" w14:textId="77777777" w:rsidR="000A18A2" w:rsidRPr="00A31FB0" w:rsidRDefault="000A18A2" w:rsidP="0091539E">
            <w:pPr>
              <w:spacing w:after="80"/>
              <w:jc w:val="both"/>
            </w:pPr>
            <w:r w:rsidRPr="00A31FB0">
              <w:t>05-860</w:t>
            </w:r>
            <w:r w:rsidRPr="00A31FB0">
              <w:t xml:space="preserve"> </w:t>
            </w:r>
            <w:r w:rsidRPr="00A31FB0">
              <w:t>Płochocin</w:t>
            </w:r>
          </w:p>
        </w:tc>
        <w:tc>
          <w:tcPr>
            <w:tcW w:w="2409" w:type="dxa"/>
            <w:vAlign w:val="center"/>
          </w:tcPr>
          <w:p w14:paraId="0246F7AE" w14:textId="77777777" w:rsidR="000A18A2" w:rsidRPr="00A31FB0" w:rsidRDefault="000A18A2" w:rsidP="0091539E">
            <w:pPr>
              <w:spacing w:before="80" w:after="80"/>
              <w:jc w:val="center"/>
            </w:pPr>
            <w:r w:rsidRPr="00A31FB0">
              <w:t>35 521.29 zł</w:t>
            </w:r>
          </w:p>
        </w:tc>
      </w:tr>
      <w:bookmarkEnd w:id="0"/>
    </w:tbl>
    <w:p w14:paraId="3B70D226" w14:textId="62E9D011" w:rsidR="00C236D3" w:rsidRPr="00A31FB0" w:rsidRDefault="00C236D3" w:rsidP="00173B20">
      <w:pPr>
        <w:jc w:val="right"/>
        <w:rPr>
          <w:sz w:val="22"/>
          <w:szCs w:val="22"/>
        </w:rPr>
      </w:pPr>
    </w:p>
    <w:sectPr w:rsidR="00C236D3" w:rsidRPr="00A31F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FA6F1" w14:textId="77777777" w:rsidR="00F23800" w:rsidRDefault="00F23800">
      <w:r>
        <w:separator/>
      </w:r>
    </w:p>
  </w:endnote>
  <w:endnote w:type="continuationSeparator" w:id="0">
    <w:p w14:paraId="3B3948A5" w14:textId="77777777" w:rsidR="00F23800" w:rsidRDefault="00F23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C395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E1BD6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E98B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DB2A6EC">
        <v:line id="_x0000_s1025" style="position:absolute;left:0;text-align:left;z-index:251657728" from="-3.85pt,8.7pt" to="455.15pt,8.7pt"/>
      </w:pict>
    </w:r>
  </w:p>
  <w:p w14:paraId="0D76A88A" w14:textId="511CBC3B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7BE4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7A4E8D" w14:textId="77777777" w:rsidR="009F189D" w:rsidRDefault="009F189D">
    <w:pPr>
      <w:pStyle w:val="Stopka"/>
      <w:tabs>
        <w:tab w:val="clear" w:pos="4536"/>
      </w:tabs>
      <w:jc w:val="center"/>
    </w:pPr>
  </w:p>
  <w:p w14:paraId="722464F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2B9CFB" w14:textId="77777777" w:rsidR="00F23800" w:rsidRDefault="00F23800">
      <w:r>
        <w:separator/>
      </w:r>
    </w:p>
  </w:footnote>
  <w:footnote w:type="continuationSeparator" w:id="0">
    <w:p w14:paraId="3CCC2871" w14:textId="77777777" w:rsidR="00F23800" w:rsidRDefault="00F238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7D544" w14:textId="77777777" w:rsidR="000A18A2" w:rsidRDefault="000A18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D7AB6" w14:textId="77777777" w:rsidR="000A18A2" w:rsidRDefault="000A18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B8A18" w14:textId="77777777" w:rsidR="000A18A2" w:rsidRDefault="000A18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3800"/>
    <w:rsid w:val="00007727"/>
    <w:rsid w:val="00017720"/>
    <w:rsid w:val="00035488"/>
    <w:rsid w:val="000A18A2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31FB0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2380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68FC48"/>
  <w15:chartTrackingRefBased/>
  <w15:docId w15:val="{D99A4C2E-E9BE-4A14-9410-2FC735940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8</Pages>
  <Words>1841</Words>
  <Characters>8603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2026-07-15T12:08:00Z</cp:lastPrinted>
  <dcterms:created xsi:type="dcterms:W3CDTF">2026-07-15T12:04:00Z</dcterms:created>
  <dcterms:modified xsi:type="dcterms:W3CDTF">2026-07-15T12:08:00Z</dcterms:modified>
</cp:coreProperties>
</file>