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CE4A6" w14:textId="77777777" w:rsidR="00B048DA" w:rsidRPr="00353FDC" w:rsidRDefault="00E73701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73701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E73701">
        <w:rPr>
          <w:rFonts w:ascii="Arial" w:hAnsi="Arial" w:cs="Arial"/>
        </w:rPr>
        <w:t>2026-07-15</w:t>
      </w:r>
    </w:p>
    <w:p w14:paraId="034C65EA" w14:textId="77777777" w:rsidR="00B048DA" w:rsidRPr="00353FDC" w:rsidRDefault="00E73701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E73701">
        <w:rPr>
          <w:rFonts w:ascii="Arial" w:hAnsi="Arial" w:cs="Arial"/>
          <w:b/>
          <w:bCs/>
        </w:rPr>
        <w:t>Szpital Specjalistyczny im. Stefana Żeromskiego SP ZOZ w Krakowie</w:t>
      </w:r>
    </w:p>
    <w:p w14:paraId="24EE6F8F" w14:textId="77777777" w:rsidR="00B048DA" w:rsidRPr="00353FDC" w:rsidRDefault="00E73701" w:rsidP="00B048DA">
      <w:pPr>
        <w:spacing w:line="360" w:lineRule="auto"/>
        <w:ind w:right="3969"/>
        <w:rPr>
          <w:rFonts w:ascii="Arial" w:hAnsi="Arial" w:cs="Arial"/>
        </w:rPr>
      </w:pPr>
      <w:r w:rsidRPr="00E73701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E73701">
        <w:rPr>
          <w:rFonts w:ascii="Arial" w:hAnsi="Arial" w:cs="Arial"/>
        </w:rPr>
        <w:t>66</w:t>
      </w:r>
    </w:p>
    <w:p w14:paraId="6A3A75F4" w14:textId="77777777" w:rsidR="00B048DA" w:rsidRPr="00353FDC" w:rsidRDefault="00E73701" w:rsidP="00B048DA">
      <w:pPr>
        <w:ind w:right="3969"/>
        <w:rPr>
          <w:rFonts w:ascii="Arial" w:hAnsi="Arial" w:cs="Arial"/>
        </w:rPr>
      </w:pPr>
      <w:r w:rsidRPr="00E73701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E73701">
        <w:rPr>
          <w:rFonts w:ascii="Arial" w:hAnsi="Arial" w:cs="Arial"/>
        </w:rPr>
        <w:t>Kraków</w:t>
      </w:r>
    </w:p>
    <w:p w14:paraId="5FCBF3A5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4EF143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B82D9A2" w14:textId="53FB56E8" w:rsidR="00300AC9" w:rsidRPr="00300AC9" w:rsidRDefault="00300AC9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300AC9">
        <w:rPr>
          <w:rFonts w:ascii="Arial" w:hAnsi="Arial" w:cs="Arial"/>
          <w:bCs/>
        </w:rPr>
        <w:t>DZP-271-7/26-</w:t>
      </w:r>
      <w:r w:rsidR="00CB2362">
        <w:rPr>
          <w:rFonts w:ascii="Arial" w:hAnsi="Arial" w:cs="Arial"/>
          <w:bCs/>
        </w:rPr>
        <w:t>868.</w:t>
      </w:r>
      <w:r w:rsidRPr="00300AC9">
        <w:rPr>
          <w:rFonts w:ascii="Arial" w:hAnsi="Arial" w:cs="Arial"/>
          <w:bCs/>
        </w:rPr>
        <w:t>AOM</w:t>
      </w:r>
    </w:p>
    <w:p w14:paraId="258A5588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A37C6AD" w14:textId="77777777" w:rsidTr="00B048DA">
        <w:tc>
          <w:tcPr>
            <w:tcW w:w="9498" w:type="dxa"/>
            <w:shd w:val="clear" w:color="auto" w:fill="F2F2F2"/>
            <w:hideMark/>
          </w:tcPr>
          <w:p w14:paraId="4700131B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8E9BE56" w14:textId="7DD72EBA" w:rsidR="004B4DA4" w:rsidRPr="00353FDC" w:rsidRDefault="00B048DA" w:rsidP="004B4DA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8CDC817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0982141E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4F7F0D9" w14:textId="77777777" w:rsidTr="00B048DA">
        <w:tc>
          <w:tcPr>
            <w:tcW w:w="2269" w:type="dxa"/>
          </w:tcPr>
          <w:p w14:paraId="5E4A7CD1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6AA3476C" w14:textId="77777777" w:rsidR="00B048DA" w:rsidRPr="00353FDC" w:rsidRDefault="00E7370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Dostawa sprzętu jednorazowego niesterylnego</w:t>
            </w:r>
          </w:p>
        </w:tc>
      </w:tr>
      <w:tr w:rsidR="00E73701" w:rsidRPr="00353FDC" w14:paraId="7ED485D4" w14:textId="77777777" w:rsidTr="003B18B8">
        <w:tc>
          <w:tcPr>
            <w:tcW w:w="2269" w:type="dxa"/>
          </w:tcPr>
          <w:p w14:paraId="06DF7CEB" w14:textId="77777777" w:rsidR="00E73701" w:rsidRPr="00353FDC" w:rsidRDefault="00E73701" w:rsidP="003B18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46C7ECCE" w14:textId="77777777" w:rsidR="00E73701" w:rsidRPr="00353FDC" w:rsidRDefault="00E73701" w:rsidP="003B18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DZP-271-7/26</w:t>
            </w:r>
          </w:p>
        </w:tc>
      </w:tr>
    </w:tbl>
    <w:p w14:paraId="3A1F24E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7D79ABE" w14:textId="5BAC5570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E73701" w:rsidRPr="00E73701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E73701" w:rsidRPr="00E73701">
        <w:rPr>
          <w:rFonts w:ascii="Arial" w:hAnsi="Arial" w:cs="Arial"/>
        </w:rPr>
        <w:t>(t.j. Dz. U. z 202</w:t>
      </w:r>
      <w:r w:rsidR="00300AC9">
        <w:rPr>
          <w:rFonts w:ascii="Arial" w:hAnsi="Arial" w:cs="Arial"/>
        </w:rPr>
        <w:t>6</w:t>
      </w:r>
      <w:r w:rsidR="00E73701" w:rsidRPr="00E73701">
        <w:rPr>
          <w:rFonts w:ascii="Arial" w:hAnsi="Arial" w:cs="Arial"/>
        </w:rPr>
        <w:t xml:space="preserve"> r. poz. </w:t>
      </w:r>
      <w:r w:rsidR="00300AC9">
        <w:rPr>
          <w:rFonts w:ascii="Arial" w:hAnsi="Arial" w:cs="Arial"/>
        </w:rPr>
        <w:t>793</w:t>
      </w:r>
      <w:r w:rsidR="00E73701" w:rsidRPr="00E73701">
        <w:rPr>
          <w:rFonts w:ascii="Arial" w:hAnsi="Arial" w:cs="Arial"/>
        </w:rPr>
        <w:t xml:space="preserve"> ze zm.)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73701" w14:paraId="278AE100" w14:textId="77777777" w:rsidTr="003B18B8">
        <w:trPr>
          <w:cantSplit/>
        </w:trPr>
        <w:tc>
          <w:tcPr>
            <w:tcW w:w="9498" w:type="dxa"/>
          </w:tcPr>
          <w:p w14:paraId="0558494A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Rękawice</w:t>
            </w:r>
          </w:p>
          <w:p w14:paraId="27003C54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SKAMEX Spółka Akcyjna</w:t>
            </w:r>
          </w:p>
          <w:p w14:paraId="4F172EF1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Dr Stefana Kopcińskiego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62D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770B7E1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90-032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Łódź</w:t>
            </w:r>
          </w:p>
          <w:p w14:paraId="4A4B14E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1 391 182.56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6D6D1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FE9AF1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187362F6" w14:textId="77777777" w:rsidTr="003B18B8">
        <w:trPr>
          <w:cantSplit/>
        </w:trPr>
        <w:tc>
          <w:tcPr>
            <w:tcW w:w="9498" w:type="dxa"/>
          </w:tcPr>
          <w:p w14:paraId="15E6817D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Rękawice</w:t>
            </w:r>
          </w:p>
          <w:p w14:paraId="47024CA3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3E42D3D8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Ziemska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4C5DC03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41-803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Zabrze</w:t>
            </w:r>
          </w:p>
          <w:p w14:paraId="5596310F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54 511.20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DE501B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57F8738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73773D6F" w14:textId="77777777" w:rsidTr="003B18B8">
        <w:trPr>
          <w:cantSplit/>
        </w:trPr>
        <w:tc>
          <w:tcPr>
            <w:tcW w:w="9498" w:type="dxa"/>
          </w:tcPr>
          <w:p w14:paraId="1DA83543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Asortyment do odsysania</w:t>
            </w:r>
          </w:p>
          <w:p w14:paraId="5910002A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BL Medica Sp. z o.o. Sp.k.</w:t>
            </w:r>
          </w:p>
          <w:p w14:paraId="55E32745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Słoneczna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665E02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72-123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Kliniska Wielkie</w:t>
            </w:r>
          </w:p>
          <w:p w14:paraId="2031215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25 169.40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7D892F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8B0CCE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4178F8D" w14:textId="77777777" w:rsidTr="003B18B8">
        <w:trPr>
          <w:cantSplit/>
        </w:trPr>
        <w:tc>
          <w:tcPr>
            <w:tcW w:w="9498" w:type="dxa"/>
          </w:tcPr>
          <w:p w14:paraId="407CBC2B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procedur medycznych</w:t>
            </w:r>
          </w:p>
          <w:p w14:paraId="0C4B8661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486EF906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Ziemska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544773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41-803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Zabrze</w:t>
            </w:r>
          </w:p>
          <w:p w14:paraId="1045F2AD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4 430.16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7B9FE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B23E94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32B54FCD" w14:textId="77777777" w:rsidTr="003B18B8">
        <w:trPr>
          <w:cantSplit/>
        </w:trPr>
        <w:tc>
          <w:tcPr>
            <w:tcW w:w="9498" w:type="dxa"/>
          </w:tcPr>
          <w:p w14:paraId="76EB019D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Resuscytator</w:t>
            </w:r>
          </w:p>
          <w:p w14:paraId="30A9EBBB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01C53CFA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Ziemska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C106B6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41-803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Zabrze</w:t>
            </w:r>
          </w:p>
          <w:p w14:paraId="362B16F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5 940.00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1CB79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EBC23C7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BCF542D" w14:textId="77777777" w:rsidTr="003B18B8">
        <w:trPr>
          <w:cantSplit/>
        </w:trPr>
        <w:tc>
          <w:tcPr>
            <w:tcW w:w="9498" w:type="dxa"/>
          </w:tcPr>
          <w:p w14:paraId="70C34263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Maski, półmaski</w:t>
            </w:r>
          </w:p>
          <w:p w14:paraId="0DD6C4C8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COMPLIMED Sp. z o.o.</w:t>
            </w:r>
          </w:p>
          <w:p w14:paraId="0347E708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76BE1F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7E68AF82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24 354.00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12215ED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3AFD6C6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3629C4FB" w14:textId="77777777" w:rsidTr="003B18B8">
        <w:trPr>
          <w:cantSplit/>
        </w:trPr>
        <w:tc>
          <w:tcPr>
            <w:tcW w:w="9498" w:type="dxa"/>
          </w:tcPr>
          <w:p w14:paraId="0BDD31EB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filtr do inkubatora</w:t>
            </w:r>
          </w:p>
          <w:p w14:paraId="3FD0C9AE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Dutchmed PL. Sp. z o.o.</w:t>
            </w:r>
          </w:p>
          <w:p w14:paraId="47D5F2B9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ul. Szajnochy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5CD8D3A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85-738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Bydgoszcz</w:t>
            </w:r>
          </w:p>
          <w:p w14:paraId="69AFEB18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3 444.00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DAEFD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2F786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32A4B4E1" w14:textId="77777777" w:rsidTr="003B18B8">
        <w:trPr>
          <w:cantSplit/>
        </w:trPr>
        <w:tc>
          <w:tcPr>
            <w:tcW w:w="9498" w:type="dxa"/>
          </w:tcPr>
          <w:p w14:paraId="7B769D4F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Bielizna i pościel jednorazowa</w:t>
            </w:r>
          </w:p>
          <w:p w14:paraId="50CCB98C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Konsorcjum:</w:t>
            </w:r>
          </w:p>
          <w:p w14:paraId="58F70906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Citonet-Kraków sp. z o.o. (lider)</w:t>
            </w:r>
          </w:p>
          <w:p w14:paraId="18220ADE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Gromadzka 52</w:t>
            </w:r>
          </w:p>
          <w:p w14:paraId="6D079866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30-719 Kraków</w:t>
            </w:r>
          </w:p>
          <w:p w14:paraId="576E7245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Toruńskie Zakłady Materiałów Opatrunkowych S.A.</w:t>
            </w:r>
            <w:r>
              <w:rPr>
                <w:rFonts w:ascii="Arial" w:hAnsi="Arial" w:cs="Arial"/>
                <w:b/>
              </w:rPr>
              <w:t xml:space="preserve"> (członek)</w:t>
            </w:r>
          </w:p>
          <w:p w14:paraId="4322AC97" w14:textId="77777777" w:rsidR="00300AC9" w:rsidRPr="002B079E" w:rsidRDefault="00300AC9" w:rsidP="00300AC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Żółkiewskiego 20/26 </w:t>
            </w:r>
          </w:p>
          <w:p w14:paraId="2443E96F" w14:textId="77777777" w:rsidR="00300AC9" w:rsidRPr="002B079E" w:rsidRDefault="00300AC9" w:rsidP="00300AC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87-100 Toruń </w:t>
            </w:r>
          </w:p>
          <w:p w14:paraId="5011CDF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122 766.84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172DE2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24816EF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72289862" w14:textId="77777777" w:rsidTr="003B18B8">
        <w:trPr>
          <w:cantSplit/>
        </w:trPr>
        <w:tc>
          <w:tcPr>
            <w:tcW w:w="9498" w:type="dxa"/>
          </w:tcPr>
          <w:p w14:paraId="73BBDE59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Podkłady w rolce</w:t>
            </w:r>
          </w:p>
          <w:p w14:paraId="094DE888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Firma Produkcyjno-Usługowo-Handlowa Mieczysław Kruszelnicki</w:t>
            </w:r>
          </w:p>
          <w:p w14:paraId="0CDE67FA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ul. Chorwacka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B4788A2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51-107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12518C2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298 235.52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D79FA0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B7993D2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5D484AE" w14:textId="77777777" w:rsidTr="003B18B8">
        <w:trPr>
          <w:cantSplit/>
        </w:trPr>
        <w:tc>
          <w:tcPr>
            <w:tcW w:w="9498" w:type="dxa"/>
          </w:tcPr>
          <w:p w14:paraId="1A6AD12E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Paski testowe</w:t>
            </w:r>
          </w:p>
          <w:p w14:paraId="0EE782A4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COMPLIMED Sp. z o.o.</w:t>
            </w:r>
          </w:p>
          <w:p w14:paraId="628B9881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667F48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172DAEA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800.28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E91C05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8C9F9F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604D12F" w14:textId="77777777" w:rsidTr="003B18B8">
        <w:trPr>
          <w:cantSplit/>
        </w:trPr>
        <w:tc>
          <w:tcPr>
            <w:tcW w:w="9498" w:type="dxa"/>
          </w:tcPr>
          <w:p w14:paraId="54F2F2F5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Produkty do monitorowania glikemii</w:t>
            </w:r>
          </w:p>
          <w:p w14:paraId="075F827D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Centrum Diabetologii Sp. z o.o.</w:t>
            </w:r>
          </w:p>
          <w:p w14:paraId="761DB4F2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Niedźwiedzia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29B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B3A950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02-737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43735693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112 644.00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CD30A0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CF413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7A5CA11" w14:textId="77777777" w:rsidTr="003B18B8">
        <w:trPr>
          <w:cantSplit/>
        </w:trPr>
        <w:tc>
          <w:tcPr>
            <w:tcW w:w="9498" w:type="dxa"/>
          </w:tcPr>
          <w:p w14:paraId="61D9F6ED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zestaw i worek do kontrolowanej zbiórki stolca</w:t>
            </w:r>
          </w:p>
          <w:p w14:paraId="01E2CFCC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SKAMEX Spółka Akcyjna</w:t>
            </w:r>
          </w:p>
          <w:p w14:paraId="754A7596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Dr Stefana Kopcińskiego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62D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8DE957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90-032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Łódź</w:t>
            </w:r>
          </w:p>
          <w:p w14:paraId="133D841A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64 432.80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01969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FADAB9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4109F56D" w14:textId="77777777" w:rsidTr="003B18B8">
        <w:trPr>
          <w:cantSplit/>
        </w:trPr>
        <w:tc>
          <w:tcPr>
            <w:tcW w:w="9498" w:type="dxa"/>
          </w:tcPr>
          <w:p w14:paraId="0E45C65F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Zestaw do toalety jamy ustnej</w:t>
            </w:r>
          </w:p>
          <w:p w14:paraId="25D7D5F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SKAMEX Spółka Akcyjna</w:t>
            </w:r>
          </w:p>
          <w:p w14:paraId="6438726B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Dr Stefana Kopcińskiego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62D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8A5F37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90-032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Łódź</w:t>
            </w:r>
          </w:p>
          <w:p w14:paraId="2B73B3D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74 844.00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0C750C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9724D3D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23B9190A" w14:textId="77777777" w:rsidTr="003B18B8">
        <w:trPr>
          <w:cantSplit/>
        </w:trPr>
        <w:tc>
          <w:tcPr>
            <w:tcW w:w="9498" w:type="dxa"/>
          </w:tcPr>
          <w:p w14:paraId="36192F63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filtr antybakteryjny do ssaka</w:t>
            </w:r>
          </w:p>
          <w:p w14:paraId="7F3BCC2B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TRIDENT MED Spółka cywilna</w:t>
            </w:r>
          </w:p>
          <w:p w14:paraId="34147A58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Szachowa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0A64B07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04-894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569902D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972.00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70ECDE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DFD913A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0FC56B5A" w14:textId="77777777" w:rsidTr="003B18B8">
        <w:trPr>
          <w:cantSplit/>
        </w:trPr>
        <w:tc>
          <w:tcPr>
            <w:tcW w:w="9498" w:type="dxa"/>
          </w:tcPr>
          <w:p w14:paraId="0F026C9A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Pojemniki z formaliną</w:t>
            </w:r>
          </w:p>
          <w:p w14:paraId="6B0D0CDC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CIRRO Sp. z o.o.</w:t>
            </w:r>
          </w:p>
          <w:p w14:paraId="6EB3479C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Elewatorska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CF16E4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15-620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Białystok</w:t>
            </w:r>
          </w:p>
          <w:p w14:paraId="19AE265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207 019.80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9016E4F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6F1A7F6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0FBCC33F" w14:textId="77777777" w:rsidTr="003B18B8">
        <w:trPr>
          <w:cantSplit/>
        </w:trPr>
        <w:tc>
          <w:tcPr>
            <w:tcW w:w="9498" w:type="dxa"/>
          </w:tcPr>
          <w:p w14:paraId="23B40D26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spirometru, układ oddechowy</w:t>
            </w:r>
          </w:p>
          <w:p w14:paraId="4D694026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Cedical Sp. z o.o.</w:t>
            </w:r>
          </w:p>
          <w:p w14:paraId="59CEC75F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/213a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C371FB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02-486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20F8AEA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51 192.00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F514243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67FF5F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480047A2" w14:textId="77777777" w:rsidTr="003B18B8">
        <w:trPr>
          <w:cantSplit/>
        </w:trPr>
        <w:tc>
          <w:tcPr>
            <w:tcW w:w="9498" w:type="dxa"/>
          </w:tcPr>
          <w:p w14:paraId="579AF25F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Czujniki</w:t>
            </w:r>
          </w:p>
          <w:p w14:paraId="6E50FFF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Medtronic Poland sp. z o.o.</w:t>
            </w:r>
          </w:p>
          <w:p w14:paraId="3478EF04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Polna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763429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00-633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37BBDC3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370 072.80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FC0338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B1461FF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12BFFE6" w14:textId="77777777" w:rsidTr="003B18B8">
        <w:trPr>
          <w:cantSplit/>
        </w:trPr>
        <w:tc>
          <w:tcPr>
            <w:tcW w:w="9498" w:type="dxa"/>
          </w:tcPr>
          <w:p w14:paraId="31100BE8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Czepki i maski</w:t>
            </w:r>
          </w:p>
          <w:p w14:paraId="4FA5952D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1E58CDA5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Ziemska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FD5F4CE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41-803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Zabrze</w:t>
            </w:r>
          </w:p>
          <w:p w14:paraId="5E1D4FB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129 330.36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587E0E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8CB7A9E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450AB844" w14:textId="77777777" w:rsidTr="003B18B8">
        <w:trPr>
          <w:cantSplit/>
        </w:trPr>
        <w:tc>
          <w:tcPr>
            <w:tcW w:w="9498" w:type="dxa"/>
          </w:tcPr>
          <w:p w14:paraId="70050819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Laryngoskopy</w:t>
            </w:r>
          </w:p>
          <w:p w14:paraId="0C14965B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AKSIS Hurtownia Sprzętu Medycznego Ignaciuk Spigarski Spółka Jawna</w:t>
            </w:r>
          </w:p>
          <w:p w14:paraId="0CD8CA7F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Przyrodników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3DD2EC5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80-298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Gdańsk</w:t>
            </w:r>
          </w:p>
          <w:p w14:paraId="07582418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146 772.00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6D6F2E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4F15F9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1C2F78AB" w14:textId="77777777" w:rsidTr="003B18B8">
        <w:trPr>
          <w:cantSplit/>
        </w:trPr>
        <w:tc>
          <w:tcPr>
            <w:tcW w:w="9498" w:type="dxa"/>
          </w:tcPr>
          <w:p w14:paraId="474BD521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Pułapki, czujniki i mankiety</w:t>
            </w:r>
          </w:p>
          <w:p w14:paraId="433C3751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AKSIS Hurtownia Sprzętu Medycznego Ignaciuk Spigarski Spółka Jawna</w:t>
            </w:r>
          </w:p>
          <w:p w14:paraId="78230094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Przyrodników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1DA2C04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80-298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Gdańsk</w:t>
            </w:r>
          </w:p>
          <w:p w14:paraId="59D7983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180 986.40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F6DB62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4B05F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A61E65B" w14:textId="77777777" w:rsidTr="003B18B8">
        <w:trPr>
          <w:cantSplit/>
        </w:trPr>
        <w:tc>
          <w:tcPr>
            <w:tcW w:w="9498" w:type="dxa"/>
          </w:tcPr>
          <w:p w14:paraId="6434FF9A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Przewód</w:t>
            </w:r>
          </w:p>
          <w:p w14:paraId="603E9BB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RescuLine Sp. z o.o.</w:t>
            </w:r>
          </w:p>
          <w:p w14:paraId="5CE8EDCF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/4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F803B9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65-410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Zielona Góra</w:t>
            </w:r>
          </w:p>
          <w:p w14:paraId="3BB3D521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39 679.20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D0435D1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91832C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1CFE70C6" w14:textId="77777777" w:rsidTr="003B18B8">
        <w:trPr>
          <w:cantSplit/>
        </w:trPr>
        <w:tc>
          <w:tcPr>
            <w:tcW w:w="9498" w:type="dxa"/>
          </w:tcPr>
          <w:p w14:paraId="78CF13D0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testy narkotykowe</w:t>
            </w:r>
          </w:p>
          <w:p w14:paraId="3B37FBD6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COMPLIMED Sp. z o.o.</w:t>
            </w:r>
          </w:p>
          <w:p w14:paraId="6DC52285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ECA4A18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7189454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6 156.00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335E01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AA229B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74181057" w14:textId="77777777" w:rsidTr="003B18B8">
        <w:trPr>
          <w:cantSplit/>
        </w:trPr>
        <w:tc>
          <w:tcPr>
            <w:tcW w:w="9498" w:type="dxa"/>
          </w:tcPr>
          <w:p w14:paraId="683914F3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odsysania</w:t>
            </w:r>
          </w:p>
          <w:p w14:paraId="70E590E1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SINMED Sp. z o. o.</w:t>
            </w:r>
          </w:p>
          <w:p w14:paraId="31F40971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32B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1AF7B5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44-178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Przyszowice</w:t>
            </w:r>
          </w:p>
          <w:p w14:paraId="779DDBC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131 945.76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E05596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43A4DA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F1734F0" w14:textId="77777777" w:rsidTr="003B18B8">
        <w:trPr>
          <w:cantSplit/>
        </w:trPr>
        <w:tc>
          <w:tcPr>
            <w:tcW w:w="9498" w:type="dxa"/>
          </w:tcPr>
          <w:p w14:paraId="5A37CEF1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CPAP</w:t>
            </w:r>
          </w:p>
          <w:p w14:paraId="2A0ADEC6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Dutchmed PL. Sp. z o.o.</w:t>
            </w:r>
          </w:p>
          <w:p w14:paraId="7E1128FE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ul. Szajnochy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35E9B05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85-738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Bydgoszcz</w:t>
            </w:r>
          </w:p>
          <w:p w14:paraId="0F6E0DAC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87 750.00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0F46E5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11F76A3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09D58F8D" w14:textId="77777777" w:rsidTr="003B18B8">
        <w:trPr>
          <w:cantSplit/>
        </w:trPr>
        <w:tc>
          <w:tcPr>
            <w:tcW w:w="9498" w:type="dxa"/>
          </w:tcPr>
          <w:p w14:paraId="6856C057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Test ureazowy</w:t>
            </w:r>
          </w:p>
          <w:p w14:paraId="631DABD6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Neomed Polska Sp. z o.o.</w:t>
            </w:r>
          </w:p>
          <w:p w14:paraId="04560F9B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Orężna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A15F22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05-501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Piaseczno</w:t>
            </w:r>
          </w:p>
          <w:p w14:paraId="6DCB938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17 982.00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E7D61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0D4325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0B7087A" w14:textId="77777777" w:rsidTr="003B18B8">
        <w:trPr>
          <w:cantSplit/>
        </w:trPr>
        <w:tc>
          <w:tcPr>
            <w:tcW w:w="9498" w:type="dxa"/>
          </w:tcPr>
          <w:p w14:paraId="60F0D509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Odzież i pościel jednorazowa</w:t>
            </w:r>
          </w:p>
          <w:p w14:paraId="122998AF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Firma Produkcyjno-Usługowo-Handlowa Mieczysław Kruszelnicki</w:t>
            </w:r>
          </w:p>
          <w:p w14:paraId="60D31FF4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ul. Chorwacka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7DBE31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51-107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58F61C8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320 748.12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B0CF10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049438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10198335" w14:textId="77777777" w:rsidTr="003B18B8">
        <w:trPr>
          <w:cantSplit/>
        </w:trPr>
        <w:tc>
          <w:tcPr>
            <w:tcW w:w="9498" w:type="dxa"/>
          </w:tcPr>
          <w:p w14:paraId="18CD0BE3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Rurka anoskopowa</w:t>
            </w:r>
          </w:p>
          <w:p w14:paraId="0D4DB598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SUN-MED Spółka Cywilna</w:t>
            </w:r>
          </w:p>
          <w:p w14:paraId="793C4F8C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Franciszkańska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104/112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/105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9C4AB11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91-845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Łódź</w:t>
            </w:r>
          </w:p>
          <w:p w14:paraId="28E372BC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213 948.00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8B55BAE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8B03B2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3CD92540" w14:textId="77777777" w:rsidTr="003B18B8">
        <w:trPr>
          <w:cantSplit/>
        </w:trPr>
        <w:tc>
          <w:tcPr>
            <w:tcW w:w="9498" w:type="dxa"/>
          </w:tcPr>
          <w:p w14:paraId="3DCB3CEE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Podkłady operacyjne</w:t>
            </w:r>
          </w:p>
          <w:p w14:paraId="38ED448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COMPLIMED Sp. z o.o.</w:t>
            </w:r>
          </w:p>
          <w:p w14:paraId="016B1FF4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B58180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1F35C54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650 616.84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DDCF20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5FDE2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7905FFAA" w14:textId="77777777" w:rsidTr="003B18B8">
        <w:trPr>
          <w:cantSplit/>
        </w:trPr>
        <w:tc>
          <w:tcPr>
            <w:tcW w:w="9498" w:type="dxa"/>
          </w:tcPr>
          <w:p w14:paraId="7176E7DB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terapii wysokoprzepływowej</w:t>
            </w:r>
          </w:p>
          <w:p w14:paraId="79A9B411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Fisher &amp; Paykel Healthcare Poland sp. z o. o.</w:t>
            </w:r>
          </w:p>
          <w:p w14:paraId="7E6DE596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Pl. Andersa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0D9D9B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61-894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Poznań</w:t>
            </w:r>
          </w:p>
          <w:p w14:paraId="7A6435B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150 554.04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16DE20E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862A0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F3CEDDF" w14:textId="77777777" w:rsidTr="003B18B8">
        <w:trPr>
          <w:cantSplit/>
        </w:trPr>
        <w:tc>
          <w:tcPr>
            <w:tcW w:w="9498" w:type="dxa"/>
          </w:tcPr>
          <w:p w14:paraId="762E0967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Pojemniki z formaliną</w:t>
            </w:r>
          </w:p>
          <w:p w14:paraId="5F2B9CF1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Opta-Tech Sp. z o.o.</w:t>
            </w:r>
          </w:p>
          <w:p w14:paraId="2730B261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AL. KEN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36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/U211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37EB23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02-797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0644648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258 757.20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D1351C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EF3123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4C4D6DA8" w14:textId="77777777" w:rsidTr="003B18B8">
        <w:trPr>
          <w:cantSplit/>
        </w:trPr>
        <w:tc>
          <w:tcPr>
            <w:tcW w:w="9498" w:type="dxa"/>
          </w:tcPr>
          <w:p w14:paraId="3F7E5BE7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Probówki</w:t>
            </w:r>
          </w:p>
          <w:p w14:paraId="6D98893A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Eclipse Boluk-Sobolewska Spółka komandytowa</w:t>
            </w:r>
          </w:p>
          <w:p w14:paraId="0FD56DE2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prof. M. Życzkowskiego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E53BAA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31-864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Kraków</w:t>
            </w:r>
          </w:p>
          <w:p w14:paraId="3A2EA3F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56 248.34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A548E26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8DE1EBA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3DB42BD7" w14:textId="77777777" w:rsidTr="003B18B8">
        <w:trPr>
          <w:cantSplit/>
        </w:trPr>
        <w:tc>
          <w:tcPr>
            <w:tcW w:w="9498" w:type="dxa"/>
          </w:tcPr>
          <w:p w14:paraId="5174A6B0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49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Przybory do uszu</w:t>
            </w:r>
          </w:p>
          <w:p w14:paraId="032B93EB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MEDAG Aparatura Medyczna P.Augustynowicz Spółka Jawna</w:t>
            </w:r>
          </w:p>
          <w:p w14:paraId="39D65A04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F481568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Wrocław</w:t>
            </w:r>
          </w:p>
          <w:p w14:paraId="3B6A325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83 754.00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19FB4F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CAFF63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213EC0FB" w14:textId="77777777" w:rsidTr="003B18B8">
        <w:trPr>
          <w:cantSplit/>
        </w:trPr>
        <w:tc>
          <w:tcPr>
            <w:tcW w:w="9498" w:type="dxa"/>
          </w:tcPr>
          <w:p w14:paraId="4402BDC2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Ręczniki do higieny pacjenta</w:t>
            </w:r>
          </w:p>
          <w:p w14:paraId="38368F7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Abena Polska Sp. z o.o.</w:t>
            </w:r>
          </w:p>
          <w:p w14:paraId="202AE030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Nowa, Łozienica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7E75300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72-100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Goleniów</w:t>
            </w:r>
          </w:p>
          <w:p w14:paraId="7067FE5D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18 671.40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962E0B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714A5D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721C0E3E" w14:textId="77777777" w:rsidTr="003B18B8">
        <w:trPr>
          <w:cantSplit/>
        </w:trPr>
        <w:tc>
          <w:tcPr>
            <w:tcW w:w="9498" w:type="dxa"/>
          </w:tcPr>
          <w:p w14:paraId="7F7E25EF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Maty</w:t>
            </w:r>
          </w:p>
          <w:p w14:paraId="25825057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BL Medica Sp. z o.o. Sp.k.</w:t>
            </w:r>
          </w:p>
          <w:p w14:paraId="1350DFAB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Słoneczna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A1503B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72-123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Kliniska Wielkie</w:t>
            </w:r>
          </w:p>
          <w:p w14:paraId="678FA83F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65 610.00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36574D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BFD35A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6293C53D" w14:textId="77777777" w:rsidTr="003B18B8">
        <w:trPr>
          <w:cantSplit/>
        </w:trPr>
        <w:tc>
          <w:tcPr>
            <w:tcW w:w="9498" w:type="dxa"/>
          </w:tcPr>
          <w:p w14:paraId="395B45C1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Końcówki do lidocainy</w:t>
            </w:r>
          </w:p>
          <w:p w14:paraId="7D8FBFDF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Bialmed Sp. z o.o.</w:t>
            </w:r>
          </w:p>
          <w:p w14:paraId="0EC0C826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CB1048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Warszawa</w:t>
            </w:r>
          </w:p>
          <w:p w14:paraId="4D3C4FA8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56 826.00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C8AE0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C9461E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0CAA191E" w14:textId="77777777" w:rsidTr="003B18B8">
        <w:trPr>
          <w:cantSplit/>
        </w:trPr>
        <w:tc>
          <w:tcPr>
            <w:tcW w:w="9498" w:type="dxa"/>
          </w:tcPr>
          <w:p w14:paraId="5A0294EB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Elektrody do defibrylacji</w:t>
            </w:r>
          </w:p>
          <w:p w14:paraId="3017DA75" w14:textId="7C358794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SORIMEX Sp. z o.o.</w:t>
            </w:r>
          </w:p>
          <w:p w14:paraId="1E24813D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Równinna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25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7EC69E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Toruń</w:t>
            </w:r>
          </w:p>
          <w:p w14:paraId="0F9683DA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11 583.00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4CFDC4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B00B30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299621F4" w14:textId="77777777" w:rsidTr="003B18B8">
        <w:trPr>
          <w:cantSplit/>
        </w:trPr>
        <w:tc>
          <w:tcPr>
            <w:tcW w:w="9498" w:type="dxa"/>
          </w:tcPr>
          <w:p w14:paraId="74923DDB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Akcesoria do procedur medycznych</w:t>
            </w:r>
          </w:p>
          <w:p w14:paraId="295BEFF9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SINMED Sp. z o. o.</w:t>
            </w:r>
          </w:p>
          <w:p w14:paraId="4711EF36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32B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12B699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44-178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Przyszowice</w:t>
            </w:r>
          </w:p>
          <w:p w14:paraId="66F3C619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46 818.00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03A7F7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44F845F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 ze zm.) oraz uzyskała najwyższą liczbę punktów i została uznana za ofertę najkorzystniejszą na podstawie kryteriów oceny ofert określonym w treści SWZ ( "Cena" - waga 100,00 %)</w:t>
            </w:r>
          </w:p>
        </w:tc>
      </w:tr>
      <w:tr w:rsidR="00E73701" w14:paraId="554B903D" w14:textId="77777777" w:rsidTr="003B18B8">
        <w:trPr>
          <w:cantSplit/>
        </w:trPr>
        <w:tc>
          <w:tcPr>
            <w:tcW w:w="9498" w:type="dxa"/>
          </w:tcPr>
          <w:p w14:paraId="7FA167C7" w14:textId="77777777" w:rsidR="00E73701" w:rsidRDefault="00E73701" w:rsidP="003B18B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73701">
              <w:rPr>
                <w:rFonts w:ascii="Arial" w:hAnsi="Arial" w:cs="Arial"/>
                <w:b/>
                <w:bCs/>
                <w:color w:val="000000"/>
              </w:rPr>
              <w:t>59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73701">
              <w:rPr>
                <w:rFonts w:ascii="Arial" w:hAnsi="Arial" w:cs="Arial"/>
                <w:color w:val="000000"/>
              </w:rPr>
              <w:t>Osłonka na głowicę USG</w:t>
            </w:r>
          </w:p>
          <w:p w14:paraId="6E172AD6" w14:textId="77777777" w:rsidR="00E73701" w:rsidRPr="00B048DA" w:rsidRDefault="00E73701" w:rsidP="003B18B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3701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09D3432A" w14:textId="77777777" w:rsidR="00E73701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Ziemska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8C459A2" w14:textId="77777777" w:rsidR="00E73701" w:rsidRPr="00B048DA" w:rsidRDefault="00E73701" w:rsidP="003B18B8">
            <w:pPr>
              <w:spacing w:line="360" w:lineRule="auto"/>
              <w:rPr>
                <w:rFonts w:ascii="Arial" w:hAnsi="Arial" w:cs="Arial"/>
                <w:bCs/>
              </w:rPr>
            </w:pPr>
            <w:r w:rsidRPr="00E73701">
              <w:rPr>
                <w:rFonts w:ascii="Arial" w:hAnsi="Arial" w:cs="Arial"/>
                <w:bCs/>
              </w:rPr>
              <w:t>41-803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73701">
              <w:rPr>
                <w:rFonts w:ascii="Arial" w:hAnsi="Arial" w:cs="Arial"/>
                <w:bCs/>
              </w:rPr>
              <w:t>Zabrze</w:t>
            </w:r>
          </w:p>
          <w:p w14:paraId="6FAF583E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73701">
              <w:rPr>
                <w:rFonts w:ascii="Arial" w:hAnsi="Arial" w:cs="Arial"/>
                <w:b/>
              </w:rPr>
              <w:t>4 870.80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4D92BCC" w14:textId="77777777" w:rsidR="00E73701" w:rsidRPr="00B048DA" w:rsidRDefault="00E73701" w:rsidP="003B18B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A7212E5" w14:textId="77777777" w:rsidR="00E73701" w:rsidRPr="00B048DA" w:rsidRDefault="00E73701" w:rsidP="003B18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73701">
              <w:rPr>
                <w:rFonts w:ascii="Arial" w:hAnsi="Arial" w:cs="Arial"/>
              </w:rPr>
              <w:t>Oferta złożona przez w/w Wykonawcę  spełnia warunki zawarte w SWZ, w ustawie Prawo zamówień publicznych z dnia 11 września 2019r. (t.j. Dz. U. z 2026 r. poz. 793)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4EE96514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DF01414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D77FD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50313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7C402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B4FA3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73701" w14:paraId="314F2257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260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Rękawice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2771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1EBF8F10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35E02D4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50BA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D4DE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E733ACF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275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Rękawice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163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218EFA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1AE130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28E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- 96.07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762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96,07</w:t>
            </w:r>
          </w:p>
        </w:tc>
      </w:tr>
      <w:tr w:rsidR="00E73701" w14:paraId="1DA2D8E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217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Rękawice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CAD6" w14:textId="2C9F4243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Abook Sp. z o.</w:t>
            </w:r>
            <w:r w:rsidR="00300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3AA944F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Brzostowska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0AC78DAD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04-985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E67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1 - Cena - 70.08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203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70,08</w:t>
            </w:r>
          </w:p>
        </w:tc>
      </w:tr>
      <w:tr w:rsidR="00E73701" w14:paraId="0DED818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25B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Rękawice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5A09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839D77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E0C0C6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D3C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903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A3B25D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CEB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Asortyment do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95FA7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BL Medica Sp. z o.o. Sp.k.</w:t>
            </w:r>
          </w:p>
          <w:p w14:paraId="27D74D2E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9B8AA71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72-123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Kliniska Wielkie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648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60B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A3F9298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AA3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procedur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B1EA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491129FC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284896E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157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E555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1664CE3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7AB3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procedur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EFD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17C1C26F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F4CEB4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BADA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DBC8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031CB640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9A5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Resuscytator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1CB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4E0E1344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D05EFA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566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7AB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42335B46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65F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Maski, półmaski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1E0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01D8E1F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78617806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6805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1AE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9A6CF18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1653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Maski, półmaski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50F8E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Europrofil Sp. z o. o.</w:t>
            </w:r>
          </w:p>
          <w:p w14:paraId="32C277E1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Rzemieślnicza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697DBC8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F71E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EC7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51C696A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D69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filtr do inkubatora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1C1F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Dutchmed PL. Sp. z o.o.</w:t>
            </w:r>
          </w:p>
          <w:p w14:paraId="04E2818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08F7DE6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D84F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029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4212222D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A32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Bielizna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03C2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0AC9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30DFF096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0AC9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1A1D836F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300AC9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79480419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300AC9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5AD23DEC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0AC9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</w:p>
          <w:p w14:paraId="4E9E76E7" w14:textId="77777777" w:rsidR="00300AC9" w:rsidRPr="00300AC9" w:rsidRDefault="00300AC9" w:rsidP="00300AC9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300AC9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422E7611" w14:textId="01F10AE4" w:rsidR="00E73701" w:rsidRPr="00300AC9" w:rsidRDefault="00300AC9" w:rsidP="00300AC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0AC9">
              <w:rPr>
                <w:rFonts w:ascii="Arial" w:hAnsi="Arial" w:cs="Arial"/>
                <w:sz w:val="22"/>
                <w:szCs w:val="22"/>
              </w:rPr>
              <w:t>87-100 Toruń</w:t>
            </w:r>
            <w:r w:rsidRPr="00300A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4AC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D37D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3CB7CD6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E1E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292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Produkcyjno-Usługowo-Handlowa </w:t>
            </w: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Mieczysław Kruszelnicki</w:t>
            </w:r>
          </w:p>
          <w:p w14:paraId="0C9D624A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0CD07A8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C8D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B4BE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A582D57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470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CA7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0181C31A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6A267DEE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0A3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- 96.96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0E3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96,96</w:t>
            </w:r>
          </w:p>
        </w:tc>
      </w:tr>
      <w:tr w:rsidR="00E73701" w14:paraId="3CCB9200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3DA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B104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868CAA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7327D1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FBA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- 94.97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D10C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94,97</w:t>
            </w:r>
          </w:p>
        </w:tc>
      </w:tr>
      <w:tr w:rsidR="00E73701" w14:paraId="3C952ED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DF4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28AA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Polmil sp. z o. o.</w:t>
            </w:r>
          </w:p>
          <w:p w14:paraId="136AF05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08938A6F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80B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- 81.19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0D5C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81,19</w:t>
            </w:r>
          </w:p>
        </w:tc>
      </w:tr>
      <w:tr w:rsidR="00E73701" w14:paraId="309F985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02B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B4FA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70EE83A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93D9DA6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A61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0E64A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81,04</w:t>
            </w:r>
          </w:p>
        </w:tc>
      </w:tr>
      <w:tr w:rsidR="00E73701" w14:paraId="4EA66D70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64B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w rolce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F79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Abena Polska Sp. z o.o.</w:t>
            </w:r>
          </w:p>
          <w:p w14:paraId="58FFCC73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68533B21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5BA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- 79.26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B00A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79,26</w:t>
            </w:r>
          </w:p>
        </w:tc>
      </w:tr>
      <w:tr w:rsidR="00E73701" w14:paraId="743C667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3AA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Paski testowe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FD44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20EAFE2F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72261ACD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207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122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E9A6B33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074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Paski testowe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A707" w14:textId="618D09E6" w:rsidR="00E73701" w:rsidRPr="007D7932" w:rsidRDefault="00300AC9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E73701"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4033AF21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A. Korczoka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19D25AEF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7436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0303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98,80</w:t>
            </w:r>
          </w:p>
        </w:tc>
      </w:tr>
      <w:tr w:rsidR="00E73701" w14:paraId="07616E7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469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Paski testowe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D822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BioMaxima S.A.</w:t>
            </w:r>
          </w:p>
          <w:p w14:paraId="525782E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Vetterów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24640CD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20-277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09A4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- 82.89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F97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82,89</w:t>
            </w:r>
          </w:p>
        </w:tc>
      </w:tr>
      <w:tr w:rsidR="00E73701" w14:paraId="01D771A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F7C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Produkty do monitorowania glikemii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E66F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Centrum Diabetologii Sp. z o.o.</w:t>
            </w:r>
          </w:p>
          <w:p w14:paraId="3D1A194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Niedźwiedzia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29B</w:t>
            </w:r>
          </w:p>
          <w:p w14:paraId="2D4964CF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02-737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17C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876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BF3E79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C0B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Produkty do monitorowania glikemii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E9956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DIATHER PETRUSEWICZ Spółka komandytowa</w:t>
            </w:r>
          </w:p>
          <w:p w14:paraId="762D22B9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Ku Ujściu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3C9A1309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159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FD9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315D493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91B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zestaw i worek do kontrolowanej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3D32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382EA30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7030DA6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3DE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2E90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0B7EACD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9DF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Zestaw do toalety jamy ustnej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3A1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E7E5083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7EE39398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1E8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526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6B8B34B6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627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filtr antybakteryjny do ssaka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08BC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TRIDENT MED Spółka cywilna</w:t>
            </w:r>
          </w:p>
          <w:p w14:paraId="7B3DFE7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Szachowa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4582A3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04-894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898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867C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ADAC6B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190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filtr antybakteryjny do ssaka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5B5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Asmedica Sp. z o. o.</w:t>
            </w:r>
          </w:p>
          <w:p w14:paraId="2A5AC484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Nałęczowska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7731C08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432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- 78.26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CF76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78,26</w:t>
            </w:r>
          </w:p>
        </w:tc>
      </w:tr>
      <w:tr w:rsidR="00E73701" w14:paraId="4F4EB9F3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6D6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filtr antybakteryjny do ssaka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5CEA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eMtiM Sp. z o.o.</w:t>
            </w:r>
          </w:p>
          <w:p w14:paraId="26195BF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Legnicka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35E90BB6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312D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3A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72,00</w:t>
            </w:r>
          </w:p>
        </w:tc>
      </w:tr>
      <w:tr w:rsidR="00E73701" w14:paraId="160381F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7D8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Pojemniki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E96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6B32FF30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Elewatorska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1E74CE6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D3F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40B8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202C22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27F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spirometru, układ oddechowy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007E6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Cedical Sp. z o.o.</w:t>
            </w:r>
          </w:p>
          <w:p w14:paraId="11EBBBE1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200/213a</w:t>
            </w:r>
          </w:p>
          <w:p w14:paraId="1B93587E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A4A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7993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CDFDB1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7CD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AED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14:paraId="40D1E47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F36B26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C97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2AE8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7D33FA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4DF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98C9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330B2180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D10F41B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8A0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- 90.41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D655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90,41</w:t>
            </w:r>
          </w:p>
        </w:tc>
      </w:tr>
      <w:tr w:rsidR="00E73701" w14:paraId="4536191C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2CD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pasy jednorazowe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BAE1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0C619A3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Dr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62D</w:t>
            </w:r>
          </w:p>
          <w:p w14:paraId="17661A3B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12A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E2D0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4C6CCC64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0EF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Czujniki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80E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Medtronic Poland sp. z o.o.</w:t>
            </w:r>
          </w:p>
          <w:p w14:paraId="199EFF9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03BFB7C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B73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BC5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6586D17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5EA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Czepki i 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0F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48BF2F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7F5A85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879B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F0A5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51D9B8AC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A9A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Czepki i 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9EE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3428A39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6199FE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D03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- 97.74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6E0C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97,74</w:t>
            </w:r>
          </w:p>
        </w:tc>
      </w:tr>
      <w:tr w:rsidR="00E73701" w14:paraId="5608D34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710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Laryngoskopy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4065E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78C52DA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Przyrodników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1c</w:t>
            </w:r>
          </w:p>
          <w:p w14:paraId="3F75098E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80-298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54B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D3CA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5B104FD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73F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Laryngoskopy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61D79" w14:textId="70546B1E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Medicavera Sp. z o.o. Da</w:t>
            </w:r>
            <w:r w:rsidR="00300AC9">
              <w:rPr>
                <w:rFonts w:ascii="Arial" w:hAnsi="Arial" w:cs="Arial"/>
                <w:b/>
                <w:bCs/>
                <w:sz w:val="22"/>
                <w:szCs w:val="22"/>
              </w:rPr>
              <w:t>h</w:t>
            </w: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lhausen Group</w:t>
            </w:r>
          </w:p>
          <w:p w14:paraId="18558FE3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Majowa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57DC4A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A4D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- 86.78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919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86,78</w:t>
            </w:r>
          </w:p>
        </w:tc>
      </w:tr>
      <w:tr w:rsidR="00E73701" w14:paraId="52556BC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4640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Laryngoskopy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D707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33FEFEC3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88042C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F82A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- 82.89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3DB6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82,89</w:t>
            </w:r>
          </w:p>
        </w:tc>
      </w:tr>
      <w:tr w:rsidR="00E73701" w14:paraId="41C60881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0F0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Laryngoskopy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856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Teleflex Polska sp. z o.o.</w:t>
            </w:r>
          </w:p>
          <w:p w14:paraId="6F23E42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4EF3E83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1CD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- 71.28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009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71,28</w:t>
            </w:r>
          </w:p>
        </w:tc>
      </w:tr>
      <w:tr w:rsidR="00E73701" w14:paraId="25148878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1A7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Pułapki, czujniki i mankiety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A91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HEMAB Polska Spółka z ograniczoną odpowiedzialnością</w:t>
            </w:r>
          </w:p>
          <w:p w14:paraId="7784C20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Jagiellońska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78/4.29</w:t>
            </w:r>
          </w:p>
          <w:p w14:paraId="3B1439A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03-301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444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7A16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73,45</w:t>
            </w:r>
          </w:p>
        </w:tc>
      </w:tr>
      <w:tr w:rsidR="00E73701" w14:paraId="54B0B1C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1B5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Pułapki, czujniki i mankiety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B7D7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29EE87C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Przyrodników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1c</w:t>
            </w:r>
          </w:p>
          <w:p w14:paraId="3EDB9A83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80-298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566E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6E56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42742DA4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208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Przewód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A13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RescuLine Sp. z o.o.</w:t>
            </w:r>
          </w:p>
          <w:p w14:paraId="67C6CF90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17/4</w:t>
            </w:r>
          </w:p>
          <w:p w14:paraId="5115A8A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65-410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399E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3C9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3F2DC30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7B16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ECC2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Bio-Novum Sp. z o.o.</w:t>
            </w:r>
          </w:p>
          <w:p w14:paraId="0B3D84A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Nowy Świat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 xml:space="preserve"> 23A/3U</w:t>
            </w:r>
          </w:p>
          <w:p w14:paraId="5216BAA8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20-418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39D8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- 98.28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ACA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98,28</w:t>
            </w:r>
          </w:p>
        </w:tc>
      </w:tr>
      <w:tr w:rsidR="00E73701" w14:paraId="62CA304F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DC8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FEA3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5D4A73A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0C43AF9B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756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845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673314F6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28C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5194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DIATHER PETRUSEWICZ Spółka komandytowa</w:t>
            </w:r>
          </w:p>
          <w:p w14:paraId="15377B34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Ku Ujściu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0C7E3B9B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683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- 76.51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28E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76,51</w:t>
            </w:r>
          </w:p>
        </w:tc>
      </w:tr>
      <w:tr w:rsidR="00E73701" w14:paraId="7B602F8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028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A541" w14:textId="0EE246C7" w:rsidR="00E73701" w:rsidRPr="007D7932" w:rsidRDefault="00300AC9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E73701"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3C3E73C6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A. Korczoka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2EC3F8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2A2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0DE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</w:tr>
      <w:tr w:rsidR="00E73701" w14:paraId="6F90CCA8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563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7117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784C7BE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2939891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DC25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- 87.17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CB1D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87,17</w:t>
            </w:r>
          </w:p>
        </w:tc>
      </w:tr>
      <w:tr w:rsidR="00E73701" w14:paraId="1F4F9E0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40E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F42D3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62A36F1E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32EAC344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DAB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CEF0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32AFB34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98B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CPAP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397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Dutchmed PL. Sp. z o.o.</w:t>
            </w:r>
          </w:p>
          <w:p w14:paraId="20385E6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D8A882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5DB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F566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54CCE44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001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321E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Neomed Polska Sp. z o.o.</w:t>
            </w:r>
          </w:p>
          <w:p w14:paraId="1CF398D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483B585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81C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B0E3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0581647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921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501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77FBFE88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9609D7F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6CECE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- 97.88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7B1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97,88</w:t>
            </w:r>
          </w:p>
        </w:tc>
      </w:tr>
      <w:tr w:rsidR="00E73701" w14:paraId="60ED2DFD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563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680F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2A8CD1A1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752E09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E9ED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- 97.37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F7A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97,37</w:t>
            </w:r>
          </w:p>
        </w:tc>
      </w:tr>
      <w:tr w:rsidR="00E73701" w14:paraId="1D0E7DAF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3F1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483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DIATHER PETRUSEWICZ Spółka komandytowa</w:t>
            </w:r>
          </w:p>
          <w:p w14:paraId="0838518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Ku Ujściu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739D4837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567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- 88.10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45FB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88,10</w:t>
            </w:r>
          </w:p>
        </w:tc>
      </w:tr>
      <w:tr w:rsidR="00E73701" w14:paraId="3AA7F883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71B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B2A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Camedica Paweł Harasimiuk Spółka Komandytowa</w:t>
            </w:r>
          </w:p>
          <w:p w14:paraId="5F8957BC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32F7ACAD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21-025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Niemce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8397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- 82.22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9B8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82,22</w:t>
            </w:r>
          </w:p>
        </w:tc>
      </w:tr>
      <w:tr w:rsidR="00E73701" w14:paraId="7560F9E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801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Test ureazowy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15FF" w14:textId="6381C31B" w:rsidR="00E73701" w:rsidRPr="007D7932" w:rsidRDefault="00300AC9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E73701"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7E98CC7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A. Korczoka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6E8386F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E07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- 81.32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8BB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81,32</w:t>
            </w:r>
          </w:p>
        </w:tc>
      </w:tr>
      <w:tr w:rsidR="00E73701" w14:paraId="77C0DB26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91A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1638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Firma Produkcyjno-Usługowo-Handlowa Mieczysław Kruszelnicki</w:t>
            </w:r>
          </w:p>
          <w:p w14:paraId="4113148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1407F9AE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2523E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D9A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047CA40E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331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8138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Neomed Polska Sp. z o.o.</w:t>
            </w:r>
          </w:p>
          <w:p w14:paraId="222201A7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0DA634D2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1BE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- 90.59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4EED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90,59</w:t>
            </w:r>
          </w:p>
        </w:tc>
      </w:tr>
      <w:tr w:rsidR="00E73701" w14:paraId="72BC8C2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6B4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Rurka anoskopowa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537F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SUN-MED Spółka Cywilna</w:t>
            </w:r>
          </w:p>
          <w:p w14:paraId="2CCDD44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Franciszkańska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104/112/105</w:t>
            </w:r>
          </w:p>
          <w:p w14:paraId="6F566B68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91-845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620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7A1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31E4CDB0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F50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Podkłady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BFC8E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0FD4C19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70133D7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750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0D6C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09888E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B08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terapii wysokoprzepływowej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811D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Fisher &amp; Paykel Healthcare Poland sp. z o. o.</w:t>
            </w:r>
          </w:p>
          <w:p w14:paraId="60216D66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Pl. Andersa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7D6ECB67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61-894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171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C41D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794298F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66E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Pojemniki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E7DD8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Opta-Tech Sp. z o.o.</w:t>
            </w:r>
          </w:p>
          <w:p w14:paraId="0AAEA8F4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AL. KEN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36/U211</w:t>
            </w:r>
          </w:p>
          <w:p w14:paraId="6994582D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02-797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B7B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0ED3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36C541D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B76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Probówki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3C7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Eclipse Boluk-Sobolewska Spółka komandytowa</w:t>
            </w:r>
          </w:p>
          <w:p w14:paraId="49AB9A36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prof. M. Życzkowskiego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747D751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31-864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262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827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1310FEC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AA5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Przybory do uszu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875E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MEDAG Aparatura Medyczna P.Augustynowicz Spółka Jawna</w:t>
            </w:r>
          </w:p>
          <w:p w14:paraId="229B05D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303C5AD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560A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37F2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3C3B5FEC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02A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Ręczniki do higieny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F15A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Abena Polska Sp. z o.o.</w:t>
            </w:r>
          </w:p>
          <w:p w14:paraId="0B7BC903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26DB3E39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EB2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CD7F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6B32C8B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B1F5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Ręczniki do higieny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D9F3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CEG OLGA PERLIŃSKA</w:t>
            </w:r>
          </w:p>
          <w:p w14:paraId="7023FFDD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Pryzmaty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01BB128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02-226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065A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- 63.22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74B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63,22</w:t>
            </w:r>
          </w:p>
        </w:tc>
      </w:tr>
      <w:tr w:rsidR="00E73701" w14:paraId="21CABC3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7A9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Maty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9F70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BL Medica Sp. z o.o. Sp.k.</w:t>
            </w:r>
          </w:p>
          <w:p w14:paraId="74B36872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1BAD8A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72-123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Kliniska Wielkie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710A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C70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2D012C5C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9889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Maty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BFD2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6345C576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6B5288C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2CD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4356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4790294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916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Końcówki do lidocainy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D6EF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44C789B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5FABA66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A62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4057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0615E2C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D40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CED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Agencja Naukowo-Techniczna Symico sp. z o.o.</w:t>
            </w:r>
          </w:p>
          <w:p w14:paraId="67E56CA4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Gwiaździsta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66/22.B.06</w:t>
            </w:r>
          </w:p>
          <w:p w14:paraId="6785C703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53-413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AC76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- 87.24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F3B2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87,24</w:t>
            </w:r>
          </w:p>
        </w:tc>
      </w:tr>
      <w:tr w:rsidR="00E73701" w14:paraId="3FD53A84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FAE2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7CFA" w14:textId="6044D9C3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SORIMEX Sp. z o.o.</w:t>
            </w:r>
          </w:p>
          <w:p w14:paraId="01696A9A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Równinna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442B3903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7023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6414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3BCE1EDB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BF54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F08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6031496C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DDA95C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534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- 75.74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BB88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75,74</w:t>
            </w:r>
          </w:p>
        </w:tc>
      </w:tr>
      <w:tr w:rsidR="00E73701" w14:paraId="0CB540A2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9837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5BF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2D2A815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68724E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057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lastRenderedPageBreak/>
              <w:t>1 - Cena - 53.36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D9120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53,36</w:t>
            </w:r>
          </w:p>
        </w:tc>
      </w:tr>
      <w:tr w:rsidR="00E73701" w14:paraId="19A3C2C7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4FAF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procedur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B55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39473FA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7D624907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8947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997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080B0E2A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FDA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procedur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7DDD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7C043A9C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9495CC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D333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- 76.66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190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76,66</w:t>
            </w:r>
          </w:p>
        </w:tc>
      </w:tr>
      <w:tr w:rsidR="00E73701" w14:paraId="4CA277F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09B8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Akcesoria do procedur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B4FB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ACBD28E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8597577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34F0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CBCE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73701" w14:paraId="7DF11549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901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Osłonka na głowicę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E444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FA0FACB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DC1FB6A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D7C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48C3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3701" w14:paraId="4DADF053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976B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Osłonka na głowicę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AE21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Polmil sp. z o. o.</w:t>
            </w:r>
          </w:p>
          <w:p w14:paraId="5967DBB0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0063D585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2F5F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- 99.24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6D89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99,24</w:t>
            </w:r>
          </w:p>
        </w:tc>
      </w:tr>
      <w:tr w:rsidR="00E73701" w14:paraId="34299A8C" w14:textId="77777777" w:rsidTr="003B18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7E1D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73701">
              <w:rPr>
                <w:rFonts w:ascii="Arial" w:hAnsi="Arial" w:cs="Arial"/>
                <w:sz w:val="22"/>
                <w:szCs w:val="22"/>
              </w:rPr>
              <w:t>Osłonka na głowicę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EFD5" w14:textId="77777777" w:rsidR="00E73701" w:rsidRPr="007D7932" w:rsidRDefault="00E73701" w:rsidP="003B18B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73701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5BD89B4A" w14:textId="77777777" w:rsidR="00E73701" w:rsidRPr="007D7932" w:rsidRDefault="00E73701" w:rsidP="003B18B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FCA48B7" w14:textId="77777777" w:rsidR="00E73701" w:rsidRPr="007D7932" w:rsidRDefault="00E73701" w:rsidP="003B18B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370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5E5C" w14:textId="77777777" w:rsidR="00E73701" w:rsidRPr="007D7932" w:rsidRDefault="00E73701" w:rsidP="003B18B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>1 - Cena - 84.77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CD01" w14:textId="77777777" w:rsidR="00E73701" w:rsidRPr="007D7932" w:rsidRDefault="00E73701" w:rsidP="003B18B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3701">
              <w:rPr>
                <w:rFonts w:ascii="Arial" w:hAnsi="Arial" w:cs="Arial"/>
                <w:sz w:val="22"/>
                <w:szCs w:val="22"/>
              </w:rPr>
              <w:t xml:space="preserve">  84,77</w:t>
            </w:r>
          </w:p>
        </w:tc>
      </w:tr>
    </w:tbl>
    <w:p w14:paraId="3B1AB80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0B122C0D" w14:textId="166DD851" w:rsidR="008642B3" w:rsidRDefault="00C032F4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Dr n. o zdr. Jacek Żak</w:t>
      </w:r>
    </w:p>
    <w:p w14:paraId="01BDCDED" w14:textId="020A4D43" w:rsidR="00C032F4" w:rsidRPr="00992FF5" w:rsidRDefault="00C032F4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Szpitala</w:t>
      </w:r>
    </w:p>
    <w:sectPr w:rsidR="00C032F4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E45FD" w14:textId="77777777" w:rsidR="00482357" w:rsidRDefault="00482357">
      <w:r>
        <w:separator/>
      </w:r>
    </w:p>
  </w:endnote>
  <w:endnote w:type="continuationSeparator" w:id="0">
    <w:p w14:paraId="2CC4FDD3" w14:textId="77777777" w:rsidR="00482357" w:rsidRDefault="0048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339D" w14:textId="77777777" w:rsidR="00E73701" w:rsidRDefault="00E73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BFF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09951F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4E9D4B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09677" w14:textId="77777777" w:rsidR="00E73701" w:rsidRDefault="00E73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BB8D2" w14:textId="77777777" w:rsidR="00482357" w:rsidRDefault="00482357">
      <w:r>
        <w:separator/>
      </w:r>
    </w:p>
  </w:footnote>
  <w:footnote w:type="continuationSeparator" w:id="0">
    <w:p w14:paraId="2EC6E471" w14:textId="77777777" w:rsidR="00482357" w:rsidRDefault="00482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70D69" w14:textId="77777777" w:rsidR="00E73701" w:rsidRDefault="00E73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F65A4" w14:textId="77777777" w:rsidR="00E73701" w:rsidRDefault="00E73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C3D7F" w14:textId="77777777" w:rsidR="00E73701" w:rsidRDefault="00E73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35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00AC9"/>
    <w:rsid w:val="003445A0"/>
    <w:rsid w:val="003A0AFC"/>
    <w:rsid w:val="003D611C"/>
    <w:rsid w:val="00431C0B"/>
    <w:rsid w:val="00437CAD"/>
    <w:rsid w:val="004657DA"/>
    <w:rsid w:val="00482357"/>
    <w:rsid w:val="004830FD"/>
    <w:rsid w:val="004B2665"/>
    <w:rsid w:val="004B4DA4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5EC1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3467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03BF"/>
    <w:rsid w:val="00C032F4"/>
    <w:rsid w:val="00C423DD"/>
    <w:rsid w:val="00C60D7B"/>
    <w:rsid w:val="00C65E53"/>
    <w:rsid w:val="00CA0B33"/>
    <w:rsid w:val="00CA3511"/>
    <w:rsid w:val="00CB2362"/>
    <w:rsid w:val="00D01E5B"/>
    <w:rsid w:val="00D04203"/>
    <w:rsid w:val="00D168A0"/>
    <w:rsid w:val="00D26ED6"/>
    <w:rsid w:val="00D42C90"/>
    <w:rsid w:val="00D8427E"/>
    <w:rsid w:val="00E30B2D"/>
    <w:rsid w:val="00E62859"/>
    <w:rsid w:val="00E73701"/>
    <w:rsid w:val="00E85D70"/>
    <w:rsid w:val="00F223E4"/>
    <w:rsid w:val="00F33C66"/>
    <w:rsid w:val="00F82C4B"/>
    <w:rsid w:val="00F960D7"/>
    <w:rsid w:val="00FB2C58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8F9F4"/>
  <w15:chartTrackingRefBased/>
  <w15:docId w15:val="{C03B9E46-3A48-491C-B73A-8263BCABE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27</Pages>
  <Words>4952</Words>
  <Characters>25932</Characters>
  <Application>Microsoft Office Word</Application>
  <DocSecurity>0</DocSecurity>
  <Lines>216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2026-07-15T11:49:00Z</cp:lastPrinted>
  <dcterms:created xsi:type="dcterms:W3CDTF">2026-07-15T08:03:00Z</dcterms:created>
  <dcterms:modified xsi:type="dcterms:W3CDTF">2026-07-15T11:49:00Z</dcterms:modified>
</cp:coreProperties>
</file>