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3E676" w14:textId="1B8C446B" w:rsidR="00D665F5" w:rsidRDefault="00E5788C" w:rsidP="00D665F5">
      <w:pPr>
        <w:spacing w:after="240"/>
        <w:jc w:val="right"/>
        <w:rPr>
          <w:sz w:val="22"/>
          <w:szCs w:val="22"/>
        </w:rPr>
      </w:pPr>
      <w:r w:rsidRPr="00E578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5788C">
        <w:rPr>
          <w:sz w:val="22"/>
          <w:szCs w:val="22"/>
        </w:rPr>
        <w:t>2026-07-15</w:t>
      </w:r>
    </w:p>
    <w:p w14:paraId="6F9D2C9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FA61731" w14:textId="77777777" w:rsidR="00E5788C" w:rsidRPr="00E5788C" w:rsidRDefault="00E5788C" w:rsidP="00577BC6">
      <w:pPr>
        <w:spacing w:after="40"/>
        <w:rPr>
          <w:b/>
          <w:bCs/>
          <w:sz w:val="22"/>
          <w:szCs w:val="22"/>
        </w:rPr>
      </w:pPr>
      <w:r w:rsidRPr="00E5788C">
        <w:rPr>
          <w:b/>
          <w:bCs/>
          <w:sz w:val="22"/>
          <w:szCs w:val="22"/>
        </w:rPr>
        <w:t>Akademia Górniczo - Hutnicza</w:t>
      </w:r>
    </w:p>
    <w:p w14:paraId="675165A1" w14:textId="77777777" w:rsidR="00E5788C" w:rsidRPr="00E5788C" w:rsidRDefault="00E5788C" w:rsidP="00577BC6">
      <w:pPr>
        <w:spacing w:after="40"/>
        <w:rPr>
          <w:b/>
          <w:bCs/>
          <w:sz w:val="22"/>
          <w:szCs w:val="22"/>
        </w:rPr>
      </w:pPr>
      <w:r w:rsidRPr="00E5788C">
        <w:rPr>
          <w:b/>
          <w:bCs/>
          <w:sz w:val="22"/>
          <w:szCs w:val="22"/>
        </w:rPr>
        <w:t>im. Stanisława Staszica w Krakowie</w:t>
      </w:r>
    </w:p>
    <w:p w14:paraId="7BC449BC" w14:textId="38B4BD3C" w:rsidR="00D665F5" w:rsidRPr="00D91931" w:rsidRDefault="00E5788C" w:rsidP="00577BC6">
      <w:pPr>
        <w:spacing w:after="40"/>
        <w:rPr>
          <w:b/>
          <w:bCs/>
          <w:sz w:val="22"/>
          <w:szCs w:val="22"/>
        </w:rPr>
      </w:pPr>
      <w:r w:rsidRPr="00E5788C">
        <w:rPr>
          <w:b/>
          <w:bCs/>
          <w:sz w:val="22"/>
          <w:szCs w:val="22"/>
        </w:rPr>
        <w:t>Dział Zamówień Publicznych</w:t>
      </w:r>
    </w:p>
    <w:p w14:paraId="344DAA02" w14:textId="6900B868" w:rsidR="00D665F5" w:rsidRPr="00BD5546" w:rsidRDefault="00E5788C" w:rsidP="00D665F5">
      <w:pPr>
        <w:rPr>
          <w:sz w:val="22"/>
          <w:szCs w:val="22"/>
        </w:rPr>
      </w:pPr>
      <w:r w:rsidRPr="00E578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5788C">
        <w:rPr>
          <w:sz w:val="22"/>
          <w:szCs w:val="22"/>
        </w:rPr>
        <w:t>30</w:t>
      </w:r>
    </w:p>
    <w:p w14:paraId="227FDA2E" w14:textId="2DDFC277" w:rsidR="00D665F5" w:rsidRPr="00BD5546" w:rsidRDefault="00E5788C" w:rsidP="00D665F5">
      <w:pPr>
        <w:rPr>
          <w:sz w:val="22"/>
          <w:szCs w:val="22"/>
        </w:rPr>
      </w:pPr>
      <w:r w:rsidRPr="00E578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5788C">
        <w:rPr>
          <w:sz w:val="22"/>
          <w:szCs w:val="22"/>
        </w:rPr>
        <w:t>Kraków</w:t>
      </w:r>
    </w:p>
    <w:p w14:paraId="1DE1ED2E" w14:textId="7769281A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788C" w:rsidRPr="00E5788C">
        <w:rPr>
          <w:b/>
          <w:sz w:val="22"/>
          <w:szCs w:val="22"/>
        </w:rPr>
        <w:t>KC-DE-zp.25.281.2026</w:t>
      </w:r>
      <w:r w:rsidR="00A80738">
        <w:rPr>
          <w:sz w:val="24"/>
        </w:rPr>
        <w:tab/>
        <w:t xml:space="preserve"> </w:t>
      </w:r>
    </w:p>
    <w:p w14:paraId="7F54C8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A4E7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51FD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6C914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0E50A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B37B8F4" w14:textId="44D5F18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5788C" w:rsidRPr="00E5788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3BF56A3" w14:textId="2A5FF918" w:rsidR="00A80738" w:rsidRPr="00577BC6" w:rsidRDefault="00E578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5788C">
        <w:rPr>
          <w:b/>
          <w:sz w:val="22"/>
          <w:szCs w:val="22"/>
        </w:rPr>
        <w:t>Wykonywanie usługi konserwacji, czyszczenia i przeglądów sieci i instalacji kanalizacji na terenie i w obiektach AGH w Krakowie - KC-DE-zp.25.281.2026</w:t>
      </w:r>
    </w:p>
    <w:p w14:paraId="4E6B779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D6D30A" w14:textId="065BAD8E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5788C" w:rsidRPr="00E5788C">
        <w:rPr>
          <w:sz w:val="22"/>
          <w:szCs w:val="22"/>
        </w:rPr>
        <w:t>15/07/2026</w:t>
      </w:r>
      <w:r w:rsidR="00FF4AB1" w:rsidRPr="00577BC6">
        <w:rPr>
          <w:sz w:val="22"/>
          <w:szCs w:val="22"/>
        </w:rPr>
        <w:t xml:space="preserve"> o godz. </w:t>
      </w:r>
      <w:r w:rsidR="00E5788C" w:rsidRPr="00E5788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2395FCF" w14:textId="77777777" w:rsidTr="003F57CD">
        <w:tc>
          <w:tcPr>
            <w:tcW w:w="993" w:type="dxa"/>
            <w:vAlign w:val="center"/>
          </w:tcPr>
          <w:p w14:paraId="4B6AE68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F1B60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84D22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5788C" w:rsidRPr="00493F8C" w14:paraId="45EC9E78" w14:textId="77777777" w:rsidTr="00C8113A">
        <w:tc>
          <w:tcPr>
            <w:tcW w:w="993" w:type="dxa"/>
            <w:vAlign w:val="center"/>
          </w:tcPr>
          <w:p w14:paraId="384BF423" w14:textId="00ADB666" w:rsidR="00E5788C" w:rsidRPr="00490DC0" w:rsidRDefault="00E5788C" w:rsidP="00C8113A">
            <w:pPr>
              <w:spacing w:before="120" w:after="120"/>
              <w:jc w:val="center"/>
            </w:pPr>
            <w:r w:rsidRPr="00E5788C">
              <w:t>1</w:t>
            </w:r>
          </w:p>
        </w:tc>
        <w:tc>
          <w:tcPr>
            <w:tcW w:w="5244" w:type="dxa"/>
          </w:tcPr>
          <w:p w14:paraId="54E1C64B" w14:textId="2E0B1E5B" w:rsidR="00E5788C" w:rsidRPr="00490DC0" w:rsidRDefault="00E5788C" w:rsidP="00C8113A">
            <w:pPr>
              <w:spacing w:before="40"/>
            </w:pPr>
            <w:r w:rsidRPr="00E5788C">
              <w:t>Firma Handlowo Usługowa KOZERA Michał Kozera</w:t>
            </w:r>
          </w:p>
          <w:p w14:paraId="74811471" w14:textId="3317B76F" w:rsidR="00E5788C" w:rsidRPr="00490DC0" w:rsidRDefault="00C02D8C" w:rsidP="00C8113A">
            <w:r>
              <w:t>Wapienna 16c</w:t>
            </w:r>
          </w:p>
          <w:p w14:paraId="16FA3428" w14:textId="6661E45D" w:rsidR="00E5788C" w:rsidRPr="00490DC0" w:rsidRDefault="00E5788C" w:rsidP="00C8113A">
            <w:pPr>
              <w:spacing w:after="40"/>
              <w:jc w:val="both"/>
            </w:pPr>
            <w:r w:rsidRPr="00E5788C">
              <w:t>4</w:t>
            </w:r>
            <w:r w:rsidR="00C02D8C">
              <w:t>3-140 Lędziny</w:t>
            </w:r>
          </w:p>
        </w:tc>
        <w:tc>
          <w:tcPr>
            <w:tcW w:w="2835" w:type="dxa"/>
            <w:vAlign w:val="center"/>
          </w:tcPr>
          <w:p w14:paraId="17AF94D0" w14:textId="6298C163" w:rsidR="00E5788C" w:rsidRPr="00490DC0" w:rsidRDefault="00E5788C" w:rsidP="00C8113A">
            <w:pPr>
              <w:spacing w:before="120" w:after="120"/>
              <w:jc w:val="both"/>
            </w:pPr>
            <w:r w:rsidRPr="00E5788C">
              <w:t>743 283.90 zł</w:t>
            </w:r>
          </w:p>
        </w:tc>
      </w:tr>
      <w:tr w:rsidR="00E5788C" w:rsidRPr="00493F8C" w14:paraId="548D7D17" w14:textId="77777777" w:rsidTr="00C8113A">
        <w:tc>
          <w:tcPr>
            <w:tcW w:w="993" w:type="dxa"/>
            <w:vAlign w:val="center"/>
          </w:tcPr>
          <w:p w14:paraId="193FD952" w14:textId="78995A76" w:rsidR="00E5788C" w:rsidRPr="00490DC0" w:rsidRDefault="00E5788C" w:rsidP="00C8113A">
            <w:pPr>
              <w:spacing w:before="120" w:after="120"/>
              <w:jc w:val="center"/>
            </w:pPr>
            <w:r w:rsidRPr="00E5788C">
              <w:t>2</w:t>
            </w:r>
          </w:p>
        </w:tc>
        <w:tc>
          <w:tcPr>
            <w:tcW w:w="5244" w:type="dxa"/>
          </w:tcPr>
          <w:p w14:paraId="4180D6E9" w14:textId="27199D68" w:rsidR="00E5788C" w:rsidRPr="00490DC0" w:rsidRDefault="00E5788C" w:rsidP="00C8113A">
            <w:pPr>
              <w:spacing w:before="40"/>
            </w:pPr>
            <w:r w:rsidRPr="00E5788C">
              <w:t xml:space="preserve">Zakład Budownictwa Ogólnego Instalacji Sanitarnej ,,Instalbud" Sp. J. Grzegorz Rojewski </w:t>
            </w:r>
            <w:r w:rsidR="00C02D8C">
              <w:t>Dariusz</w:t>
            </w:r>
            <w:r w:rsidRPr="00E5788C">
              <w:t xml:space="preserve"> Rojewski</w:t>
            </w:r>
          </w:p>
          <w:p w14:paraId="06C1845C" w14:textId="7F1702F0" w:rsidR="00E5788C" w:rsidRPr="00490DC0" w:rsidRDefault="00E5788C" w:rsidP="00C8113A">
            <w:r w:rsidRPr="00E5788C">
              <w:t>Mogilska</w:t>
            </w:r>
            <w:r w:rsidRPr="00490DC0">
              <w:t xml:space="preserve"> </w:t>
            </w:r>
            <w:r w:rsidRPr="00E5788C">
              <w:t>80</w:t>
            </w:r>
            <w:r w:rsidRPr="00490DC0">
              <w:t xml:space="preserve"> </w:t>
            </w:r>
          </w:p>
          <w:p w14:paraId="48FF7D7C" w14:textId="450E6CD7" w:rsidR="00E5788C" w:rsidRPr="00490DC0" w:rsidRDefault="00E5788C" w:rsidP="00C8113A">
            <w:pPr>
              <w:spacing w:after="40"/>
              <w:jc w:val="both"/>
            </w:pPr>
            <w:r w:rsidRPr="00E5788C">
              <w:t>31-546</w:t>
            </w:r>
            <w:r w:rsidRPr="00490DC0">
              <w:t xml:space="preserve"> </w:t>
            </w:r>
            <w:r w:rsidRPr="00E5788C">
              <w:t>Kraków</w:t>
            </w:r>
          </w:p>
        </w:tc>
        <w:tc>
          <w:tcPr>
            <w:tcW w:w="2835" w:type="dxa"/>
            <w:vAlign w:val="center"/>
          </w:tcPr>
          <w:p w14:paraId="0C7DE381" w14:textId="1FCE4FF0" w:rsidR="00E5788C" w:rsidRPr="00490DC0" w:rsidRDefault="00E5788C" w:rsidP="00C8113A">
            <w:pPr>
              <w:spacing w:before="120" w:after="120"/>
              <w:jc w:val="both"/>
            </w:pPr>
            <w:r w:rsidRPr="00E5788C">
              <w:t>279 397.32 zł</w:t>
            </w:r>
          </w:p>
        </w:tc>
      </w:tr>
      <w:tr w:rsidR="00E5788C" w:rsidRPr="00493F8C" w14:paraId="5AE15708" w14:textId="77777777" w:rsidTr="00C8113A">
        <w:tc>
          <w:tcPr>
            <w:tcW w:w="993" w:type="dxa"/>
            <w:vAlign w:val="center"/>
          </w:tcPr>
          <w:p w14:paraId="48DD71F8" w14:textId="28986084" w:rsidR="00E5788C" w:rsidRPr="00490DC0" w:rsidRDefault="00E5788C" w:rsidP="00C8113A">
            <w:pPr>
              <w:spacing w:before="120" w:after="120"/>
              <w:jc w:val="center"/>
            </w:pPr>
            <w:r w:rsidRPr="00E5788C">
              <w:t>3</w:t>
            </w:r>
          </w:p>
        </w:tc>
        <w:tc>
          <w:tcPr>
            <w:tcW w:w="5244" w:type="dxa"/>
          </w:tcPr>
          <w:p w14:paraId="726A1161" w14:textId="474D7585" w:rsidR="00E5788C" w:rsidRPr="00490DC0" w:rsidRDefault="00E5788C" w:rsidP="00C8113A">
            <w:pPr>
              <w:spacing w:before="40"/>
            </w:pPr>
            <w:r w:rsidRPr="00E5788C">
              <w:t>F.H.U. "LAWINA" S.C. J. KUĆMIERZ, K. KUĆMIERZ</w:t>
            </w:r>
          </w:p>
          <w:p w14:paraId="6A29B1B8" w14:textId="5DFD1D5C" w:rsidR="00E5788C" w:rsidRPr="00490DC0" w:rsidRDefault="00E5788C" w:rsidP="00C8113A">
            <w:r w:rsidRPr="00E5788C">
              <w:t>Przeginia</w:t>
            </w:r>
            <w:r w:rsidRPr="00490DC0">
              <w:t xml:space="preserve"> </w:t>
            </w:r>
            <w:r w:rsidRPr="00E5788C">
              <w:t>136</w:t>
            </w:r>
            <w:r w:rsidRPr="00490DC0">
              <w:t xml:space="preserve"> </w:t>
            </w:r>
          </w:p>
          <w:p w14:paraId="5C93C6DE" w14:textId="53869BEA" w:rsidR="00E5788C" w:rsidRPr="00490DC0" w:rsidRDefault="00E5788C" w:rsidP="00C8113A">
            <w:pPr>
              <w:spacing w:after="40"/>
              <w:jc w:val="both"/>
            </w:pPr>
            <w:r w:rsidRPr="00E5788C">
              <w:t>32-049</w:t>
            </w:r>
            <w:r w:rsidRPr="00490DC0">
              <w:t xml:space="preserve"> </w:t>
            </w:r>
            <w:r w:rsidRPr="00E5788C">
              <w:t>PRZEGINIA</w:t>
            </w:r>
          </w:p>
        </w:tc>
        <w:tc>
          <w:tcPr>
            <w:tcW w:w="2835" w:type="dxa"/>
            <w:vAlign w:val="center"/>
          </w:tcPr>
          <w:p w14:paraId="2C41297C" w14:textId="31FA30CF" w:rsidR="00E5788C" w:rsidRPr="00490DC0" w:rsidRDefault="00E5788C" w:rsidP="00C8113A">
            <w:pPr>
              <w:spacing w:before="120" w:after="120"/>
              <w:jc w:val="both"/>
            </w:pPr>
            <w:r w:rsidRPr="00E5788C">
              <w:t>197 973.92 zł</w:t>
            </w:r>
          </w:p>
        </w:tc>
      </w:tr>
      <w:tr w:rsidR="00E5788C" w:rsidRPr="00493F8C" w14:paraId="4C2A7444" w14:textId="77777777" w:rsidTr="00C8113A">
        <w:tc>
          <w:tcPr>
            <w:tcW w:w="993" w:type="dxa"/>
            <w:vAlign w:val="center"/>
          </w:tcPr>
          <w:p w14:paraId="662F37CF" w14:textId="0F3A5911" w:rsidR="00E5788C" w:rsidRPr="00490DC0" w:rsidRDefault="00E5788C" w:rsidP="00C8113A">
            <w:pPr>
              <w:spacing w:before="120" w:after="120"/>
              <w:jc w:val="center"/>
            </w:pPr>
            <w:r w:rsidRPr="00E5788C">
              <w:t>4</w:t>
            </w:r>
          </w:p>
        </w:tc>
        <w:tc>
          <w:tcPr>
            <w:tcW w:w="5244" w:type="dxa"/>
          </w:tcPr>
          <w:p w14:paraId="3C7CEC65" w14:textId="24EA412F" w:rsidR="00E5788C" w:rsidRPr="00490DC0" w:rsidRDefault="00E5788C" w:rsidP="00C8113A">
            <w:pPr>
              <w:spacing w:before="40"/>
            </w:pPr>
            <w:r w:rsidRPr="00E5788C">
              <w:t>Hydro - Tech Ewelina Małkiewicz</w:t>
            </w:r>
          </w:p>
          <w:p w14:paraId="1F85C39F" w14:textId="4DA019F6" w:rsidR="00E5788C" w:rsidRPr="00490DC0" w:rsidRDefault="00E5788C" w:rsidP="00C8113A">
            <w:r w:rsidRPr="00E5788C">
              <w:t>Dobczycka</w:t>
            </w:r>
            <w:r w:rsidRPr="00490DC0">
              <w:t xml:space="preserve"> </w:t>
            </w:r>
            <w:r w:rsidRPr="00E5788C">
              <w:t>4</w:t>
            </w:r>
            <w:r w:rsidRPr="00490DC0">
              <w:t xml:space="preserve"> </w:t>
            </w:r>
          </w:p>
          <w:p w14:paraId="69AE77F0" w14:textId="7E7FCE0D" w:rsidR="00E5788C" w:rsidRPr="00490DC0" w:rsidRDefault="00E5788C" w:rsidP="00C8113A">
            <w:pPr>
              <w:spacing w:after="40"/>
              <w:jc w:val="both"/>
            </w:pPr>
            <w:r w:rsidRPr="00E5788C">
              <w:t>30-620</w:t>
            </w:r>
            <w:r w:rsidRPr="00490DC0">
              <w:t xml:space="preserve"> </w:t>
            </w:r>
            <w:r w:rsidRPr="00E5788C">
              <w:t>Kraków</w:t>
            </w:r>
          </w:p>
        </w:tc>
        <w:tc>
          <w:tcPr>
            <w:tcW w:w="2835" w:type="dxa"/>
            <w:vAlign w:val="center"/>
          </w:tcPr>
          <w:p w14:paraId="653C0F79" w14:textId="07607931" w:rsidR="00E5788C" w:rsidRPr="00490DC0" w:rsidRDefault="00E5788C" w:rsidP="00C8113A">
            <w:pPr>
              <w:spacing w:before="120" w:after="120"/>
              <w:jc w:val="both"/>
            </w:pPr>
            <w:r w:rsidRPr="00E5788C">
              <w:t>256 914.00 zł</w:t>
            </w:r>
          </w:p>
        </w:tc>
      </w:tr>
    </w:tbl>
    <w:p w14:paraId="253A793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91BBE" w14:textId="77777777" w:rsidR="005545A9" w:rsidRDefault="005545A9">
      <w:r>
        <w:separator/>
      </w:r>
    </w:p>
  </w:endnote>
  <w:endnote w:type="continuationSeparator" w:id="0">
    <w:p w14:paraId="6BEB4943" w14:textId="77777777" w:rsidR="005545A9" w:rsidRDefault="00554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2A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7812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EE8E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535971">
        <v:line id="_x0000_s1025" style="position:absolute;left:0;text-align:left;z-index:251657728" from="-3.85pt,8.7pt" to="455.15pt,8.7pt"/>
      </w:pict>
    </w:r>
  </w:p>
  <w:p w14:paraId="3E6946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97C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ECF283" w14:textId="77777777" w:rsidR="009F189D" w:rsidRDefault="009F189D">
    <w:pPr>
      <w:pStyle w:val="Stopka"/>
      <w:tabs>
        <w:tab w:val="clear" w:pos="4536"/>
      </w:tabs>
      <w:jc w:val="center"/>
    </w:pPr>
  </w:p>
  <w:p w14:paraId="4C208E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53364" w14:textId="77777777" w:rsidR="005545A9" w:rsidRDefault="005545A9">
      <w:r>
        <w:separator/>
      </w:r>
    </w:p>
  </w:footnote>
  <w:footnote w:type="continuationSeparator" w:id="0">
    <w:p w14:paraId="344C3E11" w14:textId="77777777" w:rsidR="005545A9" w:rsidRDefault="00554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906C7" w14:textId="77777777" w:rsidR="00E5788C" w:rsidRDefault="00E57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FA02" w14:textId="77777777" w:rsidR="00E5788C" w:rsidRDefault="00E57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D578F" w14:textId="77777777" w:rsidR="00E5788C" w:rsidRDefault="00E578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1F3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71F3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45A9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02D8C"/>
    <w:rsid w:val="00C236D3"/>
    <w:rsid w:val="00C659E2"/>
    <w:rsid w:val="00CB0802"/>
    <w:rsid w:val="00CE449F"/>
    <w:rsid w:val="00D20908"/>
    <w:rsid w:val="00D665F5"/>
    <w:rsid w:val="00D7128F"/>
    <w:rsid w:val="00E5788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602846"/>
  <w15:chartTrackingRefBased/>
  <w15:docId w15:val="{1263559C-65C0-4AC6-A98A-5C1132D93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2026-07-15T10:18:00Z</dcterms:created>
  <dcterms:modified xsi:type="dcterms:W3CDTF">2026-07-15T10:20:00Z</dcterms:modified>
</cp:coreProperties>
</file>