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4C9CA" w14:textId="21A735FD" w:rsidR="00DA7552" w:rsidRPr="009432A1" w:rsidRDefault="0019190D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9190D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19190D">
        <w:rPr>
          <w:rFonts w:ascii="Arial" w:hAnsi="Arial" w:cs="Arial"/>
          <w:sz w:val="24"/>
          <w:szCs w:val="24"/>
        </w:rPr>
        <w:t>2026-07-1</w:t>
      </w:r>
      <w:r w:rsidR="00C96A6B">
        <w:rPr>
          <w:rFonts w:ascii="Arial" w:hAnsi="Arial" w:cs="Arial"/>
          <w:sz w:val="24"/>
          <w:szCs w:val="24"/>
        </w:rPr>
        <w:t>5</w:t>
      </w:r>
    </w:p>
    <w:p w14:paraId="108E1E02" w14:textId="150DC3D1" w:rsidR="00DA7552" w:rsidRPr="009432A1" w:rsidRDefault="0019190D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190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721DB1D" w14:textId="737BE4E0" w:rsidR="00DA7552" w:rsidRPr="009432A1" w:rsidRDefault="0019190D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19190D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9190D">
        <w:rPr>
          <w:rFonts w:ascii="Arial" w:hAnsi="Arial" w:cs="Arial"/>
          <w:sz w:val="24"/>
          <w:szCs w:val="24"/>
        </w:rPr>
        <w:t>66</w:t>
      </w:r>
    </w:p>
    <w:p w14:paraId="28DFBDB4" w14:textId="6CD5071B" w:rsidR="00DA7552" w:rsidRPr="009432A1" w:rsidRDefault="0019190D" w:rsidP="00DA7552">
      <w:pPr>
        <w:rPr>
          <w:rFonts w:ascii="Arial" w:hAnsi="Arial" w:cs="Arial"/>
          <w:sz w:val="24"/>
          <w:szCs w:val="24"/>
        </w:rPr>
      </w:pPr>
      <w:r w:rsidRPr="0019190D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9190D">
        <w:rPr>
          <w:rFonts w:ascii="Arial" w:hAnsi="Arial" w:cs="Arial"/>
          <w:sz w:val="24"/>
          <w:szCs w:val="24"/>
        </w:rPr>
        <w:t>Kraków</w:t>
      </w:r>
    </w:p>
    <w:p w14:paraId="2A7D77E3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6CFC9C" w14:textId="77777777" w:rsidR="00DA7552" w:rsidRDefault="00DA7552" w:rsidP="00107EE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BBAB6C5" w14:textId="77777777" w:rsidR="0034421D" w:rsidRDefault="0034421D" w:rsidP="00107EE9">
      <w:pPr>
        <w:jc w:val="both"/>
        <w:rPr>
          <w:bCs/>
          <w:sz w:val="18"/>
          <w:szCs w:val="18"/>
        </w:rPr>
      </w:pPr>
    </w:p>
    <w:p w14:paraId="4E2E402A" w14:textId="0923C18A" w:rsidR="00107EE9" w:rsidRPr="0034421D" w:rsidRDefault="00107EE9" w:rsidP="00107EE9">
      <w:pPr>
        <w:jc w:val="both"/>
        <w:rPr>
          <w:bCs/>
          <w:sz w:val="24"/>
          <w:szCs w:val="24"/>
        </w:rPr>
      </w:pPr>
      <w:r w:rsidRPr="0034421D">
        <w:rPr>
          <w:bCs/>
          <w:sz w:val="24"/>
          <w:szCs w:val="24"/>
        </w:rPr>
        <w:t>DZP-271-18/26-8</w:t>
      </w:r>
      <w:r w:rsidR="0017086F">
        <w:rPr>
          <w:bCs/>
          <w:sz w:val="24"/>
          <w:szCs w:val="24"/>
        </w:rPr>
        <w:t>4</w:t>
      </w:r>
      <w:r w:rsidRPr="0034421D">
        <w:rPr>
          <w:bCs/>
          <w:sz w:val="24"/>
          <w:szCs w:val="24"/>
        </w:rPr>
        <w:t>4.AF</w:t>
      </w:r>
    </w:p>
    <w:p w14:paraId="6DCB024F" w14:textId="77777777" w:rsidR="0034421D" w:rsidRDefault="0034421D" w:rsidP="00107EE9">
      <w:pPr>
        <w:jc w:val="both"/>
        <w:rPr>
          <w:bCs/>
          <w:sz w:val="18"/>
          <w:szCs w:val="18"/>
        </w:rPr>
      </w:pPr>
    </w:p>
    <w:p w14:paraId="3306400D" w14:textId="77777777" w:rsidR="0034421D" w:rsidRPr="009432A1" w:rsidRDefault="0034421D" w:rsidP="00107EE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9432A1" w14:paraId="1D0594FF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32A7A9" w14:textId="77777777" w:rsidR="00CA7535" w:rsidRDefault="00DA7552" w:rsidP="00CA75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  <w:p w14:paraId="3223A88A" w14:textId="08C9185A" w:rsidR="00CA7535" w:rsidRPr="00CA7535" w:rsidRDefault="00CA7535" w:rsidP="00CA75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 xml:space="preserve">w gr. </w:t>
            </w:r>
            <w:r w:rsidR="00C96A6B">
              <w:rPr>
                <w:rFonts w:ascii="Arial" w:hAnsi="Arial" w:cs="Arial"/>
                <w:b/>
                <w:spacing w:val="20"/>
                <w:sz w:val="28"/>
              </w:rPr>
              <w:t>2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i gr. </w:t>
            </w:r>
            <w:r w:rsidR="00C96A6B">
              <w:rPr>
                <w:rFonts w:ascii="Arial" w:hAnsi="Arial" w:cs="Arial"/>
                <w:b/>
                <w:spacing w:val="20"/>
                <w:sz w:val="28"/>
              </w:rPr>
              <w:t>3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</w:t>
            </w:r>
          </w:p>
        </w:tc>
      </w:tr>
    </w:tbl>
    <w:p w14:paraId="7A31AC76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B2230D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83E9D68" w14:textId="77777777">
        <w:tc>
          <w:tcPr>
            <w:tcW w:w="2269" w:type="dxa"/>
          </w:tcPr>
          <w:p w14:paraId="72F7910C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8465B5" w14:textId="6577D941" w:rsidR="00DA7552" w:rsidRPr="004E4B64" w:rsidRDefault="001919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90D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190D" w:rsidRPr="004E4B64" w14:paraId="50BE1666" w14:textId="77777777" w:rsidTr="00784589">
        <w:tc>
          <w:tcPr>
            <w:tcW w:w="2269" w:type="dxa"/>
          </w:tcPr>
          <w:p w14:paraId="006156A4" w14:textId="77777777" w:rsidR="0019190D" w:rsidRPr="004E4B64" w:rsidRDefault="0019190D" w:rsidP="007845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45759F" w14:textId="49C52246" w:rsidR="0019190D" w:rsidRPr="004E4B64" w:rsidRDefault="0019190D" w:rsidP="007845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90D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328F8BB8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47EFEE15" w14:textId="24FB45C4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19190D" w:rsidRPr="0019190D">
        <w:rPr>
          <w:rFonts w:ascii="Arial" w:hAnsi="Arial" w:cs="Arial"/>
          <w:sz w:val="24"/>
          <w:szCs w:val="24"/>
        </w:rPr>
        <w:t>(t.j. Dz. U. z 202</w:t>
      </w:r>
      <w:r w:rsidR="0034421D">
        <w:rPr>
          <w:rFonts w:ascii="Arial" w:hAnsi="Arial" w:cs="Arial"/>
          <w:sz w:val="24"/>
          <w:szCs w:val="24"/>
        </w:rPr>
        <w:t>6</w:t>
      </w:r>
      <w:r w:rsidR="0019190D" w:rsidRPr="0019190D">
        <w:rPr>
          <w:rFonts w:ascii="Arial" w:hAnsi="Arial" w:cs="Arial"/>
          <w:sz w:val="24"/>
          <w:szCs w:val="24"/>
        </w:rPr>
        <w:t xml:space="preserve"> r. poz. </w:t>
      </w:r>
      <w:r w:rsidR="0034421D">
        <w:rPr>
          <w:rFonts w:ascii="Arial" w:hAnsi="Arial" w:cs="Arial"/>
          <w:sz w:val="24"/>
          <w:szCs w:val="24"/>
        </w:rPr>
        <w:t>793</w:t>
      </w:r>
      <w:r w:rsidR="0019190D" w:rsidRPr="0019190D">
        <w:rPr>
          <w:rFonts w:ascii="Arial" w:hAnsi="Arial" w:cs="Arial"/>
          <w:sz w:val="24"/>
          <w:szCs w:val="24"/>
        </w:rPr>
        <w:t xml:space="preserve"> ze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A8D661B" w14:textId="3F91CDA8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19190D" w:rsidRPr="0019190D">
        <w:rPr>
          <w:rFonts w:ascii="Arial" w:hAnsi="Arial" w:cs="Arial"/>
          <w:sz w:val="24"/>
          <w:szCs w:val="24"/>
        </w:rPr>
        <w:t>1</w:t>
      </w:r>
      <w:r w:rsidR="0034421D">
        <w:rPr>
          <w:rFonts w:ascii="Arial" w:hAnsi="Arial" w:cs="Arial"/>
          <w:sz w:val="24"/>
          <w:szCs w:val="24"/>
        </w:rPr>
        <w:t>5</w:t>
      </w:r>
      <w:r w:rsidR="0019190D" w:rsidRPr="0019190D">
        <w:rPr>
          <w:rFonts w:ascii="Arial" w:hAnsi="Arial" w:cs="Arial"/>
          <w:sz w:val="24"/>
          <w:szCs w:val="24"/>
        </w:rPr>
        <w:t>/07/2026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19190D" w:rsidRPr="0019190D">
        <w:rPr>
          <w:rFonts w:ascii="Arial" w:hAnsi="Arial" w:cs="Arial"/>
          <w:noProof/>
          <w:sz w:val="24"/>
          <w:szCs w:val="24"/>
        </w:rPr>
        <w:t>08:30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6A42416D" w14:textId="77777777">
        <w:tc>
          <w:tcPr>
            <w:tcW w:w="1276" w:type="dxa"/>
            <w:shd w:val="clear" w:color="auto" w:fill="F2F2F2"/>
            <w:vAlign w:val="center"/>
          </w:tcPr>
          <w:p w14:paraId="7D9308C6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C4948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C820D6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448070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9190D" w:rsidRPr="00F916F6" w14:paraId="0B3CB025" w14:textId="77777777" w:rsidTr="00784589">
        <w:tc>
          <w:tcPr>
            <w:tcW w:w="1276" w:type="dxa"/>
            <w:vAlign w:val="center"/>
          </w:tcPr>
          <w:p w14:paraId="6554F44B" w14:textId="19A5BC00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72CC5CE" w14:textId="72A95D84" w:rsidR="0019190D" w:rsidRPr="00DA7552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BAD1A2B" w14:textId="3E5CCC36" w:rsidR="0019190D" w:rsidRPr="00DA7552" w:rsidRDefault="0019190D" w:rsidP="0078458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1AD1D584" w14:textId="1F5D3A43" w:rsidR="0019190D" w:rsidRPr="00DA7552" w:rsidRDefault="0019190D" w:rsidP="00784589">
            <w:pPr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Kielecka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76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F8E006" w14:textId="45D86AFF" w:rsidR="0019190D" w:rsidRPr="00DA7552" w:rsidRDefault="0019190D" w:rsidP="0078458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26-600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vAlign w:val="center"/>
          </w:tcPr>
          <w:p w14:paraId="2CB7336D" w14:textId="5DF0F946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52</w:t>
            </w:r>
            <w:r w:rsidR="0034421D">
              <w:rPr>
                <w:rFonts w:ascii="Arial" w:hAnsi="Arial" w:cs="Arial"/>
                <w:sz w:val="24"/>
                <w:szCs w:val="24"/>
              </w:rPr>
              <w:t> 259,63</w:t>
            </w:r>
            <w:r w:rsidRPr="0019190D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19190D" w:rsidRPr="00F916F6" w14:paraId="4720C1BE" w14:textId="77777777" w:rsidTr="00784589">
        <w:tc>
          <w:tcPr>
            <w:tcW w:w="1276" w:type="dxa"/>
            <w:vAlign w:val="center"/>
          </w:tcPr>
          <w:p w14:paraId="062B624A" w14:textId="1FE7D619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96666D5" w14:textId="78B1B49D" w:rsidR="0019190D" w:rsidRPr="00DA7552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7E800E83" w14:textId="77777777" w:rsidR="0034421D" w:rsidRPr="0034421D" w:rsidRDefault="0034421D" w:rsidP="003442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>MIRAFO Sp. z o.o.</w:t>
            </w:r>
          </w:p>
          <w:p w14:paraId="11B9C116" w14:textId="77777777" w:rsidR="0034421D" w:rsidRPr="0034421D" w:rsidRDefault="0034421D" w:rsidP="003442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 xml:space="preserve">Toruńska 10 </w:t>
            </w:r>
          </w:p>
          <w:p w14:paraId="383F683D" w14:textId="1E312875" w:rsidR="0019190D" w:rsidRPr="00DA7552" w:rsidRDefault="0034421D" w:rsidP="0034421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>93-487 Łódź</w:t>
            </w:r>
          </w:p>
        </w:tc>
        <w:tc>
          <w:tcPr>
            <w:tcW w:w="2551" w:type="dxa"/>
            <w:vAlign w:val="center"/>
          </w:tcPr>
          <w:p w14:paraId="738EC4CC" w14:textId="3CED1D8D" w:rsidR="0019190D" w:rsidRPr="00DA7552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334 867,50</w:t>
            </w:r>
            <w:r w:rsidR="0019190D" w:rsidRPr="0019190D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34421D" w:rsidRPr="00F916F6" w14:paraId="23F991E7" w14:textId="77777777" w:rsidTr="00784589">
        <w:tc>
          <w:tcPr>
            <w:tcW w:w="1276" w:type="dxa"/>
            <w:vAlign w:val="center"/>
          </w:tcPr>
          <w:p w14:paraId="29FCC207" w14:textId="385F1639" w:rsidR="0034421D" w:rsidRPr="0019190D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60AC4A5A" w14:textId="32E4513D" w:rsidR="0034421D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3D89909" w14:textId="77777777" w:rsidR="0034421D" w:rsidRPr="0034421D" w:rsidRDefault="0034421D" w:rsidP="003442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14:paraId="7773BA18" w14:textId="77777777" w:rsidR="0034421D" w:rsidRPr="0034421D" w:rsidRDefault="0034421D" w:rsidP="003442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 xml:space="preserve">Rubinowa 15 </w:t>
            </w:r>
          </w:p>
          <w:p w14:paraId="4CAD474B" w14:textId="2DB72407" w:rsidR="0034421D" w:rsidRPr="0034421D" w:rsidRDefault="0034421D" w:rsidP="003442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421D">
              <w:rPr>
                <w:rFonts w:ascii="Arial" w:hAnsi="Arial" w:cs="Arial"/>
                <w:sz w:val="24"/>
                <w:szCs w:val="24"/>
              </w:rPr>
              <w:t>62-700 Turek</w:t>
            </w:r>
          </w:p>
        </w:tc>
        <w:tc>
          <w:tcPr>
            <w:tcW w:w="2551" w:type="dxa"/>
            <w:vAlign w:val="center"/>
          </w:tcPr>
          <w:p w14:paraId="2E94F7F7" w14:textId="1EC28F1A" w:rsidR="0034421D" w:rsidRDefault="0034421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66 872,03 zł</w:t>
            </w:r>
          </w:p>
        </w:tc>
      </w:tr>
    </w:tbl>
    <w:p w14:paraId="5F0A8C2F" w14:textId="77777777" w:rsidR="0034421D" w:rsidRDefault="0034421D" w:rsidP="0086701E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</w:p>
    <w:p w14:paraId="32552452" w14:textId="62C94936" w:rsidR="00A80738" w:rsidRPr="0067586C" w:rsidRDefault="00A80738" w:rsidP="0086701E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75F1B29" w14:textId="0906F9E1" w:rsidR="00C236D3" w:rsidRPr="00F916F6" w:rsidRDefault="0019190D" w:rsidP="00173B20">
      <w:pPr>
        <w:jc w:val="right"/>
        <w:rPr>
          <w:rFonts w:ascii="Arial" w:hAnsi="Arial" w:cs="Arial"/>
          <w:sz w:val="22"/>
          <w:szCs w:val="22"/>
        </w:rPr>
      </w:pPr>
      <w:r w:rsidRPr="0019190D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7E2A9" w14:textId="77777777" w:rsidR="008B74F9" w:rsidRDefault="008B74F9">
      <w:r>
        <w:separator/>
      </w:r>
    </w:p>
  </w:endnote>
  <w:endnote w:type="continuationSeparator" w:id="0">
    <w:p w14:paraId="219BC2D2" w14:textId="77777777" w:rsidR="008B74F9" w:rsidRDefault="008B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526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F79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A423" w14:textId="032A051E" w:rsidR="009F189D" w:rsidRDefault="005811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054242" wp14:editId="1DE206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601716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0517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2619A20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1D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98F7E" w14:textId="77777777" w:rsidR="009F189D" w:rsidRDefault="009F189D">
    <w:pPr>
      <w:pStyle w:val="Stopka"/>
      <w:tabs>
        <w:tab w:val="clear" w:pos="4536"/>
      </w:tabs>
      <w:jc w:val="center"/>
    </w:pPr>
  </w:p>
  <w:p w14:paraId="2C22D4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1D572" w14:textId="77777777" w:rsidR="008B74F9" w:rsidRDefault="008B74F9">
      <w:r>
        <w:separator/>
      </w:r>
    </w:p>
  </w:footnote>
  <w:footnote w:type="continuationSeparator" w:id="0">
    <w:p w14:paraId="1725167E" w14:textId="77777777" w:rsidR="008B74F9" w:rsidRDefault="008B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53AA" w14:textId="77777777" w:rsidR="0019190D" w:rsidRDefault="0019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636D2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C0D2C" w14:textId="77777777" w:rsidR="0019190D" w:rsidRDefault="00191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92"/>
    <w:rsid w:val="00007727"/>
    <w:rsid w:val="00014A93"/>
    <w:rsid w:val="00017720"/>
    <w:rsid w:val="00024044"/>
    <w:rsid w:val="00025E52"/>
    <w:rsid w:val="00035488"/>
    <w:rsid w:val="000D7F25"/>
    <w:rsid w:val="000E00E5"/>
    <w:rsid w:val="00107EE9"/>
    <w:rsid w:val="001534C4"/>
    <w:rsid w:val="0017086F"/>
    <w:rsid w:val="00173B20"/>
    <w:rsid w:val="0019190D"/>
    <w:rsid w:val="001C69FF"/>
    <w:rsid w:val="001D6292"/>
    <w:rsid w:val="0023318D"/>
    <w:rsid w:val="002B4C1D"/>
    <w:rsid w:val="00300301"/>
    <w:rsid w:val="0034421D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58111A"/>
    <w:rsid w:val="0067586C"/>
    <w:rsid w:val="0069085C"/>
    <w:rsid w:val="006B27ED"/>
    <w:rsid w:val="006C309E"/>
    <w:rsid w:val="007013DF"/>
    <w:rsid w:val="00734E9E"/>
    <w:rsid w:val="00765CA4"/>
    <w:rsid w:val="00843263"/>
    <w:rsid w:val="00861E75"/>
    <w:rsid w:val="0086701E"/>
    <w:rsid w:val="008B74F9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32EC8"/>
    <w:rsid w:val="00B75EAA"/>
    <w:rsid w:val="00C236D3"/>
    <w:rsid w:val="00C6269C"/>
    <w:rsid w:val="00C659E2"/>
    <w:rsid w:val="00C82837"/>
    <w:rsid w:val="00C96A6B"/>
    <w:rsid w:val="00CA7535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9D87A"/>
  <w15:chartTrackingRefBased/>
  <w15:docId w15:val="{83F81F12-08A1-44A0-8E8B-06552CD1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2026-07-13T07:34:00Z</cp:lastPrinted>
  <dcterms:created xsi:type="dcterms:W3CDTF">2026-07-15T08:00:00Z</dcterms:created>
  <dcterms:modified xsi:type="dcterms:W3CDTF">2026-07-15T08:07:00Z</dcterms:modified>
</cp:coreProperties>
</file>