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BCA3A" w14:textId="77777777" w:rsidR="00B36EDA" w:rsidRPr="00353FDC" w:rsidRDefault="00F512EE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F512EE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F512EE">
        <w:rPr>
          <w:rFonts w:ascii="Arial" w:hAnsi="Arial" w:cs="Arial"/>
        </w:rPr>
        <w:t>2026-07-14</w:t>
      </w:r>
    </w:p>
    <w:p w14:paraId="63D9E7AA" w14:textId="77777777" w:rsidR="00B36EDA" w:rsidRPr="00353FDC" w:rsidRDefault="00F512EE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F512EE">
        <w:rPr>
          <w:rFonts w:ascii="Arial" w:hAnsi="Arial" w:cs="Arial"/>
          <w:b/>
          <w:bCs/>
        </w:rPr>
        <w:t>Szpital Specjalistyczny im. Stefana Żeromskiego SP ZOZ w Krakowie</w:t>
      </w:r>
    </w:p>
    <w:p w14:paraId="3999415F" w14:textId="77777777" w:rsidR="00B36EDA" w:rsidRPr="00353FDC" w:rsidRDefault="00F512EE" w:rsidP="00B36EDA">
      <w:pPr>
        <w:spacing w:line="360" w:lineRule="auto"/>
        <w:ind w:right="3969"/>
        <w:rPr>
          <w:rFonts w:ascii="Arial" w:hAnsi="Arial" w:cs="Arial"/>
        </w:rPr>
      </w:pPr>
      <w:r w:rsidRPr="00F512EE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F512EE">
        <w:rPr>
          <w:rFonts w:ascii="Arial" w:hAnsi="Arial" w:cs="Arial"/>
        </w:rPr>
        <w:t>66</w:t>
      </w:r>
    </w:p>
    <w:p w14:paraId="476DA078" w14:textId="77777777" w:rsidR="00B36EDA" w:rsidRPr="00353FDC" w:rsidRDefault="00F512EE" w:rsidP="00B36EDA">
      <w:pPr>
        <w:ind w:right="3969"/>
        <w:rPr>
          <w:rFonts w:ascii="Arial" w:hAnsi="Arial" w:cs="Arial"/>
        </w:rPr>
      </w:pPr>
      <w:r w:rsidRPr="00F512EE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F512EE">
        <w:rPr>
          <w:rFonts w:ascii="Arial" w:hAnsi="Arial" w:cs="Arial"/>
        </w:rPr>
        <w:t>Kraków</w:t>
      </w:r>
    </w:p>
    <w:p w14:paraId="53B1F5F5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359417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31BB9C1" w14:textId="79670844" w:rsidR="00580501" w:rsidRPr="00D00CFE" w:rsidRDefault="00580501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/>
        </w:rPr>
      </w:pPr>
      <w:r w:rsidRPr="00D00CFE">
        <w:rPr>
          <w:rFonts w:ascii="Arial" w:hAnsi="Arial" w:cs="Arial"/>
          <w:b/>
        </w:rPr>
        <w:t>DZP-271-19/23-</w:t>
      </w:r>
      <w:r w:rsidR="00763183">
        <w:rPr>
          <w:rFonts w:ascii="Arial" w:hAnsi="Arial" w:cs="Arial"/>
          <w:b/>
        </w:rPr>
        <w:t>842.UG</w:t>
      </w:r>
    </w:p>
    <w:p w14:paraId="3B7F1943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497851E" w14:textId="77777777" w:rsidTr="00B36EDA">
        <w:tc>
          <w:tcPr>
            <w:tcW w:w="9923" w:type="dxa"/>
            <w:shd w:val="clear" w:color="auto" w:fill="F2F2F2"/>
            <w:hideMark/>
          </w:tcPr>
          <w:p w14:paraId="15F8F031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A233AE8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3DA712B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2E344AF9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41E8C168" w14:textId="77777777" w:rsidTr="00B36EDA">
        <w:tc>
          <w:tcPr>
            <w:tcW w:w="2269" w:type="dxa"/>
          </w:tcPr>
          <w:p w14:paraId="272D0FD2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06C4AB35" w14:textId="77777777" w:rsidR="00B36EDA" w:rsidRPr="00353FDC" w:rsidRDefault="00F512E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12EE">
              <w:rPr>
                <w:rFonts w:ascii="Arial" w:hAnsi="Arial" w:cs="Arial"/>
                <w:bCs/>
              </w:rPr>
              <w:t xml:space="preserve">Świadczenie usług w zakresie transportu i unieszkodliwiania odpadów medycznych wraz z udostępnieniem kontenerów oraz odbioru i </w:t>
            </w:r>
            <w:proofErr w:type="spellStart"/>
            <w:r w:rsidRPr="00F512EE">
              <w:rPr>
                <w:rFonts w:ascii="Arial" w:hAnsi="Arial" w:cs="Arial"/>
                <w:bCs/>
              </w:rPr>
              <w:t>wywózu</w:t>
            </w:r>
            <w:proofErr w:type="spellEnd"/>
            <w:r w:rsidRPr="00F512EE">
              <w:rPr>
                <w:rFonts w:ascii="Arial" w:hAnsi="Arial" w:cs="Arial"/>
                <w:bCs/>
              </w:rPr>
              <w:t xml:space="preserve"> z zagospodarowaniem </w:t>
            </w:r>
            <w:proofErr w:type="spellStart"/>
            <w:r w:rsidRPr="00F512EE">
              <w:rPr>
                <w:rFonts w:ascii="Arial" w:hAnsi="Arial" w:cs="Arial"/>
                <w:bCs/>
              </w:rPr>
              <w:t>skratek</w:t>
            </w:r>
            <w:proofErr w:type="spellEnd"/>
          </w:p>
        </w:tc>
      </w:tr>
      <w:tr w:rsidR="00F512EE" w:rsidRPr="00353FDC" w14:paraId="29866FF8" w14:textId="77777777" w:rsidTr="00D77BFB">
        <w:tc>
          <w:tcPr>
            <w:tcW w:w="2269" w:type="dxa"/>
          </w:tcPr>
          <w:p w14:paraId="1950929E" w14:textId="77777777" w:rsidR="00F512EE" w:rsidRPr="00353FDC" w:rsidRDefault="00F512EE" w:rsidP="00D77B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43157716" w14:textId="77777777" w:rsidR="00F512EE" w:rsidRPr="00353FDC" w:rsidRDefault="00F512EE" w:rsidP="00D77B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12EE">
              <w:rPr>
                <w:rFonts w:ascii="Arial" w:hAnsi="Arial" w:cs="Arial"/>
                <w:bCs/>
              </w:rPr>
              <w:t>DZP-271-19/26</w:t>
            </w:r>
          </w:p>
        </w:tc>
      </w:tr>
    </w:tbl>
    <w:p w14:paraId="258242EE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EEE50CB" w14:textId="77777777" w:rsidR="0032750D" w:rsidRDefault="0032750D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</w:rPr>
      </w:pPr>
    </w:p>
    <w:p w14:paraId="114E6307" w14:textId="0FA959FF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F512EE" w:rsidRPr="00F512EE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F512EE" w:rsidRPr="00F512EE">
        <w:rPr>
          <w:rFonts w:ascii="Arial" w:hAnsi="Arial" w:cs="Arial"/>
        </w:rPr>
        <w:t>(</w:t>
      </w:r>
      <w:proofErr w:type="spellStart"/>
      <w:r w:rsidR="00F512EE" w:rsidRPr="00F512EE">
        <w:rPr>
          <w:rFonts w:ascii="Arial" w:hAnsi="Arial" w:cs="Arial"/>
        </w:rPr>
        <w:t>t.j</w:t>
      </w:r>
      <w:proofErr w:type="spellEnd"/>
      <w:r w:rsidR="00F512EE" w:rsidRPr="00F512EE">
        <w:rPr>
          <w:rFonts w:ascii="Arial" w:hAnsi="Arial" w:cs="Arial"/>
        </w:rPr>
        <w:t>. Dz. U. z 2024 r. poz. 1320 ze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512EE" w14:paraId="22AA4C50" w14:textId="77777777" w:rsidTr="00F512E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9D0B9" w14:textId="77777777" w:rsidR="00F512EE" w:rsidRPr="00F245C5" w:rsidRDefault="00F512EE" w:rsidP="00D77BF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512EE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12EE">
              <w:rPr>
                <w:rFonts w:ascii="Arial" w:hAnsi="Arial" w:cs="Arial"/>
              </w:rPr>
              <w:t>Transport i unieszkodliwianie odpadów medycznych wraz z udostępnieniem kontenerów</w:t>
            </w:r>
          </w:p>
          <w:p w14:paraId="6A01C757" w14:textId="63614581" w:rsidR="00D00CFE" w:rsidRDefault="00D00CFE" w:rsidP="00D77BF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KONSORCJUM:</w:t>
            </w:r>
          </w:p>
          <w:p w14:paraId="50090021" w14:textId="3BDB6015" w:rsidR="00F512EE" w:rsidRPr="00F245C5" w:rsidRDefault="00F512EE" w:rsidP="00D77BF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12EE">
              <w:rPr>
                <w:rFonts w:ascii="Arial" w:hAnsi="Arial" w:cs="Arial"/>
                <w:b/>
              </w:rPr>
              <w:t>ECO-ABC Sp. z o. o.</w:t>
            </w:r>
          </w:p>
          <w:p w14:paraId="0456D14D" w14:textId="77777777" w:rsidR="00F512EE" w:rsidRPr="00F245C5" w:rsidRDefault="00F512EE" w:rsidP="00D77B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12EE">
              <w:rPr>
                <w:rFonts w:ascii="Arial" w:hAnsi="Arial" w:cs="Arial"/>
                <w:bCs/>
              </w:rPr>
              <w:t>Przemysłowa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12EE">
              <w:rPr>
                <w:rFonts w:ascii="Arial" w:hAnsi="Arial" w:cs="Arial"/>
                <w:bCs/>
              </w:rPr>
              <w:t>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1A82C40" w14:textId="77777777" w:rsidR="00F512EE" w:rsidRDefault="00F512EE" w:rsidP="00D77BF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12EE">
              <w:rPr>
                <w:rFonts w:ascii="Arial" w:hAnsi="Arial" w:cs="Arial"/>
                <w:bCs/>
              </w:rPr>
              <w:t>97-400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12EE">
              <w:rPr>
                <w:rFonts w:ascii="Arial" w:hAnsi="Arial" w:cs="Arial"/>
                <w:bCs/>
              </w:rPr>
              <w:t>Bełchatów</w:t>
            </w:r>
          </w:p>
          <w:p w14:paraId="66ADC9CA" w14:textId="77777777" w:rsidR="00956E3D" w:rsidRDefault="00956E3D" w:rsidP="00956E3D">
            <w:pPr>
              <w:spacing w:after="80"/>
              <w:jc w:val="both"/>
              <w:rPr>
                <w:rFonts w:ascii="Arial" w:hAnsi="Arial" w:cs="Arial"/>
              </w:rPr>
            </w:pPr>
            <w:r w:rsidRPr="00956E3D">
              <w:rPr>
                <w:rFonts w:ascii="Arial" w:hAnsi="Arial" w:cs="Arial"/>
                <w:b/>
                <w:bCs/>
              </w:rPr>
              <w:t>ECO CLEAN ENERGY S.A</w:t>
            </w:r>
            <w:r>
              <w:rPr>
                <w:rFonts w:ascii="Arial" w:hAnsi="Arial" w:cs="Arial"/>
              </w:rPr>
              <w:t>.</w:t>
            </w:r>
          </w:p>
          <w:p w14:paraId="342342A5" w14:textId="77777777" w:rsidR="00956E3D" w:rsidRDefault="00956E3D" w:rsidP="00956E3D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Przemysłowa 7</w:t>
            </w:r>
          </w:p>
          <w:p w14:paraId="3B1D1B51" w14:textId="47C07BDF" w:rsidR="00956E3D" w:rsidRPr="00F245C5" w:rsidRDefault="00956E3D" w:rsidP="00956E3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97-400 Bełchatów</w:t>
            </w:r>
          </w:p>
          <w:p w14:paraId="7BB64C58" w14:textId="77777777" w:rsidR="00F512EE" w:rsidRPr="00F245C5" w:rsidRDefault="00F512EE" w:rsidP="00D77B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12EE">
              <w:rPr>
                <w:rFonts w:ascii="Arial" w:hAnsi="Arial" w:cs="Arial"/>
                <w:b/>
              </w:rPr>
              <w:t>2 328 212.16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B9BB58C" w14:textId="77777777" w:rsidR="00F512EE" w:rsidRPr="00F245C5" w:rsidRDefault="00F512EE" w:rsidP="00D77BF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F906CCA" w14:textId="77777777" w:rsidR="00F512EE" w:rsidRPr="00F245C5" w:rsidRDefault="00F512EE" w:rsidP="00D77BF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12EE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F512EE" w14:paraId="368D1F51" w14:textId="77777777" w:rsidTr="00F512E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651D" w14:textId="77777777" w:rsidR="00F512EE" w:rsidRPr="00F245C5" w:rsidRDefault="00F512EE" w:rsidP="00D77BFB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F512EE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F512EE">
              <w:rPr>
                <w:rFonts w:ascii="Arial" w:hAnsi="Arial" w:cs="Arial"/>
              </w:rPr>
              <w:t xml:space="preserve">Odbiór i wywóz wraz z zagospodarowaniem </w:t>
            </w:r>
            <w:proofErr w:type="spellStart"/>
            <w:r w:rsidRPr="00F512EE">
              <w:rPr>
                <w:rFonts w:ascii="Arial" w:hAnsi="Arial" w:cs="Arial"/>
              </w:rPr>
              <w:t>skratek</w:t>
            </w:r>
            <w:proofErr w:type="spellEnd"/>
          </w:p>
          <w:p w14:paraId="29F9E5C1" w14:textId="51EDA6D2" w:rsidR="00D00CFE" w:rsidRDefault="00D00CFE" w:rsidP="00D77BF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KONSORCJUM:</w:t>
            </w:r>
          </w:p>
          <w:p w14:paraId="46B9F163" w14:textId="75B48908" w:rsidR="00F512EE" w:rsidRPr="00F245C5" w:rsidRDefault="00F512EE" w:rsidP="00D77BF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F512EE">
              <w:rPr>
                <w:rFonts w:ascii="Arial" w:hAnsi="Arial" w:cs="Arial"/>
                <w:b/>
              </w:rPr>
              <w:t>ECO-ABC Sp. z o. o.</w:t>
            </w:r>
          </w:p>
          <w:p w14:paraId="666E3383" w14:textId="77777777" w:rsidR="00F512EE" w:rsidRPr="00F245C5" w:rsidRDefault="00F512EE" w:rsidP="00D77B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12EE">
              <w:rPr>
                <w:rFonts w:ascii="Arial" w:hAnsi="Arial" w:cs="Arial"/>
                <w:bCs/>
              </w:rPr>
              <w:t>Przemysłowa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12EE">
              <w:rPr>
                <w:rFonts w:ascii="Arial" w:hAnsi="Arial" w:cs="Arial"/>
                <w:bCs/>
              </w:rPr>
              <w:t>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CBB0C8C" w14:textId="77777777" w:rsidR="00F512EE" w:rsidRDefault="00F512EE" w:rsidP="00D77BF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F512EE">
              <w:rPr>
                <w:rFonts w:ascii="Arial" w:hAnsi="Arial" w:cs="Arial"/>
                <w:bCs/>
              </w:rPr>
              <w:t>97-400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512EE">
              <w:rPr>
                <w:rFonts w:ascii="Arial" w:hAnsi="Arial" w:cs="Arial"/>
                <w:bCs/>
              </w:rPr>
              <w:t>Bełchatów</w:t>
            </w:r>
          </w:p>
          <w:p w14:paraId="457B7DED" w14:textId="77777777" w:rsidR="00956E3D" w:rsidRPr="00956E3D" w:rsidRDefault="00956E3D" w:rsidP="00956E3D">
            <w:pPr>
              <w:spacing w:after="80"/>
              <w:jc w:val="both"/>
              <w:rPr>
                <w:rFonts w:ascii="Arial" w:hAnsi="Arial" w:cs="Arial"/>
                <w:b/>
                <w:bCs/>
              </w:rPr>
            </w:pPr>
            <w:r w:rsidRPr="00956E3D">
              <w:rPr>
                <w:rFonts w:ascii="Arial" w:hAnsi="Arial" w:cs="Arial"/>
                <w:b/>
                <w:bCs/>
              </w:rPr>
              <w:t>ECO CLEAN ENERGY S.A.</w:t>
            </w:r>
          </w:p>
          <w:p w14:paraId="2D9AC37E" w14:textId="77777777" w:rsidR="00956E3D" w:rsidRDefault="00956E3D" w:rsidP="00956E3D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Przemysłowa 7</w:t>
            </w:r>
          </w:p>
          <w:p w14:paraId="203251DE" w14:textId="254A7CCF" w:rsidR="00956E3D" w:rsidRPr="00F245C5" w:rsidRDefault="00956E3D" w:rsidP="00956E3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97-400 Bełchatów</w:t>
            </w:r>
          </w:p>
          <w:p w14:paraId="1EDD162D" w14:textId="77777777" w:rsidR="00F512EE" w:rsidRPr="00F245C5" w:rsidRDefault="00F512EE" w:rsidP="00D77B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512EE">
              <w:rPr>
                <w:rFonts w:ascii="Arial" w:hAnsi="Arial" w:cs="Arial"/>
                <w:b/>
              </w:rPr>
              <w:t>26 244.65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2A8827C" w14:textId="77777777" w:rsidR="00F512EE" w:rsidRPr="00F245C5" w:rsidRDefault="00F512EE" w:rsidP="00D77BF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5A2831F" w14:textId="77777777" w:rsidR="00F512EE" w:rsidRPr="00F245C5" w:rsidRDefault="00F512EE" w:rsidP="00D77BF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12EE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</w:tbl>
    <w:p w14:paraId="248E4242" w14:textId="77777777" w:rsidR="0032750D" w:rsidRDefault="0032750D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14:paraId="5EF74535" w14:textId="2B48D7DF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B36EDA" w14:paraId="7809A3C8" w14:textId="77777777" w:rsidTr="00D00C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26F9D7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4B830D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EF4A4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02A89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F512EE" w14:paraId="495D88AE" w14:textId="77777777" w:rsidTr="00D00C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1915" w14:textId="77777777" w:rsidR="00F512EE" w:rsidRPr="007D7932" w:rsidRDefault="00F512EE" w:rsidP="00D77BF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12EE">
              <w:rPr>
                <w:rFonts w:ascii="Arial" w:hAnsi="Arial" w:cs="Arial"/>
                <w:sz w:val="22"/>
                <w:szCs w:val="22"/>
              </w:rPr>
              <w:t>Transport i unieszkodliwianie odpadów medycznych wraz z udostępnieniem kontenerów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803FC" w14:textId="1CF78523" w:rsidR="00F512EE" w:rsidRPr="007D7932" w:rsidRDefault="00D00CFE" w:rsidP="00D77B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="00F512EE" w:rsidRPr="00F512EE">
              <w:rPr>
                <w:rFonts w:ascii="Arial" w:hAnsi="Arial" w:cs="Arial"/>
                <w:b/>
                <w:bCs/>
                <w:sz w:val="22"/>
                <w:szCs w:val="22"/>
              </w:rPr>
              <w:t>ECO-ABC Sp. z o. o.</w:t>
            </w:r>
          </w:p>
          <w:p w14:paraId="215DADB8" w14:textId="77777777" w:rsidR="00F512EE" w:rsidRPr="007D7932" w:rsidRDefault="00F512EE" w:rsidP="00D77BF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12EE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2A3E4772" w14:textId="77777777" w:rsidR="00F512EE" w:rsidRDefault="00F512EE" w:rsidP="00D77BFB">
            <w:pPr>
              <w:spacing w:after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>97-400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12EE">
              <w:rPr>
                <w:rFonts w:ascii="Arial" w:hAnsi="Arial" w:cs="Arial"/>
                <w:sz w:val="22"/>
                <w:szCs w:val="22"/>
              </w:rPr>
              <w:t>Bełchatów</w:t>
            </w:r>
          </w:p>
          <w:p w14:paraId="03906643" w14:textId="77777777" w:rsidR="00956E3D" w:rsidRPr="0032750D" w:rsidRDefault="00956E3D" w:rsidP="00956E3D">
            <w:pPr>
              <w:spacing w:after="8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2750D">
              <w:rPr>
                <w:rFonts w:ascii="Arial" w:hAnsi="Arial" w:cs="Arial"/>
                <w:b/>
                <w:bCs/>
                <w:sz w:val="22"/>
                <w:szCs w:val="22"/>
              </w:rPr>
              <w:t>ECO CLEAN ENERGY S.A.</w:t>
            </w:r>
          </w:p>
          <w:p w14:paraId="55AFC393" w14:textId="77777777" w:rsidR="00956E3D" w:rsidRPr="0032750D" w:rsidRDefault="00956E3D" w:rsidP="00956E3D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750D">
              <w:rPr>
                <w:rFonts w:ascii="Arial" w:hAnsi="Arial" w:cs="Arial"/>
                <w:sz w:val="22"/>
                <w:szCs w:val="22"/>
              </w:rPr>
              <w:t>Przemysłowa 7</w:t>
            </w:r>
          </w:p>
          <w:p w14:paraId="21DE3726" w14:textId="52EEB0D3" w:rsidR="00956E3D" w:rsidRPr="007D7932" w:rsidRDefault="00956E3D" w:rsidP="00956E3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750D">
              <w:rPr>
                <w:rFonts w:ascii="Arial" w:hAnsi="Arial" w:cs="Arial"/>
                <w:sz w:val="22"/>
                <w:szCs w:val="22"/>
              </w:rPr>
              <w:t>97-400 Bełchatów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7555" w14:textId="77777777" w:rsidR="00F512EE" w:rsidRPr="007D7932" w:rsidRDefault="00F512EE" w:rsidP="00D77BF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0377C" w14:textId="77777777" w:rsidR="00F512EE" w:rsidRPr="007D7932" w:rsidRDefault="00F512EE" w:rsidP="00D77BF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512EE" w14:paraId="5D7E5D34" w14:textId="77777777" w:rsidTr="00D00C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165FC" w14:textId="77777777" w:rsidR="00F512EE" w:rsidRPr="007D7932" w:rsidRDefault="00F512EE" w:rsidP="00D77BF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12EE">
              <w:rPr>
                <w:rFonts w:ascii="Arial" w:hAnsi="Arial" w:cs="Arial"/>
                <w:sz w:val="22"/>
                <w:szCs w:val="22"/>
              </w:rPr>
              <w:t>Transport i unieszkodliwianie odpadów medycznych wraz z udostępnieniem kontenerów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2482A" w14:textId="0A9BF166" w:rsidR="00F512EE" w:rsidRPr="007D7932" w:rsidRDefault="00D00CFE" w:rsidP="00D77B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="00F512EE" w:rsidRPr="00F512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REMONDIS </w:t>
            </w:r>
            <w:proofErr w:type="spellStart"/>
            <w:r w:rsidR="00F512EE" w:rsidRPr="00F512EE">
              <w:rPr>
                <w:rFonts w:ascii="Arial" w:hAnsi="Arial" w:cs="Arial"/>
                <w:b/>
                <w:bCs/>
                <w:sz w:val="22"/>
                <w:szCs w:val="22"/>
              </w:rPr>
              <w:t>Medison</w:t>
            </w:r>
            <w:proofErr w:type="spellEnd"/>
            <w:r w:rsidR="00F512EE" w:rsidRPr="00F512E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557685E" w14:textId="77777777" w:rsidR="00F512EE" w:rsidRPr="007D7932" w:rsidRDefault="00F512EE" w:rsidP="00D77BF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>Puszkina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12EE">
              <w:rPr>
                <w:rFonts w:ascii="Arial" w:hAnsi="Arial" w:cs="Arial"/>
                <w:sz w:val="22"/>
                <w:szCs w:val="22"/>
              </w:rPr>
              <w:t>41</w:t>
            </w:r>
          </w:p>
          <w:p w14:paraId="23FA34D9" w14:textId="77777777" w:rsidR="00F512EE" w:rsidRDefault="00F512EE" w:rsidP="00D77BFB">
            <w:pPr>
              <w:spacing w:after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>42-530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12EE">
              <w:rPr>
                <w:rFonts w:ascii="Arial" w:hAnsi="Arial" w:cs="Arial"/>
                <w:sz w:val="22"/>
                <w:szCs w:val="22"/>
              </w:rPr>
              <w:t>Dąbrowa Górnicza</w:t>
            </w:r>
          </w:p>
          <w:p w14:paraId="54C8E06C" w14:textId="77777777" w:rsidR="00D00CFE" w:rsidRPr="00D00CFE" w:rsidRDefault="00D00CFE" w:rsidP="00D00CFE">
            <w:pPr>
              <w:spacing w:after="8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00CF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REMONDIS </w:t>
            </w:r>
            <w:proofErr w:type="spellStart"/>
            <w:r w:rsidRPr="00D00CFE">
              <w:rPr>
                <w:rFonts w:ascii="Arial" w:hAnsi="Arial" w:cs="Arial"/>
                <w:b/>
                <w:bCs/>
                <w:sz w:val="22"/>
                <w:szCs w:val="22"/>
              </w:rPr>
              <w:t>Medison</w:t>
            </w:r>
            <w:proofErr w:type="spellEnd"/>
            <w:r w:rsidRPr="00D00CF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Chrzanów Sp. z o.o.</w:t>
            </w:r>
          </w:p>
          <w:p w14:paraId="395675F6" w14:textId="77777777" w:rsidR="00D00CFE" w:rsidRPr="00D00CFE" w:rsidRDefault="00D00CFE" w:rsidP="00D00CF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00CFE">
              <w:rPr>
                <w:rFonts w:ascii="Arial" w:hAnsi="Arial" w:cs="Arial"/>
                <w:sz w:val="22"/>
                <w:szCs w:val="22"/>
              </w:rPr>
              <w:t>Powstańców Styczniowych 9</w:t>
            </w:r>
          </w:p>
          <w:p w14:paraId="354BDAAE" w14:textId="44F83955" w:rsidR="00D00CFE" w:rsidRPr="007D7932" w:rsidRDefault="00D00CFE" w:rsidP="00D00CF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0CFE">
              <w:rPr>
                <w:rFonts w:ascii="Arial" w:hAnsi="Arial" w:cs="Arial"/>
                <w:sz w:val="22"/>
                <w:szCs w:val="22"/>
              </w:rPr>
              <w:t>32-500 Chrzanów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11ADB" w14:textId="77777777" w:rsidR="00F512EE" w:rsidRPr="007D7932" w:rsidRDefault="00F512EE" w:rsidP="00D77BF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>1 - Cena - 78.22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00EA3" w14:textId="77777777" w:rsidR="00F512EE" w:rsidRPr="007D7932" w:rsidRDefault="00F512EE" w:rsidP="00D77BF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 xml:space="preserve">  78,22</w:t>
            </w:r>
          </w:p>
        </w:tc>
      </w:tr>
      <w:tr w:rsidR="00F512EE" w14:paraId="5F247B66" w14:textId="77777777" w:rsidTr="00D00CF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7380" w14:textId="77777777" w:rsidR="00F512EE" w:rsidRPr="007D7932" w:rsidRDefault="00F512EE" w:rsidP="00D77BF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512EE">
              <w:rPr>
                <w:rFonts w:ascii="Arial" w:hAnsi="Arial" w:cs="Arial"/>
                <w:sz w:val="22"/>
                <w:szCs w:val="22"/>
              </w:rPr>
              <w:t xml:space="preserve">Odbiór i wywóz wraz z zagospodarowaniem </w:t>
            </w:r>
            <w:proofErr w:type="spellStart"/>
            <w:r w:rsidRPr="00F512EE">
              <w:rPr>
                <w:rFonts w:ascii="Arial" w:hAnsi="Arial" w:cs="Arial"/>
                <w:sz w:val="22"/>
                <w:szCs w:val="22"/>
              </w:rPr>
              <w:t>skratek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DC6A6" w14:textId="2272AF55" w:rsidR="00F512EE" w:rsidRPr="007D7932" w:rsidRDefault="00D00CFE" w:rsidP="00D77BFB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="00F512EE" w:rsidRPr="00F512EE">
              <w:rPr>
                <w:rFonts w:ascii="Arial" w:hAnsi="Arial" w:cs="Arial"/>
                <w:b/>
                <w:bCs/>
                <w:sz w:val="22"/>
                <w:szCs w:val="22"/>
              </w:rPr>
              <w:t>ECO-ABC Sp. z o. o.</w:t>
            </w:r>
          </w:p>
          <w:p w14:paraId="437A9D47" w14:textId="77777777" w:rsidR="00F512EE" w:rsidRPr="007D7932" w:rsidRDefault="00F512EE" w:rsidP="00D77BFB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12EE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0FFE177B" w14:textId="77777777" w:rsidR="00F512EE" w:rsidRDefault="00F512EE" w:rsidP="00D77BFB">
            <w:pPr>
              <w:spacing w:after="40" w:line="276" w:lineRule="auto"/>
              <w:rPr>
                <w:rFonts w:ascii="Arial" w:hAnsi="Arial" w:cs="Arial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>97-400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512EE">
              <w:rPr>
                <w:rFonts w:ascii="Arial" w:hAnsi="Arial" w:cs="Arial"/>
                <w:sz w:val="22"/>
                <w:szCs w:val="22"/>
              </w:rPr>
              <w:t>Bełchatów</w:t>
            </w:r>
          </w:p>
          <w:p w14:paraId="23FECAD3" w14:textId="77777777" w:rsidR="00D00CFE" w:rsidRPr="0032750D" w:rsidRDefault="00D00CFE" w:rsidP="00D00CF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750D">
              <w:rPr>
                <w:rFonts w:ascii="Arial" w:hAnsi="Arial" w:cs="Arial"/>
                <w:b/>
                <w:bCs/>
                <w:sz w:val="22"/>
                <w:szCs w:val="22"/>
              </w:rPr>
              <w:t>ECO CLEAN ENERGY S.A</w:t>
            </w:r>
            <w:r w:rsidRPr="0032750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0B7BC13" w14:textId="77777777" w:rsidR="00D00CFE" w:rsidRPr="0032750D" w:rsidRDefault="00D00CFE" w:rsidP="00D00CFE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2750D">
              <w:rPr>
                <w:rFonts w:ascii="Arial" w:hAnsi="Arial" w:cs="Arial"/>
                <w:sz w:val="22"/>
                <w:szCs w:val="22"/>
              </w:rPr>
              <w:t>Przemysłowa 7</w:t>
            </w:r>
          </w:p>
          <w:p w14:paraId="51F097DD" w14:textId="23B6D9F4" w:rsidR="00D00CFE" w:rsidRPr="007D7932" w:rsidRDefault="00D00CFE" w:rsidP="00D00CFE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2750D">
              <w:rPr>
                <w:rFonts w:ascii="Arial" w:hAnsi="Arial" w:cs="Arial"/>
                <w:sz w:val="22"/>
                <w:szCs w:val="22"/>
              </w:rPr>
              <w:t>97-400 Bełchatów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EE8C8" w14:textId="77777777" w:rsidR="00F512EE" w:rsidRPr="007D7932" w:rsidRDefault="00F512EE" w:rsidP="00D77BFB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4FEEB" w14:textId="77777777" w:rsidR="00F512EE" w:rsidRPr="007D7932" w:rsidRDefault="00F512EE" w:rsidP="00D77BF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512E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C89DD2A" w14:textId="77777777" w:rsidR="0032750D" w:rsidRDefault="0032750D" w:rsidP="0032750D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7D0EA9FD" w14:textId="31CCE56A" w:rsidR="0032750D" w:rsidRPr="00D64136" w:rsidRDefault="0032750D" w:rsidP="0032750D">
      <w:pPr>
        <w:spacing w:after="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369C3C62" w14:textId="77777777" w:rsidR="0032750D" w:rsidRPr="00D64136" w:rsidRDefault="0032750D" w:rsidP="0032750D">
      <w:pPr>
        <w:spacing w:after="12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w sprawie zamówienia publicznego, zgodnie z art. 264 ust. 1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zostanie zawarta, z 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>, w terminie nie krótszym niż 15 dni od dnia przesłania niniejsze</w:t>
      </w:r>
      <w:r>
        <w:rPr>
          <w:rFonts w:ascii="Arial" w:hAnsi="Arial" w:cs="Arial"/>
        </w:rPr>
        <w:t>j</w:t>
      </w:r>
      <w:r w:rsidRPr="00D641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informacji </w:t>
      </w:r>
      <w:r w:rsidRPr="00D64136">
        <w:rPr>
          <w:rFonts w:ascii="Arial" w:hAnsi="Arial" w:cs="Arial"/>
        </w:rPr>
        <w:t>o wyborze najkorzystniejszej oferty.</w:t>
      </w:r>
    </w:p>
    <w:p w14:paraId="22C53D9E" w14:textId="77777777" w:rsidR="0032750D" w:rsidRDefault="0032750D" w:rsidP="0032750D">
      <w:pPr>
        <w:spacing w:after="2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 w:rsidRPr="00D64136">
        <w:rPr>
          <w:rFonts w:ascii="Arial" w:hAnsi="Arial" w:cs="Arial"/>
        </w:rPr>
        <w:t>Pzp.</w:t>
      </w:r>
      <w:proofErr w:type="spellEnd"/>
    </w:p>
    <w:p w14:paraId="2C70935E" w14:textId="77777777" w:rsidR="001E08E4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  <w:bookmarkEnd w:id="0"/>
    </w:p>
    <w:p w14:paraId="15501B4F" w14:textId="49A7AAA7" w:rsidR="001E08E4" w:rsidRPr="00B36EDA" w:rsidRDefault="001E08E4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Dyrektor Szpitala  dr n. o </w:t>
      </w:r>
      <w:proofErr w:type="spellStart"/>
      <w:r>
        <w:rPr>
          <w:rFonts w:ascii="Arial" w:hAnsi="Arial" w:cs="Arial"/>
          <w:i/>
        </w:rPr>
        <w:t>zdr</w:t>
      </w:r>
      <w:proofErr w:type="spellEnd"/>
      <w:r>
        <w:rPr>
          <w:rFonts w:ascii="Arial" w:hAnsi="Arial" w:cs="Arial"/>
          <w:i/>
        </w:rPr>
        <w:t>. Jacek Żak</w:t>
      </w:r>
    </w:p>
    <w:sectPr w:rsidR="001E08E4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FB926" w14:textId="77777777" w:rsidR="00C02ED3" w:rsidRDefault="00C02ED3">
      <w:r>
        <w:separator/>
      </w:r>
    </w:p>
  </w:endnote>
  <w:endnote w:type="continuationSeparator" w:id="0">
    <w:p w14:paraId="5EBAD994" w14:textId="77777777" w:rsidR="00C02ED3" w:rsidRDefault="00C0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8781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6337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52003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FDF854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2A70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DC2B8" w14:textId="77777777" w:rsidR="00C02ED3" w:rsidRDefault="00C02ED3">
      <w:r>
        <w:separator/>
      </w:r>
    </w:p>
  </w:footnote>
  <w:footnote w:type="continuationSeparator" w:id="0">
    <w:p w14:paraId="4DAB6DCB" w14:textId="77777777" w:rsidR="00C02ED3" w:rsidRDefault="00C02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AD0A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7E04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C9D1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ED3"/>
    <w:rsid w:val="00022322"/>
    <w:rsid w:val="00042497"/>
    <w:rsid w:val="000C1E6F"/>
    <w:rsid w:val="000E4E56"/>
    <w:rsid w:val="001A1468"/>
    <w:rsid w:val="001B7815"/>
    <w:rsid w:val="001E08E4"/>
    <w:rsid w:val="00211A34"/>
    <w:rsid w:val="002611EE"/>
    <w:rsid w:val="002B1E4F"/>
    <w:rsid w:val="002B6761"/>
    <w:rsid w:val="0032750D"/>
    <w:rsid w:val="003445A0"/>
    <w:rsid w:val="003A0AFC"/>
    <w:rsid w:val="003D611C"/>
    <w:rsid w:val="00425DAC"/>
    <w:rsid w:val="00431C0B"/>
    <w:rsid w:val="00437CAD"/>
    <w:rsid w:val="004657DA"/>
    <w:rsid w:val="004B2665"/>
    <w:rsid w:val="004C3459"/>
    <w:rsid w:val="004E324A"/>
    <w:rsid w:val="004E7234"/>
    <w:rsid w:val="0054734E"/>
    <w:rsid w:val="00580501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3183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6E3D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02ED3"/>
    <w:rsid w:val="00C423DD"/>
    <w:rsid w:val="00C60D7B"/>
    <w:rsid w:val="00C65E53"/>
    <w:rsid w:val="00CA0B33"/>
    <w:rsid w:val="00CA3511"/>
    <w:rsid w:val="00CF75AF"/>
    <w:rsid w:val="00D00CFE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12E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E7EEA9"/>
  <w15:chartTrackingRefBased/>
  <w15:docId w15:val="{9D5C3F9A-636B-4725-B088-18411D2C1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524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2</cp:revision>
  <cp:lastPrinted>1899-12-31T23:00:00Z</cp:lastPrinted>
  <dcterms:created xsi:type="dcterms:W3CDTF">2026-07-15T08:02:00Z</dcterms:created>
  <dcterms:modified xsi:type="dcterms:W3CDTF">2026-07-15T08:02:00Z</dcterms:modified>
</cp:coreProperties>
</file>