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446E6CAF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B502EB">
        <w:rPr>
          <w:rFonts w:ascii="Verdana" w:hAnsi="Verdana"/>
          <w:b/>
          <w:sz w:val="18"/>
          <w:szCs w:val="18"/>
        </w:rPr>
        <w:t>327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60AF450" w:rsidR="00B12BC7" w:rsidRPr="0067784D" w:rsidRDefault="0039663E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b/>
          <w:sz w:val="18"/>
          <w:szCs w:val="18"/>
        </w:rPr>
        <w:t>d</w:t>
      </w:r>
      <w:r w:rsidR="00B502EB" w:rsidRPr="00B502EB">
        <w:rPr>
          <w:rFonts w:ascii="Verdana" w:hAnsi="Verdana"/>
          <w:b/>
          <w:sz w:val="18"/>
          <w:szCs w:val="18"/>
        </w:rPr>
        <w:t>ostaw</w:t>
      </w:r>
      <w:r w:rsidR="00B502EB">
        <w:rPr>
          <w:rFonts w:ascii="Verdana" w:hAnsi="Verdana"/>
          <w:b/>
          <w:sz w:val="18"/>
          <w:szCs w:val="18"/>
        </w:rPr>
        <w:t>ę</w:t>
      </w:r>
      <w:r w:rsidR="00B502EB" w:rsidRPr="00B502EB">
        <w:rPr>
          <w:rFonts w:ascii="Verdana" w:hAnsi="Verdana"/>
          <w:b/>
          <w:sz w:val="18"/>
          <w:szCs w:val="18"/>
        </w:rPr>
        <w:t xml:space="preserve"> 3 szt. notebooków przeznaczonych przez producenta do zastosowań biznesowych - KC-DE-zp.25.327.2026</w:t>
      </w:r>
      <w:r w:rsidR="00B502EB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C4342" w14:textId="77777777" w:rsidR="00CE59CC" w:rsidRDefault="00CE59CC">
      <w:pPr>
        <w:spacing w:after="0" w:line="240" w:lineRule="auto"/>
      </w:pPr>
      <w:r>
        <w:separator/>
      </w:r>
    </w:p>
  </w:endnote>
  <w:endnote w:type="continuationSeparator" w:id="0">
    <w:p w14:paraId="60224652" w14:textId="77777777" w:rsidR="00CE59CC" w:rsidRDefault="00CE5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2084AD30" w:rsidR="008C0748" w:rsidRDefault="00CE59C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C1CCD" w14:textId="77777777" w:rsidR="00CE59CC" w:rsidRDefault="00CE59CC">
      <w:pPr>
        <w:spacing w:after="0" w:line="240" w:lineRule="auto"/>
      </w:pPr>
      <w:r>
        <w:separator/>
      </w:r>
    </w:p>
  </w:footnote>
  <w:footnote w:type="continuationSeparator" w:id="0">
    <w:p w14:paraId="631731E7" w14:textId="77777777" w:rsidR="00CE59CC" w:rsidRDefault="00CE5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303503A9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2195A"/>
    <w:rsid w:val="0014026F"/>
    <w:rsid w:val="001A7A53"/>
    <w:rsid w:val="001F4E82"/>
    <w:rsid w:val="002303FA"/>
    <w:rsid w:val="0023197F"/>
    <w:rsid w:val="0023278E"/>
    <w:rsid w:val="002333D7"/>
    <w:rsid w:val="00237270"/>
    <w:rsid w:val="00285E58"/>
    <w:rsid w:val="002C151E"/>
    <w:rsid w:val="002C6CC1"/>
    <w:rsid w:val="00337243"/>
    <w:rsid w:val="00351862"/>
    <w:rsid w:val="00391C2D"/>
    <w:rsid w:val="0039663E"/>
    <w:rsid w:val="003D1274"/>
    <w:rsid w:val="004304EF"/>
    <w:rsid w:val="00430A9F"/>
    <w:rsid w:val="00522CC3"/>
    <w:rsid w:val="005540B6"/>
    <w:rsid w:val="005741C5"/>
    <w:rsid w:val="0058681C"/>
    <w:rsid w:val="005E5BD1"/>
    <w:rsid w:val="005F1F34"/>
    <w:rsid w:val="00623F70"/>
    <w:rsid w:val="00642F79"/>
    <w:rsid w:val="0067784D"/>
    <w:rsid w:val="006E4A4C"/>
    <w:rsid w:val="00724265"/>
    <w:rsid w:val="007A37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A63A3"/>
    <w:rsid w:val="00AC4D1B"/>
    <w:rsid w:val="00AE7922"/>
    <w:rsid w:val="00B0591B"/>
    <w:rsid w:val="00B12BC7"/>
    <w:rsid w:val="00B502EB"/>
    <w:rsid w:val="00B67DE2"/>
    <w:rsid w:val="00BB6E00"/>
    <w:rsid w:val="00BC579B"/>
    <w:rsid w:val="00C32D30"/>
    <w:rsid w:val="00C456EF"/>
    <w:rsid w:val="00CC5CB6"/>
    <w:rsid w:val="00CE59CC"/>
    <w:rsid w:val="00D137A1"/>
    <w:rsid w:val="00D17C13"/>
    <w:rsid w:val="00D6378D"/>
    <w:rsid w:val="00D6653B"/>
    <w:rsid w:val="00D70839"/>
    <w:rsid w:val="00D76DDC"/>
    <w:rsid w:val="00DA466C"/>
    <w:rsid w:val="00DB6A02"/>
    <w:rsid w:val="00DC553D"/>
    <w:rsid w:val="00E46D67"/>
    <w:rsid w:val="00E5470B"/>
    <w:rsid w:val="00E67EFE"/>
    <w:rsid w:val="00EA0B1B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2026-01-02T11:14:00Z</cp:lastPrinted>
  <dcterms:created xsi:type="dcterms:W3CDTF">2026-07-08T08:16:00Z</dcterms:created>
  <dcterms:modified xsi:type="dcterms:W3CDTF">2026-07-08T08:16:00Z</dcterms:modified>
</cp:coreProperties>
</file>