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5C5" w:rsidRPr="00353FDC" w:rsidRDefault="00157C50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157C50">
        <w:rPr>
          <w:rFonts w:ascii="Arial" w:hAnsi="Arial" w:cs="Arial"/>
        </w:rPr>
        <w:t>Szerzyny</w:t>
      </w:r>
      <w:r w:rsidR="00F245C5" w:rsidRPr="00353FDC">
        <w:rPr>
          <w:rFonts w:ascii="Arial" w:hAnsi="Arial" w:cs="Arial"/>
        </w:rPr>
        <w:t xml:space="preserve"> dnia: </w:t>
      </w:r>
      <w:r w:rsidRPr="00157C50">
        <w:rPr>
          <w:rFonts w:ascii="Arial" w:hAnsi="Arial" w:cs="Arial"/>
        </w:rPr>
        <w:t>2026-07-14</w:t>
      </w:r>
    </w:p>
    <w:p w:rsidR="00F245C5" w:rsidRPr="00353FDC" w:rsidRDefault="00157C50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157C50">
        <w:rPr>
          <w:rFonts w:ascii="Arial" w:hAnsi="Arial" w:cs="Arial"/>
          <w:b/>
          <w:bCs/>
        </w:rPr>
        <w:t>Gmina Szerzyny</w:t>
      </w:r>
    </w:p>
    <w:p w:rsidR="00F245C5" w:rsidRPr="00353FDC" w:rsidRDefault="00157C50" w:rsidP="00F245C5">
      <w:pPr>
        <w:spacing w:line="360" w:lineRule="auto"/>
        <w:ind w:right="3969"/>
        <w:rPr>
          <w:rFonts w:ascii="Arial" w:hAnsi="Arial" w:cs="Arial"/>
        </w:rPr>
      </w:pPr>
      <w:r w:rsidRPr="00157C50">
        <w:rPr>
          <w:rFonts w:ascii="Arial" w:hAnsi="Arial" w:cs="Arial"/>
        </w:rPr>
        <w:t>Szerzyny</w:t>
      </w:r>
      <w:r w:rsidR="00F245C5" w:rsidRPr="00353FDC">
        <w:rPr>
          <w:rFonts w:ascii="Arial" w:hAnsi="Arial" w:cs="Arial"/>
        </w:rPr>
        <w:t xml:space="preserve"> </w:t>
      </w:r>
      <w:r w:rsidRPr="00157C50">
        <w:rPr>
          <w:rFonts w:ascii="Arial" w:hAnsi="Arial" w:cs="Arial"/>
        </w:rPr>
        <w:t>521</w:t>
      </w:r>
    </w:p>
    <w:p w:rsidR="00F245C5" w:rsidRPr="00353FDC" w:rsidRDefault="00157C50" w:rsidP="00D30F1F">
      <w:pPr>
        <w:ind w:right="4253"/>
        <w:rPr>
          <w:rFonts w:ascii="Arial" w:hAnsi="Arial" w:cs="Arial"/>
        </w:rPr>
      </w:pPr>
      <w:r w:rsidRPr="00157C50">
        <w:rPr>
          <w:rFonts w:ascii="Arial" w:hAnsi="Arial" w:cs="Arial"/>
        </w:rPr>
        <w:t>38-246</w:t>
      </w:r>
      <w:r w:rsidR="00F245C5" w:rsidRPr="00353FDC">
        <w:rPr>
          <w:rFonts w:ascii="Arial" w:hAnsi="Arial" w:cs="Arial"/>
        </w:rPr>
        <w:t xml:space="preserve"> </w:t>
      </w:r>
      <w:r w:rsidRPr="00157C50">
        <w:rPr>
          <w:rFonts w:ascii="Arial" w:hAnsi="Arial" w:cs="Arial"/>
        </w:rPr>
        <w:t>Szerzyny</w:t>
      </w:r>
    </w:p>
    <w:p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F245C5" w:rsidRPr="00353FDC" w:rsidTr="002716A3">
        <w:tc>
          <w:tcPr>
            <w:tcW w:w="10065" w:type="dxa"/>
            <w:shd w:val="clear" w:color="auto" w:fill="F2F2F2"/>
            <w:hideMark/>
          </w:tcPr>
          <w:p w:rsidR="00F245C5" w:rsidRPr="00353FDC" w:rsidRDefault="004F4B47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245C5" w:rsidRPr="00353FDC" w:rsidTr="002716A3">
        <w:tc>
          <w:tcPr>
            <w:tcW w:w="2269" w:type="dxa"/>
            <w:shd w:val="clear" w:color="auto" w:fill="auto"/>
          </w:tcPr>
          <w:p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245C5" w:rsidRPr="00353FDC" w:rsidRDefault="00157C50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Realizacja przez Gminę Szerzyny zadań wynikających z programu ochrony ludności i obrony cywilnej (OL i OC) na lata 2025-2026</w:t>
            </w:r>
          </w:p>
        </w:tc>
      </w:tr>
      <w:tr w:rsidR="00157C50" w:rsidRPr="00353FDC" w:rsidTr="00C20DF5">
        <w:tc>
          <w:tcPr>
            <w:tcW w:w="2269" w:type="dxa"/>
            <w:shd w:val="clear" w:color="auto" w:fill="auto"/>
          </w:tcPr>
          <w:p w:rsidR="00157C50" w:rsidRPr="00353FDC" w:rsidRDefault="00157C50" w:rsidP="00C20D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7C50" w:rsidRPr="00353FDC" w:rsidRDefault="00157C50" w:rsidP="00C20D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FER.271.7.2026</w:t>
            </w:r>
          </w:p>
        </w:tc>
      </w:tr>
    </w:tbl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157C50" w:rsidRPr="00157C50">
        <w:rPr>
          <w:rFonts w:ascii="Arial" w:hAnsi="Arial" w:cs="Arial"/>
          <w:b/>
        </w:rPr>
        <w:t>Gmina Szerzyny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D47785">
        <w:rPr>
          <w:rFonts w:ascii="Arial" w:hAnsi="Arial" w:cs="Arial"/>
        </w:rPr>
        <w:t>(</w:t>
      </w:r>
      <w:proofErr w:type="spellStart"/>
      <w:r w:rsidR="00D47785">
        <w:rPr>
          <w:rFonts w:ascii="Arial" w:hAnsi="Arial" w:cs="Arial"/>
        </w:rPr>
        <w:t>t.j</w:t>
      </w:r>
      <w:proofErr w:type="spellEnd"/>
      <w:r w:rsidR="00D47785">
        <w:rPr>
          <w:rFonts w:ascii="Arial" w:hAnsi="Arial" w:cs="Arial"/>
        </w:rPr>
        <w:t>. Dz. U. z 2026</w:t>
      </w:r>
      <w:r w:rsidR="00157C50" w:rsidRPr="00157C50">
        <w:rPr>
          <w:rFonts w:ascii="Arial" w:hAnsi="Arial" w:cs="Arial"/>
        </w:rPr>
        <w:t xml:space="preserve"> r. poz. </w:t>
      </w:r>
      <w:r w:rsidR="00D47785">
        <w:rPr>
          <w:rFonts w:ascii="Arial" w:hAnsi="Arial" w:cs="Arial"/>
        </w:rPr>
        <w:t>793</w:t>
      </w:r>
      <w:r w:rsidR="00157C50" w:rsidRPr="00157C50">
        <w:rPr>
          <w:rFonts w:ascii="Arial" w:hAnsi="Arial" w:cs="Arial"/>
        </w:rPr>
        <w:t>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57C50" w:rsidTr="00C20D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F245C5" w:rsidRDefault="00157C50" w:rsidP="00C20DF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57C50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57C50">
              <w:rPr>
                <w:rFonts w:ascii="Arial" w:hAnsi="Arial" w:cs="Arial"/>
              </w:rPr>
              <w:t>Łączność - dostawa  radiotelefonów</w:t>
            </w:r>
          </w:p>
          <w:p w:rsidR="00157C50" w:rsidRPr="00F245C5" w:rsidRDefault="00157C50" w:rsidP="00C20DF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57C50">
              <w:rPr>
                <w:rFonts w:ascii="Arial" w:hAnsi="Arial" w:cs="Arial"/>
                <w:b/>
              </w:rPr>
              <w:t>ALTRAN Ewa Golusińska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Wita Stwosza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57C50" w:rsidRPr="00F245C5" w:rsidRDefault="00157C50" w:rsidP="00C20DF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02-661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Warszawa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57C50">
              <w:rPr>
                <w:rFonts w:ascii="Arial" w:hAnsi="Arial" w:cs="Arial"/>
                <w:b/>
              </w:rPr>
              <w:t>55 554.18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57C50" w:rsidRPr="00F245C5" w:rsidRDefault="00157C50" w:rsidP="00C20DF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C20DF5">
              <w:rPr>
                <w:rFonts w:ascii="Arial" w:hAnsi="Arial" w:cs="Arial"/>
                <w:color w:val="000000"/>
              </w:rPr>
              <w:t xml:space="preserve">  </w:t>
            </w:r>
            <w:r w:rsidRPr="00157C50">
              <w:rPr>
                <w:rFonts w:ascii="Arial" w:hAnsi="Arial" w:cs="Arial"/>
              </w:rPr>
              <w:t>Oferta wykonawcy nie podlega odrzuceniu, jest zgodna z treścią specyfikacji warunków zamówienia i w oparciu o przyjęte kryteria oceny ofert uzyskała najwyższą</w:t>
            </w:r>
          </w:p>
        </w:tc>
      </w:tr>
      <w:tr w:rsidR="00157C50" w:rsidTr="00C20D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F245C5" w:rsidRDefault="00157C50" w:rsidP="00C20DF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57C50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57C50">
              <w:rPr>
                <w:rFonts w:ascii="Arial" w:hAnsi="Arial" w:cs="Arial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</w:rPr>
              <w:t>inwerterowego</w:t>
            </w:r>
            <w:proofErr w:type="spellEnd"/>
          </w:p>
          <w:p w:rsidR="00157C50" w:rsidRPr="00F245C5" w:rsidRDefault="00157C50" w:rsidP="00C20DF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57C50">
              <w:rPr>
                <w:rFonts w:ascii="Arial" w:hAnsi="Arial" w:cs="Arial"/>
                <w:b/>
              </w:rPr>
              <w:t xml:space="preserve">Biuro Inżynieryjne </w:t>
            </w:r>
            <w:proofErr w:type="spellStart"/>
            <w:r w:rsidRPr="00157C50">
              <w:rPr>
                <w:rFonts w:ascii="Arial" w:hAnsi="Arial" w:cs="Arial"/>
                <w:b/>
              </w:rPr>
              <w:t>Martex</w:t>
            </w:r>
            <w:proofErr w:type="spellEnd"/>
            <w:r w:rsidRPr="00157C50">
              <w:rPr>
                <w:rFonts w:ascii="Arial" w:hAnsi="Arial" w:cs="Arial"/>
                <w:b/>
              </w:rPr>
              <w:t xml:space="preserve"> Marcin </w:t>
            </w:r>
            <w:proofErr w:type="spellStart"/>
            <w:r w:rsidRPr="00157C50">
              <w:rPr>
                <w:rFonts w:ascii="Arial" w:hAnsi="Arial" w:cs="Arial"/>
                <w:b/>
              </w:rPr>
              <w:t>Puźniak</w:t>
            </w:r>
            <w:proofErr w:type="spellEnd"/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Stara Obra, Okrężna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57C50" w:rsidRPr="00F245C5" w:rsidRDefault="00157C50" w:rsidP="00C20DF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63-720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Koźmin Wielkopolski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57C50">
              <w:rPr>
                <w:rFonts w:ascii="Arial" w:hAnsi="Arial" w:cs="Arial"/>
                <w:b/>
              </w:rPr>
              <w:t>4 799.46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57C50" w:rsidRPr="00F245C5" w:rsidRDefault="00157C50" w:rsidP="00C20DF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C20DF5">
              <w:rPr>
                <w:rFonts w:ascii="Arial" w:hAnsi="Arial" w:cs="Arial"/>
                <w:color w:val="000000"/>
              </w:rPr>
              <w:t xml:space="preserve">  </w:t>
            </w:r>
            <w:r w:rsidRPr="00157C50">
              <w:rPr>
                <w:rFonts w:ascii="Arial" w:hAnsi="Arial" w:cs="Arial"/>
              </w:rPr>
              <w:t>Oferta wykonawcy nie podlega odrzuceniu, jest zgodna z treścią specyfikacji warunków zamówienia i w oparciu o przyjęte kryteria oceny ofert uzyskała najwyższą</w:t>
            </w:r>
          </w:p>
        </w:tc>
      </w:tr>
      <w:tr w:rsidR="00157C50" w:rsidTr="00C20D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F245C5" w:rsidRDefault="00157C50" w:rsidP="00C20DF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57C50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57C50">
              <w:rPr>
                <w:rFonts w:ascii="Arial" w:hAnsi="Arial" w:cs="Arial"/>
              </w:rPr>
              <w:t>Dostawa łóżek polowych</w:t>
            </w:r>
          </w:p>
          <w:p w:rsidR="00157C50" w:rsidRPr="00F245C5" w:rsidRDefault="00157C50" w:rsidP="00C20DF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57C50">
              <w:rPr>
                <w:rFonts w:ascii="Arial" w:hAnsi="Arial" w:cs="Arial"/>
                <w:b/>
              </w:rPr>
              <w:t xml:space="preserve">P.U.H </w:t>
            </w:r>
            <w:proofErr w:type="spellStart"/>
            <w:r w:rsidRPr="00157C50">
              <w:rPr>
                <w:rFonts w:ascii="Arial" w:hAnsi="Arial" w:cs="Arial"/>
                <w:b/>
              </w:rPr>
              <w:t>KING-STEN-TRANS</w:t>
            </w:r>
            <w:proofErr w:type="spellEnd"/>
            <w:r w:rsidRPr="00157C50">
              <w:rPr>
                <w:rFonts w:ascii="Arial" w:hAnsi="Arial" w:cs="Arial"/>
                <w:b/>
              </w:rPr>
              <w:t xml:space="preserve"> PIOTR STĘPIEŃ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TARGOWA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57C50" w:rsidRPr="00F245C5" w:rsidRDefault="00157C50" w:rsidP="00C20DF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26-700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Zwoleń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57C50">
              <w:rPr>
                <w:rFonts w:ascii="Arial" w:hAnsi="Arial" w:cs="Arial"/>
                <w:b/>
              </w:rPr>
              <w:t>4 000.00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57C50" w:rsidRPr="00F245C5" w:rsidRDefault="00157C50" w:rsidP="00C20DF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C20DF5">
              <w:rPr>
                <w:rFonts w:ascii="Arial" w:hAnsi="Arial" w:cs="Arial"/>
                <w:color w:val="000000"/>
              </w:rPr>
              <w:t xml:space="preserve">  </w:t>
            </w:r>
            <w:r w:rsidRPr="00157C50">
              <w:rPr>
                <w:rFonts w:ascii="Arial" w:hAnsi="Arial" w:cs="Arial"/>
              </w:rPr>
              <w:t>Oferta wykonawcy nie podlega odrzuceniu, jest zgodna z treścią specyfikacji warunków zamówienia i w oparciu o przyjęte kryteria oceny ofert uzyskała najwyższą</w:t>
            </w:r>
          </w:p>
        </w:tc>
      </w:tr>
      <w:tr w:rsidR="00157C50" w:rsidTr="00C20D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F245C5" w:rsidRDefault="00157C50" w:rsidP="00C20DF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57C50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57C50">
              <w:rPr>
                <w:rFonts w:ascii="Arial" w:hAnsi="Arial" w:cs="Arial"/>
              </w:rPr>
              <w:t>Dostawa toalet</w:t>
            </w:r>
          </w:p>
          <w:p w:rsidR="00157C50" w:rsidRPr="00F245C5" w:rsidRDefault="00157C50" w:rsidP="00C20DF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157C50">
              <w:rPr>
                <w:rFonts w:ascii="Arial" w:hAnsi="Arial" w:cs="Arial"/>
                <w:b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</w:rPr>
              <w:t xml:space="preserve"> Sp. z o.o.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ALEJA PIŁSUDSKIEGO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57C50" w:rsidRPr="00F245C5" w:rsidRDefault="00157C50" w:rsidP="00C20DF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05-070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Sulejówek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57C50">
              <w:rPr>
                <w:rFonts w:ascii="Arial" w:hAnsi="Arial" w:cs="Arial"/>
                <w:b/>
              </w:rPr>
              <w:t>15 252.00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57C50" w:rsidRPr="00F245C5" w:rsidRDefault="00157C50" w:rsidP="00C20DF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C20DF5">
              <w:rPr>
                <w:rFonts w:ascii="Arial" w:hAnsi="Arial" w:cs="Arial"/>
                <w:color w:val="000000"/>
              </w:rPr>
              <w:t xml:space="preserve"> </w:t>
            </w:r>
            <w:r w:rsidRPr="00157C50">
              <w:rPr>
                <w:rFonts w:ascii="Arial" w:hAnsi="Arial" w:cs="Arial"/>
              </w:rPr>
              <w:t>Oferta wykonawcy nie podlega odrzuceniu, jest zgodna z treścią specyfikacji warunków zamówienia i w oparciu o przyjęte kryteria oceny ofert uzyskała najwyższą</w:t>
            </w:r>
          </w:p>
        </w:tc>
      </w:tr>
      <w:tr w:rsidR="00157C50" w:rsidTr="00C20D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F245C5" w:rsidRDefault="00157C50" w:rsidP="00C20DF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57C50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57C50">
              <w:rPr>
                <w:rFonts w:ascii="Arial" w:hAnsi="Arial" w:cs="Arial"/>
              </w:rPr>
              <w:t>Dostawa przyczepy</w:t>
            </w:r>
          </w:p>
          <w:p w:rsidR="00157C50" w:rsidRPr="00F245C5" w:rsidRDefault="00157C50" w:rsidP="00C20DF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57C50">
              <w:rPr>
                <w:rFonts w:ascii="Arial" w:hAnsi="Arial" w:cs="Arial"/>
                <w:b/>
              </w:rPr>
              <w:t>Oddział Wojewódzki Związku Ochotniczych Straży Pożarnych RP Województwa Małopolskiego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Wyki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57C50" w:rsidRPr="00F245C5" w:rsidRDefault="00157C50" w:rsidP="00C20DF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31-223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Kraków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57C50">
              <w:rPr>
                <w:rFonts w:ascii="Arial" w:hAnsi="Arial" w:cs="Arial"/>
                <w:b/>
              </w:rPr>
              <w:t>7 600.00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57C50" w:rsidRPr="00F245C5" w:rsidRDefault="00157C50" w:rsidP="00C20DF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C20DF5">
              <w:rPr>
                <w:rFonts w:ascii="Arial" w:hAnsi="Arial" w:cs="Arial"/>
                <w:color w:val="000000"/>
              </w:rPr>
              <w:t xml:space="preserve"> </w:t>
            </w:r>
            <w:r w:rsidRPr="00157C50">
              <w:rPr>
                <w:rFonts w:ascii="Arial" w:hAnsi="Arial" w:cs="Arial"/>
              </w:rPr>
              <w:t>Oferta wykonawcy nie podlega odrzuceniu, jest zgodna z treścią specyfikacji warunków zamówienia i w oparciu o przyjęte kryteria oceny ofert uzyskała najwyższą</w:t>
            </w:r>
          </w:p>
        </w:tc>
      </w:tr>
      <w:tr w:rsidR="00157C50" w:rsidTr="00C20D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F245C5" w:rsidRDefault="00157C50" w:rsidP="00C20DF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57C50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57C50">
              <w:rPr>
                <w:rFonts w:ascii="Arial" w:hAnsi="Arial" w:cs="Arial"/>
              </w:rPr>
              <w:t>Dostawa nagrzewnicy i ogrzewaczy gazowych</w:t>
            </w:r>
          </w:p>
          <w:p w:rsidR="00157C50" w:rsidRPr="00F245C5" w:rsidRDefault="00157C50" w:rsidP="00C20DF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57C50">
              <w:rPr>
                <w:rFonts w:ascii="Arial" w:hAnsi="Arial" w:cs="Arial"/>
                <w:b/>
              </w:rPr>
              <w:t>AVEXA DAMIAN PAŁASZEWSKI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Aleje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109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/70</w:t>
            </w:r>
          </w:p>
          <w:p w:rsidR="00157C50" w:rsidRPr="00F245C5" w:rsidRDefault="00157C50" w:rsidP="00C20DF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02-011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Warszawa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57C50">
              <w:rPr>
                <w:rFonts w:ascii="Arial" w:hAnsi="Arial" w:cs="Arial"/>
                <w:b/>
              </w:rPr>
              <w:t>9 544.80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57C50" w:rsidRPr="00F245C5" w:rsidRDefault="00157C50" w:rsidP="00C20DF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C20DF5">
              <w:rPr>
                <w:rFonts w:ascii="Arial" w:hAnsi="Arial" w:cs="Arial"/>
                <w:color w:val="000000"/>
              </w:rPr>
              <w:t xml:space="preserve">  </w:t>
            </w:r>
            <w:r w:rsidRPr="00157C50">
              <w:rPr>
                <w:rFonts w:ascii="Arial" w:hAnsi="Arial" w:cs="Arial"/>
              </w:rPr>
              <w:t>Oferta wykonawcy nie podlega odrzuceniu, jest zgodna z treścią specyfikacji warunków zamówienia i w oparciu o przyjęte kryteria oceny ofert uzyskała najwyższą</w:t>
            </w:r>
          </w:p>
        </w:tc>
      </w:tr>
      <w:tr w:rsidR="00157C50" w:rsidTr="00C20D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F245C5" w:rsidRDefault="00157C50" w:rsidP="00C20DF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57C50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57C50">
              <w:rPr>
                <w:rFonts w:ascii="Arial" w:hAnsi="Arial" w:cs="Arial"/>
              </w:rPr>
              <w:t>Wyposażenie straż</w:t>
            </w:r>
          </w:p>
          <w:p w:rsidR="00157C50" w:rsidRPr="00F245C5" w:rsidRDefault="00157C50" w:rsidP="00C20DF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57C50">
              <w:rPr>
                <w:rFonts w:ascii="Arial" w:hAnsi="Arial" w:cs="Arial"/>
                <w:b/>
              </w:rPr>
              <w:t>Oddział Wojewódzki Związku Ochotniczych Straży Pożarnych RP Województwa Małopolskiego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Wyki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57C50" w:rsidRPr="00F245C5" w:rsidRDefault="00157C50" w:rsidP="00C20DF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31-223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Kraków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57C50">
              <w:rPr>
                <w:rFonts w:ascii="Arial" w:hAnsi="Arial" w:cs="Arial"/>
                <w:b/>
              </w:rPr>
              <w:t>79 949.60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57C50" w:rsidRPr="00F245C5" w:rsidRDefault="00157C50" w:rsidP="00C20DF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C20DF5">
              <w:rPr>
                <w:rFonts w:ascii="Arial" w:hAnsi="Arial" w:cs="Arial"/>
                <w:color w:val="000000"/>
              </w:rPr>
              <w:t xml:space="preserve"> </w:t>
            </w:r>
            <w:r w:rsidRPr="00157C50">
              <w:rPr>
                <w:rFonts w:ascii="Arial" w:hAnsi="Arial" w:cs="Arial"/>
              </w:rPr>
              <w:t>Oferta wykonawcy nie podlega odrzuceniu, jest zgodna z treścią specyfikacji warunków zamówienia i w oparciu o przyjęte kryteria oceny ofert uzyskała najwyższą</w:t>
            </w:r>
          </w:p>
        </w:tc>
      </w:tr>
      <w:tr w:rsidR="00157C50" w:rsidTr="00C20D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F245C5" w:rsidRDefault="00157C50" w:rsidP="00C20DF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57C50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57C50">
              <w:rPr>
                <w:rFonts w:ascii="Arial" w:hAnsi="Arial" w:cs="Arial"/>
              </w:rPr>
              <w:t>Dostawa kurtyny wodnej</w:t>
            </w:r>
          </w:p>
          <w:p w:rsidR="00157C50" w:rsidRPr="00F245C5" w:rsidRDefault="00157C50" w:rsidP="00C20DF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57C50">
              <w:rPr>
                <w:rFonts w:ascii="Arial" w:hAnsi="Arial" w:cs="Arial"/>
                <w:b/>
              </w:rPr>
              <w:t>LCG Sp. z o.o.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Zaleskiego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157C50" w:rsidRPr="00F245C5" w:rsidRDefault="00157C50" w:rsidP="00C20DF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57C50">
              <w:rPr>
                <w:rFonts w:ascii="Arial" w:hAnsi="Arial" w:cs="Arial"/>
                <w:bCs/>
              </w:rPr>
              <w:t>43-400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57C50">
              <w:rPr>
                <w:rFonts w:ascii="Arial" w:hAnsi="Arial" w:cs="Arial"/>
                <w:bCs/>
              </w:rPr>
              <w:t>Cieszyn</w:t>
            </w:r>
          </w:p>
          <w:p w:rsidR="00157C50" w:rsidRPr="00F245C5" w:rsidRDefault="00157C50" w:rsidP="00C20DF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57C50">
              <w:rPr>
                <w:rFonts w:ascii="Arial" w:hAnsi="Arial" w:cs="Arial"/>
                <w:b/>
              </w:rPr>
              <w:t>6 254.55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157C50" w:rsidRPr="00F245C5" w:rsidRDefault="00157C50" w:rsidP="00C20DF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C20DF5">
              <w:rPr>
                <w:rFonts w:ascii="Arial" w:hAnsi="Arial" w:cs="Arial"/>
                <w:color w:val="000000"/>
              </w:rPr>
              <w:t xml:space="preserve">  </w:t>
            </w:r>
            <w:r w:rsidRPr="00157C50">
              <w:rPr>
                <w:rFonts w:ascii="Arial" w:hAnsi="Arial" w:cs="Arial"/>
              </w:rPr>
              <w:t>Oferta wykonawcy nie podlega odrzuceniu, jest zgodna z treścią specyfikacji warunków zamówienia i w oparciu o przyjęte kryteria oceny ofert uzyskała najwyższą</w:t>
            </w:r>
          </w:p>
        </w:tc>
      </w:tr>
    </w:tbl>
    <w:p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100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3402"/>
        <w:gridCol w:w="2693"/>
        <w:gridCol w:w="1133"/>
      </w:tblGrid>
      <w:tr w:rsidR="00A02E94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PHU ARTURSSS Artur Wyciszkiewicz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JULIANA GOMULIŃSKIEGO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5/37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05-804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PRUSZKÓW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ALTRAN Ewa Golusińska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Wita Stwosza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02-661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- 59.22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99,22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Oddział Wojewódzki Związku Ochotniczych Straży Pożarnych RP Województwa Małopolskiego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Wyki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31-223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- 47.63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87,63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PRZEDSIĘBIORSTWO DORADCZO-HANDLOWE "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CON-SPARK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"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AL.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81345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GDYNIA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- 26.67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86,67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P.U.H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KING-STEN-TRANS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STĘPIEŃ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TARGOWA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60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26-700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Zwoleń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- 42.59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82,59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- 37.25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77,25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TPI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ul. wał miedzeszyński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598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03-994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1 - Cena - 42.11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- 33.33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75,44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- 25.47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65,47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PUH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EL-PROTEKT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KAMIL ROGASIK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SOSNOWA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GÓRA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- 42.12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- 13.33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55,45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Elnex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Dariusz Józef Nowak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Wierzbicka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37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Biuro Inżynieryjne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Martex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Marcin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Puźniak</w:t>
            </w:r>
            <w:proofErr w:type="spellEnd"/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Stara Obra, Okrężna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63-720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Koźmin Wielkopolski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Łączność - dostawa  radiotelefonów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Page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Communication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Okrężna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44-100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Zaopatrzenie w wodę - dostawa 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P.U.H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KING-STEN-TRANS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STĘPIEŃ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TARGOWA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60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26-700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Zwoleń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Zaopatrzenie w wodę - dostawa 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Oddział Wojewódzki Związku Ochotniczych Straży Pożarnych RP Województwa Małopolskiego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Wyki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31-223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- 56.13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96,13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Zaopatrzenie w wodę - dostawa 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- 53.05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93,05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Zaopatrzenie w wodę - dostawa 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Przedsiębiorstwo Wielobranżowe ARKAMA Henryk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Sołyga</w:t>
            </w:r>
            <w:proofErr w:type="spellEnd"/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Henryk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63-645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Łęka Opatowska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- 59.12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- 20.00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79,12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Zaopatrzenie w wodę - dostawa 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PUH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EL-PROTEKT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KAMIL ROGASIK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SOSNOWA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GÓRA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- 48.23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- 13.33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61,56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Zaopatrzenie w wodę - </w:t>
            </w: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dostawa 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WP ENERGY SPÓŁKA Z </w:t>
            </w: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1 - Cena - 17.68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 xml:space="preserve">  57,68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Zaopatrzenie w wodę - dostawa 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Zaopatrzenie w wodę - dostawa 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KRACIK SPÓŁKA KOMANDYTOWA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Spytkowice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34-745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Spytkowice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inwerterowego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AVEXA DAMIAN PAŁASZEWSKI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109/70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02-011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- 23.08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63,08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inwerterowego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ProEquip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Karmelkowa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33-35/paw.4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52-437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- 25.45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- 24.00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49,45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inwerterowego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Biuro Inżynieryjne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Martex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Marcin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Puźniak</w:t>
            </w:r>
            <w:proofErr w:type="spellEnd"/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Stara Obra, Okrężna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63-720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Koźmin Wielkopolski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inwerterowego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- 37.77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77,77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inwerterowego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PompySanok.pl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Lipińskiego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88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38-500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Sanok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- 27.11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67,11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inwerterowego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Oddział Wojewódzki Związku Ochotniczych Straży Pożarnych RP Województwa Małopolskiego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Wyki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31-223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- 25.71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65,71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inwerterowego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P.U.H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KING-STEN-TRANS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STĘPIEŃ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TARGOWA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60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26-700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Zwoleń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- 22.15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62,15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inwerterowego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- 21.96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61,96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inwerterowego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- 18.01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58,01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agregatu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inwerterowego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PUH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EL-PROTEKT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KAMIL </w:t>
            </w: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ROGASIK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SOSNOWA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GÓRA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1 - Cena - 21.43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2 - Gwarancja - 16.00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 xml:space="preserve">  37,43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agregatu  prądotwórczego na przyczepie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AVEXA DAMIAN PAŁASZEWSKI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109/70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02-011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- 40.34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80,34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agregatu  prądotwórczego na przyczepie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AMP POWER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DROGOWCÓW 7B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7B/7B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39-200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DĘBICA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agregatu  prądotwórczego na przyczepie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P.U.H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KING-STEN-TRANS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STĘPIEŃ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TARGOWA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60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26-700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Zwoleń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agregatu  prądotwórczego na przyczepie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- 36.13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76,13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agregatu  prądotwórczego na przyczepie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KAFAR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9A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05­307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Dobre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- 35.48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- 16.00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51,48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agregatu  prądotwórczego na przyczepie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PUH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EL-PROTEKT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KAMIL ROGASIK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SOSNOWA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GÓRA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- 15.23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- 16.00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31,23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agregatu  prądotwórczego na przyczepie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agregatu  prądotwórczego na przyczepie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AVEXA DAMIAN PAŁASZEWSKI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109/70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02-011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- 20.71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60,71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P.U.H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KING-STEN-TRANS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STĘPIEŃ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TARGOWA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60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26-700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Zwoleń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- 48.78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88,78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armyworld.pl Wojciech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Miąskowski</w:t>
            </w:r>
            <w:proofErr w:type="spellEnd"/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Kartuska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29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83-340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Sierakowcie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1 - Cena - 20.80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60,80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- 16.46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56,46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Usługowo Produkcyjny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Plast-Stol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Krzysztof Czarnotta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Czernice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77-424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Zakrzewo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- 15.24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55,24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Oddział Wojewódzki Związku Ochotniczych Straży Pożarnych RP Województwa Małopolskiego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Wyki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31-223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- 33.33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53,33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- 13.01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53,01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AMR-Tech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Zielonagóra</w:t>
            </w:r>
            <w:proofErr w:type="spellEnd"/>
            <w:r w:rsidRPr="00157C50">
              <w:rPr>
                <w:rFonts w:ascii="Arial" w:hAnsi="Arial" w:cs="Arial"/>
                <w:sz w:val="22"/>
                <w:szCs w:val="22"/>
              </w:rPr>
              <w:t>, Stobnicka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64-520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Obrzycko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- 12.20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52,20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KAFAR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9A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05­307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Dobre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- 17.74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- 33.33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51,07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4dream Sp. z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Ogrodowa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21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42-263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Wrzosowa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- 24.09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- 26.67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50,76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PUH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EL-PROTEKT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KAMIL ROGASIK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SOSNOWA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GÓRA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- 19.39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- 20.00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39,39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Boxmet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Piskorzów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51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58-250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Pieszyce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- 15.74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- 13.33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29,07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Toro Spółka zoo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Breń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64a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33-140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lisia góra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- 13.94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- 13.33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27,27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Marabut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32-070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Czernichów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łóżek polowych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CUZO Jolanta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Ledwon</w:t>
            </w:r>
            <w:proofErr w:type="spellEnd"/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UCZNIOWSKA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42280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Częstochowa,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Kawodrza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toalet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ProEquip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Karmelkowa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33-35/paw.4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52-437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- 33.82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- 20.00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53,82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toalet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toalet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P.U.H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KING-STEN-TRANS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STĘPIEŃ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TARGOWA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60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26-700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Zwoleń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- 54.47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94,47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toalet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- 37.20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77,20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toalet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ProEquip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Karmelkowa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33-35/paw.4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52-437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- 20.60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- 20.00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40,60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Oddział Wojewódzki Związku Ochotniczych Straży Pożarnych RP Województwa Małopolskiego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Wyki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31-223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- 50.47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90,47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- 47.53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87,53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HONEytech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Marcelego Nenckiego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168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52-213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- 41.66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81,66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- 29.23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69,23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przyczepy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P.U.H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KING-STEN-TRANS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STĘPIEŃ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TARGOWA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60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26-700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Zwoleń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- 25.62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65,62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nagrzewnicy i ogrzewaczy gazowych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AVEXA DAMIAN PAŁASZEWSKI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109/70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02-011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nagrzewnicy i ogrzewaczy gazowych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- 35.01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75,01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nagrzewnicy i ogrzewaczy gazowych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P.U.H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KING-STEN-TRANS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STĘPIEŃ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TARGOWA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60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26-700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Zwoleń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- 34.71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74,71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nagrzewnicy i ogrzewaczy gazowych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- 29.73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69,73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nagrzewnicy i ogrzewaczy gazowych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- 18.62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58,62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Wyposażenie straż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AVEXA DAMIAN PAŁASZEWSKI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109/70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02-011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- 50.51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90,51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Wyposażenie straż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Oddział Wojewódzki Związku Ochotniczych Straży Pożarnych RP Województwa Małopolskiego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Wyki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31-223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Wyposażenie straż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- 45.95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85,95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Wyposażenie straż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- 19.70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59,70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Wyposażenie straż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PUH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EL-PROTEKT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KAMIL ROGASIK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SOSNOWA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GÓRA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- 38.40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- 13.33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51,73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Wyposażenie straż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kurtyny wodnej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kurtyny wodnej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Oddział Wojewódzki Związku Ochotniczych Straży Pożarnych RP Województwa Małopolskiego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Wyki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31-223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- 43.24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83,24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kurtyny wodnej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- 37.67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77,67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kurtyny wodnej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- 33.90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73,90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>Dostawa kurtyny wodnej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PUH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EL-PROTEKT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KAMIL ROGASIK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SOSNOWA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GÓRA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 oświetlenia 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wielkopowierzchniowego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AVEXA DAMIAN PAŁASZEWSKI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109/70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02-011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- 33.54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73,54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 oświetlenia 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wielkopowierzchniowego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Oddział Wojewódzki Związku Ochotniczych Straży Pożarnych RP Województwa Małopolskiego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Wyki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31-223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 oświetlenia 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wielkopowierzchniowego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Defence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ALEJA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55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- 43.22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83,22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 oświetlenia 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wielkopowierzchniowego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HANDLOWO USŁUGOWE RIVAGIS PAWEŁ KRÓL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KRŃCOWA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82-500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KWIDZYN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- 31.84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71,84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 oświetlenia 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wielkopowierzchniowego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- 31.21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71,21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 oświetlenia 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wielkopowierzchniowego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PUH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EL-PROTEKT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KAMIL ROGASIK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SOSNOWA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28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GÓRA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1 - Cena - 25.92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- 13.33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39,25</w:t>
            </w:r>
          </w:p>
        </w:tc>
      </w:tr>
      <w:tr w:rsidR="00157C50" w:rsidTr="00C34B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Dostawa  oświetlenia 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wielkopowierzchniowego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157C50" w:rsidRPr="007D7932" w:rsidRDefault="00157C50" w:rsidP="00C20DF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C50" w:rsidRPr="00157C50" w:rsidRDefault="00157C50" w:rsidP="00C20DF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  <w:p w:rsidR="00157C50" w:rsidRPr="007D7932" w:rsidRDefault="00157C50" w:rsidP="00C20DF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2 - Gwarancja - 0.00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993"/>
        <w:gridCol w:w="3543"/>
        <w:gridCol w:w="5387"/>
      </w:tblGrid>
      <w:tr w:rsidR="00A02E94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PHU ARTURSSS Artur Wyciszkiewicz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JULIANA GOMULIŃSKIEGO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/37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05-804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PRUSZKÓW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C236B1" w:rsidRPr="00E94B12" w:rsidRDefault="00157C50" w:rsidP="00C236B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C236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236B1" w:rsidRPr="00E94B12">
              <w:rPr>
                <w:rFonts w:ascii="Arial" w:hAnsi="Arial" w:cs="Arial"/>
                <w:sz w:val="22"/>
                <w:szCs w:val="22"/>
              </w:rPr>
              <w:t>nie wniesiono wadium</w:t>
            </w:r>
          </w:p>
          <w:p w:rsidR="00157C50" w:rsidRPr="007D7932" w:rsidRDefault="00157C50" w:rsidP="00C20DF5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Marabut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32-070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Czernichów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EF36C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C236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36C7">
              <w:rPr>
                <w:rFonts w:ascii="Arial" w:hAnsi="Arial" w:cs="Arial"/>
                <w:sz w:val="22"/>
                <w:szCs w:val="22"/>
              </w:rPr>
              <w:t xml:space="preserve">art. 224 ust. 6 - </w:t>
            </w:r>
            <w:r w:rsidR="00EF36C7" w:rsidRPr="00E94B12">
              <w:rPr>
                <w:rFonts w:ascii="Arial" w:hAnsi="Arial" w:cs="Arial"/>
                <w:sz w:val="22"/>
                <w:szCs w:val="22"/>
              </w:rPr>
              <w:t>nie złożono wyjaśnienia rażąco niskiej ceny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EF36C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EF36C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EF36C7" w:rsidRPr="00E94B12">
              <w:rPr>
                <w:rFonts w:ascii="Arial" w:hAnsi="Arial" w:cs="Arial"/>
                <w:sz w:val="22"/>
                <w:szCs w:val="22"/>
              </w:rPr>
              <w:t>nie wniesiono wadium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EF36C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EF36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36C7" w:rsidRPr="00E94B12">
              <w:rPr>
                <w:rFonts w:ascii="Arial" w:hAnsi="Arial" w:cs="Arial"/>
                <w:sz w:val="22"/>
                <w:szCs w:val="22"/>
              </w:rPr>
              <w:t>nie wniesiono wadium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Default="00157C50" w:rsidP="00EF36C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EF36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36C7" w:rsidRPr="00E94B12">
              <w:rPr>
                <w:rFonts w:ascii="Arial" w:hAnsi="Arial" w:cs="Arial"/>
                <w:sz w:val="22"/>
                <w:szCs w:val="22"/>
              </w:rPr>
              <w:t>nie wniesiono wadium</w:t>
            </w:r>
          </w:p>
          <w:p w:rsidR="00EF36C7" w:rsidRPr="007D7932" w:rsidRDefault="00EF36C7" w:rsidP="00EF36C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EF36C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EF36C7">
              <w:rPr>
                <w:rFonts w:ascii="Arial" w:hAnsi="Arial" w:cs="Arial"/>
                <w:sz w:val="22"/>
                <w:szCs w:val="22"/>
              </w:rPr>
              <w:t xml:space="preserve"> art. 224 ust. 6 - </w:t>
            </w:r>
            <w:r w:rsidR="00EF36C7" w:rsidRPr="00E94B12">
              <w:rPr>
                <w:rFonts w:ascii="Arial" w:hAnsi="Arial" w:cs="Arial"/>
                <w:sz w:val="22"/>
                <w:szCs w:val="22"/>
              </w:rPr>
              <w:t>nie złożono wyjaśnienia rażąco niskiej ceny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EF36C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EF36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36C7" w:rsidRPr="00E94B12">
              <w:rPr>
                <w:rFonts w:ascii="Arial" w:hAnsi="Arial" w:cs="Arial"/>
                <w:sz w:val="22"/>
                <w:szCs w:val="22"/>
              </w:rPr>
              <w:t>nie wniesiono wadium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EF36C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EF36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36C7" w:rsidRPr="00E94B12">
              <w:rPr>
                <w:rFonts w:ascii="Arial" w:hAnsi="Arial" w:cs="Arial"/>
                <w:sz w:val="22"/>
                <w:szCs w:val="22"/>
              </w:rPr>
              <w:t>nie wniesiono wadium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LCG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Zaleskiego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43-400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Cieszyn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EF36C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EF36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36C7" w:rsidRPr="00E94B12">
              <w:rPr>
                <w:rFonts w:ascii="Arial" w:hAnsi="Arial" w:cs="Arial"/>
                <w:sz w:val="22"/>
                <w:szCs w:val="22"/>
              </w:rPr>
              <w:t>nie wniesiono wadium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CUZO Jolanta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Ledwon</w:t>
            </w:r>
            <w:proofErr w:type="spellEnd"/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UCZNIOWSKA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42280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 xml:space="preserve">Częstochowa,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Kawodrza</w:t>
            </w:r>
            <w:proofErr w:type="spellEnd"/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1D5691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1D569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EF36C7">
              <w:rPr>
                <w:rFonts w:ascii="Arial" w:hAnsi="Arial" w:cs="Arial"/>
                <w:sz w:val="22"/>
                <w:szCs w:val="22"/>
              </w:rPr>
              <w:t xml:space="preserve">art. 224 ust. 6 - </w:t>
            </w:r>
            <w:r w:rsidR="00EF36C7" w:rsidRPr="00E94B12">
              <w:rPr>
                <w:rFonts w:ascii="Arial" w:hAnsi="Arial" w:cs="Arial"/>
                <w:sz w:val="22"/>
                <w:szCs w:val="22"/>
              </w:rPr>
              <w:t>nie złożono wyjaśnienia rażąco niskiej ceny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PUH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EL-PROTEKT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KAMIL ROGASIK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SOSNOWA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56-200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GÓRA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1D5691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1D569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C5421">
              <w:rPr>
                <w:rFonts w:ascii="Arial" w:hAnsi="Arial" w:cs="Arial"/>
                <w:sz w:val="22"/>
                <w:szCs w:val="22"/>
              </w:rPr>
              <w:t xml:space="preserve">art. 224 ust. 6 - </w:t>
            </w:r>
            <w:r w:rsidR="007C5421" w:rsidRPr="00E94B12">
              <w:rPr>
                <w:rFonts w:ascii="Arial" w:hAnsi="Arial" w:cs="Arial"/>
                <w:sz w:val="22"/>
                <w:szCs w:val="22"/>
              </w:rPr>
              <w:t>nie złożono wyjaśnienia rażąco niskiej ceny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Biuro Inżynieryjne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Martex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Marcin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Puźniak</w:t>
            </w:r>
            <w:proofErr w:type="spellEnd"/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Stara Obra, Okrężna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63-720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Koźmin Wielkopolski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7C542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7C54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C5421" w:rsidRPr="00E94B12">
              <w:rPr>
                <w:rFonts w:ascii="Arial" w:hAnsi="Arial" w:cs="Arial"/>
                <w:sz w:val="22"/>
                <w:szCs w:val="22"/>
              </w:rPr>
              <w:t>nie wniesiono wadium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KRACIK SPÓŁKA KOMANDYTOWA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Spytkowice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34-745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Spytkowice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7C542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7C54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112A" w:rsidRPr="00E94B12">
              <w:rPr>
                <w:rFonts w:ascii="Arial" w:hAnsi="Arial" w:cs="Arial"/>
                <w:sz w:val="22"/>
                <w:szCs w:val="22"/>
              </w:rPr>
              <w:t>wadium wniesione po terminie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Elnex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Dariusz Józef Nowak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Wierzbicka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1E112A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1E112A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7C5421">
              <w:rPr>
                <w:rFonts w:ascii="Arial" w:hAnsi="Arial" w:cs="Arial"/>
                <w:sz w:val="22"/>
                <w:szCs w:val="22"/>
              </w:rPr>
              <w:t xml:space="preserve">art. 224 ust. 6 - </w:t>
            </w:r>
            <w:r w:rsidR="007C5421" w:rsidRPr="00E94B12">
              <w:rPr>
                <w:rFonts w:ascii="Arial" w:hAnsi="Arial" w:cs="Arial"/>
                <w:sz w:val="22"/>
                <w:szCs w:val="22"/>
              </w:rPr>
              <w:t>nie złożono wyjaśnienia rażąco niskiej ceny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AMP POWER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DROGOWCÓW 7B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57C50">
              <w:rPr>
                <w:rFonts w:ascii="Arial" w:hAnsi="Arial" w:cs="Arial"/>
                <w:sz w:val="22"/>
                <w:szCs w:val="22"/>
              </w:rPr>
              <w:t>7B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/7B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39-200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DĘBICA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7C5421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7C54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C5421" w:rsidRPr="00E94B12">
              <w:rPr>
                <w:rFonts w:ascii="Arial" w:hAnsi="Arial" w:cs="Arial"/>
                <w:sz w:val="22"/>
                <w:szCs w:val="22"/>
              </w:rPr>
              <w:t>nie wniesiono wadium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9E4EC3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9E4EC3">
              <w:rPr>
                <w:rFonts w:ascii="Arial" w:hAnsi="Arial" w:cs="Arial"/>
                <w:sz w:val="22"/>
                <w:szCs w:val="22"/>
              </w:rPr>
              <w:t xml:space="preserve">  art. 224 ust. 6 - </w:t>
            </w:r>
            <w:r w:rsidR="009E4EC3" w:rsidRPr="00E94B12">
              <w:rPr>
                <w:rFonts w:ascii="Arial" w:hAnsi="Arial" w:cs="Arial"/>
                <w:sz w:val="22"/>
                <w:szCs w:val="22"/>
              </w:rPr>
              <w:t>nie złożono wyjaśnienia rażąco niskiej ceny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WP ENERGY SPÓŁKA Z OGRANICZONĄ ODPOWIEDZIALNOŚCIĄ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83-112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Stanisławie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9E4EC3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9E4EC3">
              <w:rPr>
                <w:rFonts w:ascii="Arial" w:hAnsi="Arial" w:cs="Arial"/>
                <w:sz w:val="22"/>
                <w:szCs w:val="22"/>
              </w:rPr>
              <w:t xml:space="preserve">  art. 224 ust. 6 - </w:t>
            </w:r>
            <w:r w:rsidR="009E4EC3" w:rsidRPr="00E94B12">
              <w:rPr>
                <w:rFonts w:ascii="Arial" w:hAnsi="Arial" w:cs="Arial"/>
                <w:sz w:val="22"/>
                <w:szCs w:val="22"/>
              </w:rPr>
              <w:t>nie złożono wyjaśnienia rażąco niskiej ceny</w:t>
            </w:r>
          </w:p>
        </w:tc>
      </w:tr>
      <w:tr w:rsidR="00157C50" w:rsidTr="00C236B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3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57C50" w:rsidRPr="007D7932" w:rsidRDefault="00157C50" w:rsidP="00C20DF5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Page </w:t>
            </w:r>
            <w:proofErr w:type="spellStart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>Communication</w:t>
            </w:r>
            <w:proofErr w:type="spellEnd"/>
            <w:r w:rsidRPr="00157C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57C50" w:rsidRPr="007D7932" w:rsidRDefault="00157C50" w:rsidP="00C20DF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Okrężna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7C50" w:rsidRPr="007D7932" w:rsidRDefault="00157C50" w:rsidP="00C20DF5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44-100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7C50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53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157C50" w:rsidRDefault="00157C50" w:rsidP="00C20DF5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157C50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Art. 226 ust. 1 </w:t>
            </w:r>
            <w:proofErr w:type="spellStart"/>
            <w:r w:rsidRPr="00157C50">
              <w:rPr>
                <w:rFonts w:ascii="Arial" w:hAnsi="Arial" w:cs="Arial"/>
                <w:b/>
                <w:sz w:val="22"/>
                <w:szCs w:val="22"/>
              </w:rPr>
              <w:t>pkt</w:t>
            </w:r>
            <w:proofErr w:type="spellEnd"/>
            <w:r w:rsidRPr="00157C50">
              <w:rPr>
                <w:rFonts w:ascii="Arial" w:hAnsi="Arial" w:cs="Arial"/>
                <w:b/>
                <w:sz w:val="22"/>
                <w:szCs w:val="22"/>
              </w:rPr>
              <w:t xml:space="preserve">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57C50" w:rsidRPr="0013621B" w:rsidRDefault="00157C50" w:rsidP="00C20DF5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157C50" w:rsidRPr="007D7932" w:rsidRDefault="00157C50" w:rsidP="009E4EC3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9E4E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E4EC3" w:rsidRPr="00E94B12">
              <w:rPr>
                <w:rFonts w:ascii="Arial" w:hAnsi="Arial" w:cs="Arial"/>
                <w:sz w:val="22"/>
                <w:szCs w:val="22"/>
              </w:rPr>
              <w:t>wadium wniesione po terminie</w:t>
            </w:r>
          </w:p>
        </w:tc>
      </w:tr>
    </w:tbl>
    <w:p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13621B" w:rsidRPr="004B39E0" w:rsidRDefault="004F4B47" w:rsidP="00C20DF5">
      <w:pPr>
        <w:spacing w:after="360" w:line="360" w:lineRule="auto"/>
        <w:ind w:left="3119" w:firstLine="425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</w:t>
      </w:r>
      <w:r w:rsidR="00C20DF5">
        <w:rPr>
          <w:rFonts w:ascii="Arial" w:hAnsi="Arial" w:cs="Arial"/>
          <w:i/>
        </w:rPr>
        <w:t xml:space="preserve">        </w:t>
      </w:r>
      <w:r w:rsidR="0013621B" w:rsidRPr="004B39E0">
        <w:rPr>
          <w:rFonts w:ascii="Arial" w:hAnsi="Arial" w:cs="Arial"/>
          <w:i/>
        </w:rPr>
        <w:t>Zamawiający</w:t>
      </w:r>
      <w:bookmarkEnd w:id="0"/>
    </w:p>
    <w:sectPr w:rsidR="0013621B" w:rsidRPr="004B39E0" w:rsidSect="00C20D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566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DF5" w:rsidRDefault="00C20DF5">
      <w:r>
        <w:separator/>
      </w:r>
    </w:p>
  </w:endnote>
  <w:endnote w:type="continuationSeparator" w:id="1">
    <w:p w:rsidR="00C20DF5" w:rsidRDefault="00C20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DF5" w:rsidRDefault="00C20DF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DF5" w:rsidRPr="004B39E0" w:rsidRDefault="00C20DF5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C20DF5" w:rsidRDefault="00C20DF5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340E19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340E19" w:rsidRPr="004B39E0">
      <w:rPr>
        <w:rFonts w:ascii="Arial" w:hAnsi="Arial"/>
        <w:sz w:val="18"/>
      </w:rPr>
      <w:fldChar w:fldCharType="separate"/>
    </w:r>
    <w:r w:rsidR="004F4B47">
      <w:rPr>
        <w:rFonts w:ascii="Arial" w:hAnsi="Arial"/>
        <w:noProof/>
        <w:sz w:val="18"/>
      </w:rPr>
      <w:t>1</w:t>
    </w:r>
    <w:r w:rsidR="00340E19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340E19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340E19" w:rsidRPr="004B39E0">
      <w:rPr>
        <w:rFonts w:ascii="Arial" w:hAnsi="Arial"/>
        <w:sz w:val="18"/>
      </w:rPr>
      <w:fldChar w:fldCharType="separate"/>
    </w:r>
    <w:r w:rsidR="004F4B47">
      <w:rPr>
        <w:rFonts w:ascii="Arial" w:hAnsi="Arial"/>
        <w:noProof/>
        <w:sz w:val="18"/>
      </w:rPr>
      <w:t>13</w:t>
    </w:r>
    <w:r w:rsidR="00340E19" w:rsidRPr="004B39E0">
      <w:rPr>
        <w:rFonts w:ascii="Arial" w:hAnsi="Arial"/>
        <w:sz w:val="18"/>
      </w:rPr>
      <w:fldChar w:fldCharType="end"/>
    </w:r>
  </w:p>
  <w:p w:rsidR="00C20DF5" w:rsidRDefault="00C20DF5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DF5" w:rsidRDefault="00C20D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DF5" w:rsidRDefault="00C20DF5">
      <w:r>
        <w:separator/>
      </w:r>
    </w:p>
  </w:footnote>
  <w:footnote w:type="continuationSeparator" w:id="1">
    <w:p w:rsidR="00C20DF5" w:rsidRDefault="00C20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DF5" w:rsidRDefault="00C20D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DF5" w:rsidRDefault="00C20D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DF5" w:rsidRDefault="00C20DF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157C50"/>
    <w:rsid w:val="00022322"/>
    <w:rsid w:val="00042497"/>
    <w:rsid w:val="000632E2"/>
    <w:rsid w:val="000C1E6F"/>
    <w:rsid w:val="000E4E56"/>
    <w:rsid w:val="0013621B"/>
    <w:rsid w:val="00157C50"/>
    <w:rsid w:val="001A1468"/>
    <w:rsid w:val="001B7815"/>
    <w:rsid w:val="001C3F13"/>
    <w:rsid w:val="001D5691"/>
    <w:rsid w:val="001E112A"/>
    <w:rsid w:val="00211A34"/>
    <w:rsid w:val="002716A3"/>
    <w:rsid w:val="002B1E4F"/>
    <w:rsid w:val="002B6761"/>
    <w:rsid w:val="00340E19"/>
    <w:rsid w:val="003445A0"/>
    <w:rsid w:val="003A0AFC"/>
    <w:rsid w:val="003D611C"/>
    <w:rsid w:val="004108E1"/>
    <w:rsid w:val="00431C0B"/>
    <w:rsid w:val="00437CAD"/>
    <w:rsid w:val="004561CC"/>
    <w:rsid w:val="004657DA"/>
    <w:rsid w:val="004B2665"/>
    <w:rsid w:val="004C3459"/>
    <w:rsid w:val="004E324A"/>
    <w:rsid w:val="004E7234"/>
    <w:rsid w:val="004F4B47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6F6D36"/>
    <w:rsid w:val="00712C39"/>
    <w:rsid w:val="00756CDA"/>
    <w:rsid w:val="007C5421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E4EC3"/>
    <w:rsid w:val="009F0E5C"/>
    <w:rsid w:val="00A029B8"/>
    <w:rsid w:val="00A02E94"/>
    <w:rsid w:val="00A91321"/>
    <w:rsid w:val="00AA02AC"/>
    <w:rsid w:val="00B173E1"/>
    <w:rsid w:val="00B21F1C"/>
    <w:rsid w:val="00B32D12"/>
    <w:rsid w:val="00B464D3"/>
    <w:rsid w:val="00B8185B"/>
    <w:rsid w:val="00BC4E51"/>
    <w:rsid w:val="00BC6F7F"/>
    <w:rsid w:val="00BD2174"/>
    <w:rsid w:val="00C20DF5"/>
    <w:rsid w:val="00C236B1"/>
    <w:rsid w:val="00C34B6B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47785"/>
    <w:rsid w:val="00D8427E"/>
    <w:rsid w:val="00E23743"/>
    <w:rsid w:val="00E30B2D"/>
    <w:rsid w:val="00E62859"/>
    <w:rsid w:val="00E85D70"/>
    <w:rsid w:val="00EF36C7"/>
    <w:rsid w:val="00F16979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C4E51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C4E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C4E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C4E51"/>
  </w:style>
  <w:style w:type="paragraph" w:styleId="Tekstpodstawowy">
    <w:name w:val="Body Text"/>
    <w:basedOn w:val="Normalny"/>
    <w:rsid w:val="00BC4E51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13</Pages>
  <Words>3398</Words>
  <Characters>17475</Characters>
  <Application>Microsoft Office Word</Application>
  <DocSecurity>0</DocSecurity>
  <Lines>145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2026-07-14T13:22:00Z</cp:lastPrinted>
  <dcterms:created xsi:type="dcterms:W3CDTF">2026-07-14T13:55:00Z</dcterms:created>
  <dcterms:modified xsi:type="dcterms:W3CDTF">2026-07-14T13:55:00Z</dcterms:modified>
</cp:coreProperties>
</file>