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F38EC" w14:textId="5A31DF9B" w:rsidR="00B048DA" w:rsidRPr="00353FDC" w:rsidRDefault="00461447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61447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461447">
        <w:rPr>
          <w:rFonts w:ascii="Arial" w:hAnsi="Arial" w:cs="Arial"/>
        </w:rPr>
        <w:t>2026-07-1</w:t>
      </w:r>
      <w:r w:rsidR="00016D60">
        <w:rPr>
          <w:rFonts w:ascii="Arial" w:hAnsi="Arial" w:cs="Arial"/>
        </w:rPr>
        <w:t>3</w:t>
      </w:r>
    </w:p>
    <w:p w14:paraId="5957A155" w14:textId="77777777" w:rsidR="00B048DA" w:rsidRPr="00353FDC" w:rsidRDefault="00461447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461447">
        <w:rPr>
          <w:rFonts w:ascii="Arial" w:hAnsi="Arial" w:cs="Arial"/>
          <w:b/>
          <w:bCs/>
        </w:rPr>
        <w:t>Szpital Specjalistyczny im. Stefana Żeromskiego SP ZOZ w Krakowie</w:t>
      </w:r>
    </w:p>
    <w:p w14:paraId="11D50D6D" w14:textId="77777777" w:rsidR="00B048DA" w:rsidRPr="00353FDC" w:rsidRDefault="00461447" w:rsidP="00B048DA">
      <w:pPr>
        <w:spacing w:line="360" w:lineRule="auto"/>
        <w:ind w:right="3969"/>
        <w:rPr>
          <w:rFonts w:ascii="Arial" w:hAnsi="Arial" w:cs="Arial"/>
        </w:rPr>
      </w:pPr>
      <w:r w:rsidRPr="00461447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461447">
        <w:rPr>
          <w:rFonts w:ascii="Arial" w:hAnsi="Arial" w:cs="Arial"/>
        </w:rPr>
        <w:t>66</w:t>
      </w:r>
    </w:p>
    <w:p w14:paraId="3570D661" w14:textId="77777777" w:rsidR="00B048DA" w:rsidRPr="00353FDC" w:rsidRDefault="00461447" w:rsidP="00B048DA">
      <w:pPr>
        <w:ind w:right="3969"/>
        <w:rPr>
          <w:rFonts w:ascii="Arial" w:hAnsi="Arial" w:cs="Arial"/>
        </w:rPr>
      </w:pPr>
      <w:r w:rsidRPr="00461447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461447">
        <w:rPr>
          <w:rFonts w:ascii="Arial" w:hAnsi="Arial" w:cs="Arial"/>
        </w:rPr>
        <w:t>Kraków</w:t>
      </w:r>
    </w:p>
    <w:p w14:paraId="44DD2187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25C0D29" w14:textId="77777777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96ED641" w14:textId="01D7AEEF" w:rsidR="00016D60" w:rsidRPr="00016D60" w:rsidRDefault="00016D60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/>
        </w:rPr>
      </w:pPr>
      <w:r w:rsidRPr="00016D60">
        <w:rPr>
          <w:rFonts w:ascii="Arial" w:hAnsi="Arial" w:cs="Arial"/>
          <w:b/>
        </w:rPr>
        <w:t>DZP-271-3/26-</w:t>
      </w:r>
      <w:r w:rsidR="00BE7EF2">
        <w:rPr>
          <w:rFonts w:ascii="Arial" w:hAnsi="Arial" w:cs="Arial"/>
          <w:b/>
        </w:rPr>
        <w:t>836.UG</w:t>
      </w:r>
    </w:p>
    <w:p w14:paraId="5071C4EC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2A23FDA" w14:textId="77777777" w:rsidTr="00B048DA">
        <w:tc>
          <w:tcPr>
            <w:tcW w:w="9498" w:type="dxa"/>
            <w:shd w:val="clear" w:color="auto" w:fill="F2F2F2"/>
            <w:hideMark/>
          </w:tcPr>
          <w:p w14:paraId="379C6248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E5E2C13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02D0ACC3" w14:textId="77777777" w:rsidR="00937CA8" w:rsidRDefault="00937CA8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W ZAKRESIE GRUPY </w:t>
            </w:r>
          </w:p>
          <w:p w14:paraId="0573481D" w14:textId="772F760C" w:rsidR="00937CA8" w:rsidRPr="00353FDC" w:rsidRDefault="00937CA8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6,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7,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8,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11,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12,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14,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15,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17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, 18, 19, 20, 21,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22,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24,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27,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28,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35,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36,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937CA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37</w:t>
            </w:r>
          </w:p>
        </w:tc>
      </w:tr>
    </w:tbl>
    <w:p w14:paraId="15785455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4447F4F4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7DF9B00" w14:textId="77777777" w:rsidTr="00B048DA">
        <w:tc>
          <w:tcPr>
            <w:tcW w:w="2269" w:type="dxa"/>
          </w:tcPr>
          <w:p w14:paraId="178D17B3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</w:tcPr>
          <w:p w14:paraId="1AD2E673" w14:textId="77777777" w:rsidR="00B048DA" w:rsidRPr="00353FDC" w:rsidRDefault="0046144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Dostawa produktów leczniczych</w:t>
            </w:r>
          </w:p>
        </w:tc>
      </w:tr>
      <w:tr w:rsidR="00461447" w:rsidRPr="00353FDC" w14:paraId="1D50D65F" w14:textId="77777777" w:rsidTr="00FF1BD9">
        <w:tc>
          <w:tcPr>
            <w:tcW w:w="2269" w:type="dxa"/>
          </w:tcPr>
          <w:p w14:paraId="484A24F1" w14:textId="77777777" w:rsidR="00461447" w:rsidRPr="00353FDC" w:rsidRDefault="00461447" w:rsidP="00FF1B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</w:tcPr>
          <w:p w14:paraId="5F781880" w14:textId="77777777" w:rsidR="00461447" w:rsidRPr="00353FDC" w:rsidRDefault="00461447" w:rsidP="00FF1B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DZP-271-3/26</w:t>
            </w:r>
          </w:p>
        </w:tc>
      </w:tr>
    </w:tbl>
    <w:p w14:paraId="413CB541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1026809" w14:textId="7FA0FA10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461447" w:rsidRPr="00461447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461447" w:rsidRPr="00461447">
        <w:rPr>
          <w:rFonts w:ascii="Arial" w:hAnsi="Arial" w:cs="Arial"/>
        </w:rPr>
        <w:t>(t.j. Dz. U. z 2024 r. poz. 1320 ze zm.)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>, że w toczącym się postępowaniu o udzielenie zamówienia publicznego,</w:t>
      </w:r>
      <w:r w:rsidR="00C22D7E">
        <w:rPr>
          <w:rFonts w:ascii="Arial" w:hAnsi="Arial" w:cs="Arial"/>
        </w:rPr>
        <w:t xml:space="preserve"> </w:t>
      </w:r>
      <w:r w:rsidR="00D26ED6" w:rsidRPr="00B048DA">
        <w:rPr>
          <w:rFonts w:ascii="Arial" w:hAnsi="Arial" w:cs="Arial"/>
        </w:rPr>
        <w:t xml:space="preserve">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9423"/>
        <w:gridCol w:w="75"/>
      </w:tblGrid>
      <w:tr w:rsidR="00461447" w14:paraId="72F7DB32" w14:textId="77777777" w:rsidTr="00461447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645E10E9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07BBAD37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NEUCA S.A.</w:t>
            </w:r>
          </w:p>
          <w:p w14:paraId="45F0C00B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0042E27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Toruń</w:t>
            </w:r>
          </w:p>
          <w:p w14:paraId="7B6B64EE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1 565.46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20C0BB3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329BB02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0571919F" w14:textId="77777777" w:rsidTr="00461447">
        <w:trPr>
          <w:gridAfter w:val="1"/>
          <w:wAfter w:w="75" w:type="dxa"/>
          <w:cantSplit/>
        </w:trPr>
        <w:tc>
          <w:tcPr>
            <w:tcW w:w="9498" w:type="dxa"/>
            <w:gridSpan w:val="2"/>
          </w:tcPr>
          <w:p w14:paraId="29A0F219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1E7466E6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Farmacol Logistyka Sp. z o.o.</w:t>
            </w:r>
          </w:p>
          <w:p w14:paraId="729C59C5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32CE10F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1BC2FE74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547 503.98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2A86150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0AA043E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2CBAE82A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0EC4518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33239CBC" w14:textId="74EE5D86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Tramco Sp</w:t>
            </w:r>
            <w:r w:rsidR="003B028C">
              <w:rPr>
                <w:rFonts w:ascii="Arial" w:hAnsi="Arial" w:cs="Arial"/>
                <w:b/>
              </w:rPr>
              <w:t>.</w:t>
            </w:r>
            <w:r w:rsidRPr="00461447">
              <w:rPr>
                <w:rFonts w:ascii="Arial" w:hAnsi="Arial" w:cs="Arial"/>
                <w:b/>
              </w:rPr>
              <w:t xml:space="preserve"> z o. o.</w:t>
            </w:r>
          </w:p>
          <w:p w14:paraId="7840AB3D" w14:textId="7786D989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Wolskie, ul.</w:t>
            </w:r>
            <w:r w:rsidR="003B028C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3F64648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Płochocin</w:t>
            </w:r>
          </w:p>
          <w:p w14:paraId="79F3338F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41 629.03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20DFB60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D714041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371614ED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969690E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7BEFF0BC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Farmacol Logistyka Sp. z o.o.</w:t>
            </w:r>
          </w:p>
          <w:p w14:paraId="3EF35468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7F9FA37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6C00E10D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8 341.70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8C69E17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6ABC79F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7B0169EC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652D8CCE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1F7FAA55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Salus International Sp. z o.o.</w:t>
            </w:r>
          </w:p>
          <w:p w14:paraId="7FB63D24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D548C1C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7F8FD5BA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1 010.71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C072C51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A3C010F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5B54C352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0497BE6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1E22CF18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IMED Poland Sp. z o.o.</w:t>
            </w:r>
          </w:p>
          <w:p w14:paraId="386F8976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Puławska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314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9F94F82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02-819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Warszawa</w:t>
            </w:r>
          </w:p>
          <w:p w14:paraId="5C6BE752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50 976.00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2961E5D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417AD00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7ACC011B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DD61753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7949B2A0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Asclepios S.A.</w:t>
            </w:r>
          </w:p>
          <w:p w14:paraId="1B569E69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Hubska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44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507E667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50-502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Wrocław</w:t>
            </w:r>
          </w:p>
          <w:p w14:paraId="7B1EE976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297 000.00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BEF5138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70BCD33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4A499B2A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F535201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3A7DF177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NEUCA S.A.</w:t>
            </w:r>
          </w:p>
          <w:p w14:paraId="0CA53AE0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9D05248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Toruń</w:t>
            </w:r>
          </w:p>
          <w:p w14:paraId="07F162C3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209 245.68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26674B5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F98217D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2524909E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4D28389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1B0CDA1E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NEUCA S.A.</w:t>
            </w:r>
          </w:p>
          <w:p w14:paraId="57185EFA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Forteczna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35-37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0091DB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87-100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Toruń</w:t>
            </w:r>
          </w:p>
          <w:p w14:paraId="79E8741E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138 757.10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5BBA2E0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A644E81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3433BACC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6CCCA81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798166D0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Servier Polska Services Sp. z o.o.</w:t>
            </w:r>
          </w:p>
          <w:p w14:paraId="7452435A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Burakowska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EED566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01-066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Warszawa</w:t>
            </w:r>
          </w:p>
          <w:p w14:paraId="6F7D6DB6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4 446.32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9E6E025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31BD30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6FEC257C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F91EE37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5C6C801B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Sanofi Sp. z o.o.</w:t>
            </w:r>
          </w:p>
          <w:p w14:paraId="497B7AA1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Kasprzaka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11C3EC4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01-211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Warszawa</w:t>
            </w:r>
          </w:p>
          <w:p w14:paraId="53A0BB98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126 264.96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849A09E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BA3A48B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7ADE347F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516700B4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7792E090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OPTIFARMA SPÓŁKA Z OGRANICZONĄ ODPOWIEDZIALNOŚCIĄ SPÓŁKA KOMANDYTOWA</w:t>
            </w:r>
          </w:p>
          <w:p w14:paraId="58BDF916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Sokołowska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/-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B0995BD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05-806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Sokołów</w:t>
            </w:r>
          </w:p>
          <w:p w14:paraId="09C237D9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2 218.75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AE53E8B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79D5BF9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3283DA57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3990F28F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19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08B62CB2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Urtica Sp. z o.o.</w:t>
            </w:r>
          </w:p>
          <w:p w14:paraId="4FDD6CD9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Krzemieniecka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120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CA5A5E8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54-640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Wrocław</w:t>
            </w:r>
          </w:p>
          <w:p w14:paraId="79DAB6C1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39 738.60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6A20585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0BA9F74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19A2CC83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075C1419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20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727BCA69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Fresenius Kabi Polska Sp.  z o.o.</w:t>
            </w:r>
          </w:p>
          <w:p w14:paraId="12111B5A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134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531341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02-305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Warszawa</w:t>
            </w:r>
          </w:p>
          <w:p w14:paraId="4F1669FF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302 205.60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9ED3D1F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D4E8DCE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4D967E80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158C8BAB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21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4BD6DCF0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Salus International Sp. z o.o.</w:t>
            </w:r>
          </w:p>
          <w:p w14:paraId="0CE6B769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A16F0EB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2D251C92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17 884.15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3C5E589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A0359BD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4A8201AA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17FE259" w14:textId="612D69AA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22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środki spożywcze specjal</w:t>
            </w:r>
            <w:r w:rsidR="003F135A">
              <w:rPr>
                <w:rFonts w:ascii="Arial" w:hAnsi="Arial" w:cs="Arial"/>
                <w:color w:val="000000"/>
              </w:rPr>
              <w:t>n</w:t>
            </w:r>
            <w:r w:rsidRPr="00461447">
              <w:rPr>
                <w:rFonts w:ascii="Arial" w:hAnsi="Arial" w:cs="Arial"/>
                <w:color w:val="000000"/>
              </w:rPr>
              <w:t>ego przeznaczenia żywieniowego</w:t>
            </w:r>
          </w:p>
          <w:p w14:paraId="421B2EBF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UNIPRO  sp. z o.o.</w:t>
            </w:r>
          </w:p>
          <w:p w14:paraId="27DD3AFE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Targowisko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553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D2CE170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32-015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Kłaj</w:t>
            </w:r>
          </w:p>
          <w:p w14:paraId="6DD1643F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7 917.84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FFA7B8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ED207CD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55837856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7886A774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24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60D2FF08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Salus International Sp. z o.o.</w:t>
            </w:r>
          </w:p>
          <w:p w14:paraId="198EB358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282FDDB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46516797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38 146.38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BFFEC10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4100457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71A36E41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FAC6950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27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Środek kontrastowy w obrazowaniu metodą rezonansu magnetycznego</w:t>
            </w:r>
          </w:p>
          <w:p w14:paraId="0450F563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Farmacol Logistyka Sp. z o.o.</w:t>
            </w:r>
          </w:p>
          <w:p w14:paraId="30E289D8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DCEE3C1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05045D7A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293 099.80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382B643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896F0E0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6C73B3A0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5C9AC40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44E1D7CF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Farmacol Logistyka Sp. z o.o.</w:t>
            </w:r>
          </w:p>
          <w:p w14:paraId="272101C2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Szopienicka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77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4D35FC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40-431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051CDB78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1 274.40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F1C32AE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7D11DDF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0056FD4A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DBEE322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35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0F1C594F" w14:textId="0B545748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Tramco Sp</w:t>
            </w:r>
            <w:r w:rsidR="003B028C">
              <w:rPr>
                <w:rFonts w:ascii="Arial" w:hAnsi="Arial" w:cs="Arial"/>
                <w:b/>
              </w:rPr>
              <w:t>.</w:t>
            </w:r>
            <w:r w:rsidRPr="00461447">
              <w:rPr>
                <w:rFonts w:ascii="Arial" w:hAnsi="Arial" w:cs="Arial"/>
                <w:b/>
              </w:rPr>
              <w:t xml:space="preserve"> z o. o.</w:t>
            </w:r>
          </w:p>
          <w:p w14:paraId="4D9AE9E4" w14:textId="3DA51808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Wolskie, ul.</w:t>
            </w:r>
            <w:r w:rsidR="003B028C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Wolska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B0BA087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Płochocin</w:t>
            </w:r>
          </w:p>
          <w:p w14:paraId="181A2693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10 501.92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3E468C7A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387EB34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1E6CC067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243FB9BB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36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3BC4F71A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Salus International Sp. z o.o.</w:t>
            </w:r>
          </w:p>
          <w:p w14:paraId="0E488334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EDE24CE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7B36AE2D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1 892.16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BC4EF27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D17A048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  <w:tr w:rsidR="00461447" w14:paraId="490D1980" w14:textId="77777777" w:rsidTr="00461447">
        <w:trPr>
          <w:gridBefore w:val="1"/>
          <w:wBefore w:w="75" w:type="dxa"/>
          <w:cantSplit/>
        </w:trPr>
        <w:tc>
          <w:tcPr>
            <w:tcW w:w="9498" w:type="dxa"/>
            <w:gridSpan w:val="2"/>
          </w:tcPr>
          <w:p w14:paraId="4D1DE584" w14:textId="77777777" w:rsidR="00461447" w:rsidRDefault="00461447" w:rsidP="00FF1BD9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61447">
              <w:rPr>
                <w:rFonts w:ascii="Arial" w:hAnsi="Arial" w:cs="Arial"/>
                <w:b/>
                <w:bCs/>
                <w:color w:val="000000"/>
              </w:rPr>
              <w:t>37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61447">
              <w:rPr>
                <w:rFonts w:ascii="Arial" w:hAnsi="Arial" w:cs="Arial"/>
                <w:color w:val="000000"/>
              </w:rPr>
              <w:t>produkt leczniczy</w:t>
            </w:r>
          </w:p>
          <w:p w14:paraId="0EFAD857" w14:textId="77777777" w:rsidR="00461447" w:rsidRPr="00B048DA" w:rsidRDefault="00461447" w:rsidP="00FF1BD9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61447">
              <w:rPr>
                <w:rFonts w:ascii="Arial" w:hAnsi="Arial" w:cs="Arial"/>
                <w:b/>
              </w:rPr>
              <w:t>Salus International Sp. z o.o.</w:t>
            </w:r>
          </w:p>
          <w:p w14:paraId="484A3DD9" w14:textId="77777777" w:rsidR="00461447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333892B" w14:textId="77777777" w:rsidR="00461447" w:rsidRPr="00B048DA" w:rsidRDefault="00461447" w:rsidP="00FF1BD9">
            <w:pPr>
              <w:spacing w:line="360" w:lineRule="auto"/>
              <w:rPr>
                <w:rFonts w:ascii="Arial" w:hAnsi="Arial" w:cs="Arial"/>
                <w:bCs/>
              </w:rPr>
            </w:pPr>
            <w:r w:rsidRPr="00461447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61447">
              <w:rPr>
                <w:rFonts w:ascii="Arial" w:hAnsi="Arial" w:cs="Arial"/>
                <w:bCs/>
              </w:rPr>
              <w:t>Katowice</w:t>
            </w:r>
          </w:p>
          <w:p w14:paraId="4B222092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61447">
              <w:rPr>
                <w:rFonts w:ascii="Arial" w:hAnsi="Arial" w:cs="Arial"/>
                <w:b/>
              </w:rPr>
              <w:t>855.36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74854BB" w14:textId="77777777" w:rsidR="00461447" w:rsidRPr="00B048DA" w:rsidRDefault="00461447" w:rsidP="00FF1BD9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CE78604" w14:textId="77777777" w:rsidR="00461447" w:rsidRPr="00B048DA" w:rsidRDefault="00461447" w:rsidP="00FF1BD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61447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100,00 %,)</w:t>
            </w:r>
          </w:p>
        </w:tc>
      </w:tr>
    </w:tbl>
    <w:p w14:paraId="1698195F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2"/>
        <w:gridCol w:w="2694"/>
        <w:gridCol w:w="1134"/>
      </w:tblGrid>
      <w:tr w:rsidR="00992FF5" w14:paraId="08B12883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120B2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41E4F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FA2B8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65AD2B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61447" w14:paraId="31070EEF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BCD8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A19E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2D7A0CD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3E4BFAF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7B3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E001C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781C6EA6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4BBB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253F7" w14:textId="0197D190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3B028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7CC0791" w14:textId="384F2EF2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3B02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494B218A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2792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- 98.34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DEA91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98,34</w:t>
            </w:r>
          </w:p>
        </w:tc>
      </w:tr>
      <w:tr w:rsidR="00461447" w14:paraId="0AE1948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DDC6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E20D4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88E601F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90A6FE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31D2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1 - Cena - 98.07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211CC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98,07</w:t>
            </w:r>
          </w:p>
        </w:tc>
      </w:tr>
      <w:tr w:rsidR="00461447" w14:paraId="7487DBE0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BDB9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3A31E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DC59461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FDA4F51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967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- 97.74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1ED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97,74</w:t>
            </w:r>
          </w:p>
        </w:tc>
      </w:tr>
      <w:tr w:rsidR="00461447" w14:paraId="29144C1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072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F2B48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3CC2C24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AC649C0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8418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- 97.74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14AE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97,74</w:t>
            </w:r>
          </w:p>
        </w:tc>
      </w:tr>
      <w:tr w:rsidR="00461447" w14:paraId="685626C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42B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3FB9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1A38720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27C498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D434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5A4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031CF2B5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FAD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69DD7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8B22BB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6446A9D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B068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- 96.85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6BF7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96,85</w:t>
            </w:r>
          </w:p>
        </w:tc>
      </w:tr>
      <w:tr w:rsidR="00461447" w14:paraId="5A35DBA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7CA7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01B38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060FCD7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3D095E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48C6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- 94.72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BF794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94,72</w:t>
            </w:r>
          </w:p>
        </w:tc>
      </w:tr>
      <w:tr w:rsidR="00461447" w14:paraId="6CF335E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9AC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EF0D" w14:textId="017F9954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3B028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1094C45B" w14:textId="1729D4E1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3B02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63D89A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FCF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780C1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2B60BFE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4EF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B18DA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BE52DF9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2218DF1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EF9E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- 90.76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7C05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90,76</w:t>
            </w:r>
          </w:p>
        </w:tc>
      </w:tr>
      <w:tr w:rsidR="00461447" w14:paraId="176B0747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E027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06B83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1C495ED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5C89801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2AC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- 90.01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26BB7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90,01</w:t>
            </w:r>
          </w:p>
        </w:tc>
      </w:tr>
      <w:tr w:rsidR="00461447" w14:paraId="4D60EAD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2E05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4861B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07964E4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C207782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5A0B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- 87.47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2D135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87,47</w:t>
            </w:r>
          </w:p>
        </w:tc>
      </w:tr>
      <w:tr w:rsidR="00461447" w14:paraId="61B5B66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D4AD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CD7B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D7BAD57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CB5CF2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9D2D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F4EC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27DC804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A83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95BF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4E4AC51D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578B8F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C7D8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- 98.95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8547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98,95</w:t>
            </w:r>
          </w:p>
        </w:tc>
      </w:tr>
      <w:tr w:rsidR="00461447" w14:paraId="34BE395C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27FC8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D00E3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FF7C727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F9FEFF7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DDE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B479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1447" w14:paraId="5FF2A2E3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492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14523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5663AD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DED0BD9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C5C5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EA37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2B6BF7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FCC4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DD77A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1B04900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2ED4B2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831C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- 89.13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F572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89,13</w:t>
            </w:r>
          </w:p>
        </w:tc>
      </w:tr>
      <w:tr w:rsidR="00461447" w14:paraId="1FB934CD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C737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6E61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DF5C0D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7F4ED8D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9F91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AA0A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4BCC1557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56E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42E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DBE3180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47DC63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9966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- 97.99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BB44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97,99</w:t>
            </w:r>
          </w:p>
        </w:tc>
      </w:tr>
      <w:tr w:rsidR="00461447" w14:paraId="53E52547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8B2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78F73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2546EE8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D3A141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104F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- 89.59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8D020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89,59</w:t>
            </w:r>
          </w:p>
        </w:tc>
      </w:tr>
      <w:tr w:rsidR="00461447" w14:paraId="6C8361C6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03D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409ED" w14:textId="3AD87968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3B028C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681D9320" w14:textId="1DB65C91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3B02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1A21E2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B646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- 83.02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CF81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83,02</w:t>
            </w:r>
          </w:p>
        </w:tc>
      </w:tr>
      <w:tr w:rsidR="00461447" w14:paraId="0D53AD0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AE7F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0912A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3BDF431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94DBFE8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82BC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6A59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0023BB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BC9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62F7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IMED Poland Sp. z o.o.</w:t>
            </w:r>
          </w:p>
          <w:p w14:paraId="02B47879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314</w:t>
            </w:r>
          </w:p>
          <w:p w14:paraId="607E6C28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2F3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7AE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2869A246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8DE6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9CF5E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57D525D5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71950AB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865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- 78.33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77A3F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78,33</w:t>
            </w:r>
          </w:p>
        </w:tc>
      </w:tr>
      <w:tr w:rsidR="00461447" w14:paraId="13B5DC6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313A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688D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C0BCA4F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B5D39CC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461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- 76.21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9BE2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76,21</w:t>
            </w:r>
          </w:p>
        </w:tc>
      </w:tr>
      <w:tr w:rsidR="00461447" w14:paraId="2ABB71D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66A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3FB33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178B323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E7D16DD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2EB4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- 76.12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82E0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76,12</w:t>
            </w:r>
          </w:p>
        </w:tc>
      </w:tr>
      <w:tr w:rsidR="00461447" w14:paraId="3E82B04F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B9CD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2251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270D6B59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48DBFACA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0FFD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- 44.28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3702A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44,28</w:t>
            </w:r>
          </w:p>
        </w:tc>
      </w:tr>
      <w:tr w:rsidR="00461447" w14:paraId="742A066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914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B3A2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41741988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E044502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825F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05BE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434C1DA9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4F9C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F4F6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Takeda Pharma Sp. z o.o.</w:t>
            </w:r>
          </w:p>
          <w:p w14:paraId="62075719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Prosta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68</w:t>
            </w:r>
          </w:p>
          <w:p w14:paraId="4EA54B00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00-838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B0E9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AF37F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2095B087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AC40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ED5A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CSL Behring sp. z o.o.</w:t>
            </w:r>
          </w:p>
          <w:p w14:paraId="32B809D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A. Branickiego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95F501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02-972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0059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- 98.45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2D157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98,45</w:t>
            </w:r>
          </w:p>
        </w:tc>
      </w:tr>
      <w:tr w:rsidR="00461447" w14:paraId="5477B384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1EE2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B2AF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2CEBE773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11AF69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2506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- 90.94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34194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90,94</w:t>
            </w:r>
          </w:p>
        </w:tc>
      </w:tr>
      <w:tr w:rsidR="00461447" w14:paraId="09C8C2C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A63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89D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752FE2F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492378AC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92F08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- 83.45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E29DC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83,45</w:t>
            </w:r>
          </w:p>
        </w:tc>
      </w:tr>
      <w:tr w:rsidR="00461447" w14:paraId="24BA437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13D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317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C4C45E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52373D0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E967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- 72.85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EBA3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72,85</w:t>
            </w:r>
          </w:p>
        </w:tc>
      </w:tr>
      <w:tr w:rsidR="00461447" w14:paraId="7817F4D3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B1FB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BC5FB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07A7119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2F5B8F4D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5399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F2DA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07783CA5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3E9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5C4C1" w14:textId="5A5F5D12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016D6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06F9E5CD" w14:textId="17825348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016D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BF19A1A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1ACD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76D2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1447" w14:paraId="61AC6D79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3E1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8C78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F1B461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145D5F57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F44C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F4F28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052E48C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0A0C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131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3ACA2B8D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8F5A40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784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- 91.75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D56F9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91,75</w:t>
            </w:r>
          </w:p>
        </w:tc>
      </w:tr>
      <w:tr w:rsidR="00461447" w14:paraId="14093E6F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EAB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EE0E0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0A25BC28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64B008A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8920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- 85.32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32EC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85,32</w:t>
            </w:r>
          </w:p>
        </w:tc>
      </w:tr>
      <w:tr w:rsidR="00461447" w14:paraId="3499BE8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CF2B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8B193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3F10C5F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1748CA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4AAF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- 70.63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FF72A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70,63</w:t>
            </w:r>
          </w:p>
        </w:tc>
      </w:tr>
      <w:tr w:rsidR="00461447" w14:paraId="58C8A8E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F2AB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A67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F50C940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9456CCC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B21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- 69.31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AF57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69,31</w:t>
            </w:r>
          </w:p>
        </w:tc>
      </w:tr>
      <w:tr w:rsidR="00461447" w14:paraId="6B01728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4A6B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CC3E6" w14:textId="7DC1BF8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016D6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3742D57" w14:textId="0CDD9E19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016D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AFC33D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D21F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- 64.15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C9AF5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64,15</w:t>
            </w:r>
          </w:p>
        </w:tc>
      </w:tr>
      <w:tr w:rsidR="00461447" w14:paraId="31174FE4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C65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F944D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44793D9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7A3DA299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3BD5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- 63.50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4ADAB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63,50</w:t>
            </w:r>
          </w:p>
        </w:tc>
      </w:tr>
      <w:tr w:rsidR="00461447" w14:paraId="6EF4139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09E5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7588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5FB3217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0BD8567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3B39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D3C0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41FB6230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11D5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7794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7E6E49B8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680F19B1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9934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343C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F825689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296D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09F6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340E7B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C0676DA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A707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- 88.02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C1DE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88,02</w:t>
            </w:r>
          </w:p>
        </w:tc>
      </w:tr>
      <w:tr w:rsidR="00461447" w14:paraId="5C957AE6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AD6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DD8D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5CD6263D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E85DEF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72CF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- 87.78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45F3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87,78</w:t>
            </w:r>
          </w:p>
        </w:tc>
      </w:tr>
      <w:tr w:rsidR="00461447" w14:paraId="231498B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B30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 xml:space="preserve">produkt </w:t>
            </w: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9F05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Servier Polska Services Sp. z 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o.o.</w:t>
            </w:r>
          </w:p>
          <w:p w14:paraId="7C25DB65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Burakowska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35EAED2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01-066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5955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14E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5AEC524E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28FA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E9D5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9A7D780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702ED6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EF6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- 95.56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1B5E8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95,56</w:t>
            </w:r>
          </w:p>
        </w:tc>
      </w:tr>
      <w:tr w:rsidR="00461447" w14:paraId="23B60A1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E700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D63EA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DAEBC88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38393E8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E17B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027D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10E68EFF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3F7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B085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D6EBFC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CC0DB0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EDD2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- 93.71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60910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93,71</w:t>
            </w:r>
          </w:p>
        </w:tc>
      </w:tr>
      <w:tr w:rsidR="00461447" w14:paraId="72A8F710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87A7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013E7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Inpharm Sp. z o.o.</w:t>
            </w:r>
          </w:p>
          <w:p w14:paraId="331886E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Strumykowa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28/11</w:t>
            </w:r>
          </w:p>
          <w:p w14:paraId="4EFCC4E7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03-138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AC27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FBF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1447" w14:paraId="3982A95C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13D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47EF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Sanofi Sp. z o.o.</w:t>
            </w:r>
          </w:p>
          <w:p w14:paraId="27178021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Kasprzaka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4B9B46E2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01-211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B1E3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4D8C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EF58E4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7FC6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9873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556425C1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7E093CD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1161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83E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0A7E372F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37F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1FAB4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62BC9C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8E95B1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791C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- 85.60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BA7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85,60</w:t>
            </w:r>
          </w:p>
        </w:tc>
      </w:tr>
      <w:tr w:rsidR="00461447" w14:paraId="519431C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7B24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F5470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73F7362F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6DE69FAF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8EB18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- 64.17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FCE8F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64,17</w:t>
            </w:r>
          </w:p>
        </w:tc>
      </w:tr>
      <w:tr w:rsidR="00461447" w14:paraId="305D89D9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71DA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A4305" w14:textId="2D06E8E5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016D6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77FA1A76" w14:textId="7D215B6D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016D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0D6269D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437B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- 54.87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A49C9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54,87</w:t>
            </w:r>
          </w:p>
        </w:tc>
      </w:tr>
      <w:tr w:rsidR="00461447" w14:paraId="2D84E23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1DE8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DF91D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6E5AB156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8522E59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8DAC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0B4F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177789E7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3B7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C02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2D70AC42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568D2A01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53E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- 94.89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BF80A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94,89</w:t>
            </w:r>
          </w:p>
        </w:tc>
      </w:tr>
      <w:tr w:rsidR="00461447" w14:paraId="659DDFE5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21E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9E7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6A276656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48DD2C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CC8F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- 92.53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1C19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92,53</w:t>
            </w:r>
          </w:p>
        </w:tc>
      </w:tr>
      <w:tr w:rsidR="00461447" w14:paraId="36522C74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334D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F4EC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5EF3D49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60EC41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13B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1 - Cena - 90.65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18B1A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90,65</w:t>
            </w:r>
          </w:p>
        </w:tc>
      </w:tr>
      <w:tr w:rsidR="00461447" w14:paraId="3CD50CB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026F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3E737" w14:textId="03BD5452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016D6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57A9EAC4" w14:textId="11587AAD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016D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2CA04D7A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906D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- 86.64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C89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86,64</w:t>
            </w:r>
          </w:p>
        </w:tc>
      </w:tr>
      <w:tr w:rsidR="00461447" w14:paraId="35D34EC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4E47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FD2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6E196250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5EDD956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900C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- 76.24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EDB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76,24</w:t>
            </w:r>
          </w:p>
        </w:tc>
      </w:tr>
      <w:tr w:rsidR="00461447" w14:paraId="124F2360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2812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E8D1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5310703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38AEDDF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B4E8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E4E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46D1BC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C8D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24F20" w14:textId="0A66EAC2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016D6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3C22691A" w14:textId="2948D8E3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016D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F26CDA9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C7D3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DC43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1447" w14:paraId="7A0D37EC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FFBD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DFAD8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538CF4B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1956F9D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7D76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EECC0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1447" w14:paraId="76734835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3F1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C0DA0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LEK4YOU SPÓŁKA Z OGRANICZONĄ ODPOWIEDZIALNOŚCIĄ</w:t>
            </w:r>
          </w:p>
          <w:p w14:paraId="17939CC7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UL. TWORZEŃ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122</w:t>
            </w:r>
          </w:p>
          <w:p w14:paraId="14F2361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41-303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Dąbrowa Górnicza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2DCB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0F3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61447" w14:paraId="633820E6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5FEE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DD08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9F95D50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E7DA4FF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FA9C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1C4D0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5FF78BD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006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6780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20896076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14642D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01AB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- 55.40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E8134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55,40</w:t>
            </w:r>
          </w:p>
        </w:tc>
      </w:tr>
      <w:tr w:rsidR="00461447" w14:paraId="421577F9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C42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BD4D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26E043EC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049A8117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7065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- 53.90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90F9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53,90</w:t>
            </w:r>
          </w:p>
        </w:tc>
      </w:tr>
      <w:tr w:rsidR="00461447" w14:paraId="24D7094E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6B4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środki spożywcze specjalengo 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8DBE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UNIPRO  sp. z o.o.</w:t>
            </w:r>
          </w:p>
          <w:p w14:paraId="5E8A48CC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Targowisko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553</w:t>
            </w:r>
          </w:p>
          <w:p w14:paraId="7A17A661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32-015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Kłaj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6C32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DEC5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556DD6F0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CB1B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B15D7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AD1E12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0B84FCB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ED6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6176F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C6B71D2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985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F412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17244EF7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6F6179F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509F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- 90.05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8B4B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90,05</w:t>
            </w:r>
          </w:p>
        </w:tc>
      </w:tr>
      <w:tr w:rsidR="00461447" w14:paraId="63B36F8D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A5A43" w14:textId="507A71FB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środki spożywcze specjal</w:t>
            </w:r>
            <w:r w:rsidR="00016D60">
              <w:rPr>
                <w:rFonts w:ascii="Arial" w:hAnsi="Arial" w:cs="Arial"/>
                <w:sz w:val="22"/>
                <w:szCs w:val="22"/>
              </w:rPr>
              <w:t>n</w:t>
            </w:r>
            <w:r w:rsidRPr="00461447">
              <w:rPr>
                <w:rFonts w:ascii="Arial" w:hAnsi="Arial" w:cs="Arial"/>
                <w:sz w:val="22"/>
                <w:szCs w:val="22"/>
              </w:rPr>
              <w:t xml:space="preserve">ego </w:t>
            </w: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6F1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Urtica Sp. z o.o.</w:t>
            </w:r>
          </w:p>
          <w:p w14:paraId="1162B7E5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3358D92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4CCC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C3DA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41176EE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6536" w14:textId="48CE2ABE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środki spożywcze specjal</w:t>
            </w:r>
            <w:r w:rsidR="00016D60">
              <w:rPr>
                <w:rFonts w:ascii="Arial" w:hAnsi="Arial" w:cs="Arial"/>
                <w:sz w:val="22"/>
                <w:szCs w:val="22"/>
              </w:rPr>
              <w:t>n</w:t>
            </w:r>
            <w:r w:rsidRPr="00461447">
              <w:rPr>
                <w:rFonts w:ascii="Arial" w:hAnsi="Arial" w:cs="Arial"/>
                <w:sz w:val="22"/>
                <w:szCs w:val="22"/>
              </w:rPr>
              <w:t>ego 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6C587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140477B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A71F071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D8A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- 99.03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20C1C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99,03</w:t>
            </w:r>
          </w:p>
        </w:tc>
      </w:tr>
      <w:tr w:rsidR="00461447" w14:paraId="4E5D317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680DD" w14:textId="4FB0DA4B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środki spożywcze specjal</w:t>
            </w:r>
            <w:r w:rsidR="00016D60">
              <w:rPr>
                <w:rFonts w:ascii="Arial" w:hAnsi="Arial" w:cs="Arial"/>
                <w:sz w:val="22"/>
                <w:szCs w:val="22"/>
              </w:rPr>
              <w:t>n</w:t>
            </w:r>
            <w:r w:rsidRPr="00461447">
              <w:rPr>
                <w:rFonts w:ascii="Arial" w:hAnsi="Arial" w:cs="Arial"/>
                <w:sz w:val="22"/>
                <w:szCs w:val="22"/>
              </w:rPr>
              <w:t>ego 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A7C2D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2CA6E4F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AF6D418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37F4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- 96.23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58E9F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96,23</w:t>
            </w:r>
          </w:p>
        </w:tc>
      </w:tr>
      <w:tr w:rsidR="00461447" w14:paraId="183A680E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F9BE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Środek kontrastowy w obrazowaniu metodą rezonansu magnetycznego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D393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0C9A0C8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CDFDE48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F22F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CF0AF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6176BA7F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ABF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Środek kontrastowy w obrazowaniu metodą rezonansu magnetycznego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F01A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91E8FD3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48061A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00364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- 98.44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EC920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98,44</w:t>
            </w:r>
          </w:p>
        </w:tc>
      </w:tr>
      <w:tr w:rsidR="00461447" w14:paraId="7BF62FDD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8D4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2A3C8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6D1FD35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30EBB40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EE8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C41D4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2FB4BDE5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726E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D0C77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2A941E2E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F56826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4C1D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- 97.20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3A70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97,20</w:t>
            </w:r>
          </w:p>
        </w:tc>
      </w:tr>
      <w:tr w:rsidR="00461447" w14:paraId="10A0233D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C08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8AA34" w14:textId="0473890C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016D6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2D466396" w14:textId="5F5D432F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016D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0672B0B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AE54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- 96.80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B2CB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96,80</w:t>
            </w:r>
          </w:p>
        </w:tc>
      </w:tr>
      <w:tr w:rsidR="00461447" w14:paraId="094B131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4994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9028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3E529E54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290D99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7CD2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- 95.32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6D2A1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95,32</w:t>
            </w:r>
          </w:p>
        </w:tc>
      </w:tr>
      <w:tr w:rsidR="00461447" w14:paraId="43D39DF5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8352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środki spożywcze specjalnego 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CBE6B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4F71EE54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0D0F617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DA79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765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5B6D7AA7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FA77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środki spożywcze specjalnego 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8ED9A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3B01793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58501CD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CD12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- 99.72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1FCD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99,72</w:t>
            </w:r>
          </w:p>
        </w:tc>
      </w:tr>
      <w:tr w:rsidR="00461447" w14:paraId="4ED4A97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3B8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środki spożywcze specjalnego 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6761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37C4D1D3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4B26079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CD1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88C22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42853A1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7ED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 xml:space="preserve">środki </w:t>
            </w: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spożywcze specjalnego przeznaczenia żywieniowego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CEFED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Salus International Sp. z o.o.</w:t>
            </w:r>
          </w:p>
          <w:p w14:paraId="0FBD0734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1CA20E4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C43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1 - Cena - 50.00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2F58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50,00</w:t>
            </w:r>
          </w:p>
        </w:tc>
      </w:tr>
      <w:tr w:rsidR="00461447" w14:paraId="16308853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F04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B9A6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D7402ED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06A10DFA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1D50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784DB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55881859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858F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29BA2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2E98A23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4655D5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9EF5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- 99.50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2981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99,50</w:t>
            </w:r>
          </w:p>
        </w:tc>
      </w:tr>
      <w:tr w:rsidR="00461447" w14:paraId="37FA3868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EA0B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18E6C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Bialmed Sp. z o.o.</w:t>
            </w:r>
          </w:p>
          <w:p w14:paraId="4B11AAB0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FCDF98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A96D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- 98.43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9BE67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98,43</w:t>
            </w:r>
          </w:p>
        </w:tc>
      </w:tr>
      <w:tr w:rsidR="00461447" w14:paraId="51CDDA0E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2B019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590B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976CA0B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D31FA09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216CA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- 98.23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1365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98,23</w:t>
            </w:r>
          </w:p>
        </w:tc>
      </w:tr>
      <w:tr w:rsidR="00461447" w14:paraId="6EAF0ECA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3250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F49A5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0558EDD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FA96C6F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1BD8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- 97.95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18F9A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97,95</w:t>
            </w:r>
          </w:p>
        </w:tc>
      </w:tr>
      <w:tr w:rsidR="00461447" w14:paraId="463A66BE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415C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34880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OPTIFARMA SPÓŁKA Z OGRANICZONĄ ODPOWIEDZIALNOŚCIĄ SPÓŁKA KOMANDYTOWA</w:t>
            </w:r>
          </w:p>
          <w:p w14:paraId="28314DC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Sokołowska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14/-</w:t>
            </w:r>
          </w:p>
          <w:p w14:paraId="0681F875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Sokołów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54B3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344FE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C163AD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44FC7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56D71" w14:textId="17E75A43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Tramco Sp</w:t>
            </w:r>
            <w:r w:rsidR="00016D6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29747453" w14:textId="217E7D4E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Wolskie, ul.</w:t>
            </w:r>
            <w:r w:rsidR="00016D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39F59C2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35DDD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C0D4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2717A25C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B277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C06A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3CD67C59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B6D3402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0E3C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- 95.36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E3157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95,36</w:t>
            </w:r>
          </w:p>
        </w:tc>
      </w:tr>
      <w:tr w:rsidR="00461447" w14:paraId="2818411B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C6F6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7CEF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Urtica Sp. z o.o.</w:t>
            </w:r>
          </w:p>
          <w:p w14:paraId="7567D7B4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BCB106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0E436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- 94.49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FA636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94,49</w:t>
            </w:r>
          </w:p>
        </w:tc>
      </w:tr>
      <w:tr w:rsidR="00461447" w14:paraId="0A5B595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7A5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DA55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2237C559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09AB256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8604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- 93.93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1CE13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93,93</w:t>
            </w:r>
          </w:p>
        </w:tc>
      </w:tr>
      <w:tr w:rsidR="00461447" w14:paraId="2954EAF7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248E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5B44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1B306F7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C1EDB3E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DA52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4B809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3D12F2B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6DA53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27EC4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06B5EC2A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C31BB43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9AF10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DBB8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61447" w14:paraId="55972EE1" w14:textId="77777777" w:rsidTr="003B02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49C5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39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61447">
              <w:rPr>
                <w:rFonts w:ascii="Arial" w:hAnsi="Arial" w:cs="Arial"/>
                <w:sz w:val="22"/>
                <w:szCs w:val="22"/>
              </w:rPr>
              <w:t>produkt leczniczy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BB965" w14:textId="77777777" w:rsidR="00461447" w:rsidRPr="007D7932" w:rsidRDefault="00461447" w:rsidP="00FF1BD9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6144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75A445AF" w14:textId="77777777" w:rsidR="00461447" w:rsidRPr="007D7932" w:rsidRDefault="00461447" w:rsidP="00FF1B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>Hubska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3A123D4A" w14:textId="77777777" w:rsidR="00461447" w:rsidRPr="007D7932" w:rsidRDefault="00461447" w:rsidP="00FF1BD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6144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61D51" w14:textId="77777777" w:rsidR="00461447" w:rsidRPr="007D7932" w:rsidRDefault="00461447" w:rsidP="00FF1BD9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99AD" w14:textId="77777777" w:rsidR="00461447" w:rsidRPr="007D7932" w:rsidRDefault="00461447" w:rsidP="00FF1BD9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6144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16068BA6" w14:textId="77777777" w:rsidR="00184552" w:rsidRPr="00184552" w:rsidRDefault="00184552" w:rsidP="00184552">
      <w:pPr>
        <w:spacing w:before="720" w:after="480" w:line="360" w:lineRule="auto"/>
        <w:ind w:firstLine="425"/>
        <w:jc w:val="both"/>
        <w:rPr>
          <w:rFonts w:ascii="Arial" w:hAnsi="Arial" w:cs="Arial"/>
          <w:iCs/>
        </w:rPr>
      </w:pPr>
      <w:r w:rsidRPr="00184552">
        <w:rPr>
          <w:rFonts w:ascii="Arial" w:hAnsi="Arial" w:cs="Arial"/>
          <w:b/>
          <w:bCs/>
          <w:iCs/>
        </w:rPr>
        <w:t>Informacja o terminie zawarcia umowy</w:t>
      </w:r>
      <w:r w:rsidRPr="00184552">
        <w:rPr>
          <w:rFonts w:ascii="Arial" w:hAnsi="Arial" w:cs="Arial"/>
          <w:iCs/>
        </w:rPr>
        <w:t>:</w:t>
      </w:r>
    </w:p>
    <w:p w14:paraId="2F9885B9" w14:textId="77777777" w:rsidR="00184552" w:rsidRDefault="00184552" w:rsidP="00184552">
      <w:pPr>
        <w:spacing w:before="720" w:after="480" w:line="360" w:lineRule="auto"/>
        <w:ind w:firstLine="425"/>
        <w:jc w:val="both"/>
        <w:rPr>
          <w:rFonts w:ascii="Arial" w:hAnsi="Arial" w:cs="Arial"/>
          <w:iCs/>
        </w:rPr>
      </w:pPr>
      <w:r w:rsidRPr="00184552">
        <w:rPr>
          <w:rFonts w:ascii="Arial" w:hAnsi="Arial" w:cs="Arial"/>
          <w:iCs/>
        </w:rPr>
        <w:t>Umowa w sprawie zamówienia publicznego, zgodnie z art. 264 ust. 1 ustawy Pzp, zostanie zawarta, z uwzględnieniem art. 577 ustawy Pzp, w terminie nie krótszym niż 15 dni od dnia przesłania niniejszej informacji o wyborze najkorzystniejszej oferty.</w:t>
      </w:r>
    </w:p>
    <w:p w14:paraId="62CF5885" w14:textId="4639B9C5" w:rsidR="00184552" w:rsidRPr="00184552" w:rsidRDefault="00184552" w:rsidP="00184552">
      <w:pPr>
        <w:spacing w:before="720" w:after="480" w:line="360" w:lineRule="auto"/>
        <w:ind w:firstLine="425"/>
        <w:jc w:val="both"/>
        <w:rPr>
          <w:rFonts w:ascii="Arial" w:hAnsi="Arial" w:cs="Arial"/>
          <w:iCs/>
        </w:rPr>
      </w:pPr>
      <w:r w:rsidRPr="00184552">
        <w:rPr>
          <w:rFonts w:ascii="Arial" w:hAnsi="Arial" w:cs="Arial"/>
          <w:iCs/>
        </w:rPr>
        <w:t>Umowa w sprawie zamówienia publicznego może być zawarta przed upływem terminu, o którym mowa powyżej, jeżeli zachodzą okoliczności wymienione w art. 264 ust. 2 ustawy Pzp.</w:t>
      </w:r>
    </w:p>
    <w:p w14:paraId="00B3083C" w14:textId="77777777" w:rsidR="00184552" w:rsidRPr="00184552" w:rsidRDefault="00184552" w:rsidP="00184552">
      <w:pPr>
        <w:spacing w:before="720" w:after="480" w:line="360" w:lineRule="auto"/>
        <w:ind w:firstLine="425"/>
        <w:jc w:val="both"/>
        <w:rPr>
          <w:rFonts w:ascii="Arial" w:hAnsi="Arial" w:cs="Arial"/>
          <w:iCs/>
        </w:rPr>
      </w:pPr>
    </w:p>
    <w:p w14:paraId="23EE4DF3" w14:textId="68D64F74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1E090813" w14:textId="20DDBC48" w:rsidR="00120E54" w:rsidRDefault="00120E54" w:rsidP="00120E54">
      <w:pPr>
        <w:spacing w:before="720" w:after="480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Dyrektor Szpitala</w:t>
      </w:r>
    </w:p>
    <w:p w14:paraId="749B36E4" w14:textId="0991D229" w:rsidR="00120E54" w:rsidRDefault="00120E54" w:rsidP="00120E54">
      <w:pPr>
        <w:spacing w:before="720" w:after="480"/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dr n. o zdr. Jacek Żak</w:t>
      </w:r>
    </w:p>
    <w:p w14:paraId="37144706" w14:textId="77777777" w:rsidR="00120E54" w:rsidRPr="00992FF5" w:rsidRDefault="00120E54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</w:p>
    <w:bookmarkEnd w:id="0"/>
    <w:sectPr w:rsidR="00120E54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72303" w14:textId="77777777" w:rsidR="00876588" w:rsidRDefault="00876588">
      <w:r>
        <w:separator/>
      </w:r>
    </w:p>
  </w:endnote>
  <w:endnote w:type="continuationSeparator" w:id="0">
    <w:p w14:paraId="524E0C5A" w14:textId="77777777" w:rsidR="00876588" w:rsidRDefault="00876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F7CD6" w14:textId="77777777" w:rsidR="00461447" w:rsidRDefault="004614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D7C1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EDEEB0D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8EC4A5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493EA" w14:textId="77777777" w:rsidR="00461447" w:rsidRDefault="004614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2E2BA" w14:textId="77777777" w:rsidR="00876588" w:rsidRDefault="00876588">
      <w:r>
        <w:separator/>
      </w:r>
    </w:p>
  </w:footnote>
  <w:footnote w:type="continuationSeparator" w:id="0">
    <w:p w14:paraId="62112011" w14:textId="77777777" w:rsidR="00876588" w:rsidRDefault="00876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E0795" w14:textId="77777777" w:rsidR="00461447" w:rsidRDefault="004614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8B9C9" w14:textId="77777777" w:rsidR="00461447" w:rsidRDefault="004614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81200" w14:textId="77777777" w:rsidR="00461447" w:rsidRDefault="004614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588"/>
    <w:rsid w:val="00016D60"/>
    <w:rsid w:val="00022322"/>
    <w:rsid w:val="00042497"/>
    <w:rsid w:val="000C1E6F"/>
    <w:rsid w:val="000E4E56"/>
    <w:rsid w:val="00120E54"/>
    <w:rsid w:val="00184552"/>
    <w:rsid w:val="001A1468"/>
    <w:rsid w:val="001B7815"/>
    <w:rsid w:val="001D1EEC"/>
    <w:rsid w:val="00211A34"/>
    <w:rsid w:val="002B1E4F"/>
    <w:rsid w:val="002B6761"/>
    <w:rsid w:val="003445A0"/>
    <w:rsid w:val="003A0AFC"/>
    <w:rsid w:val="003B028C"/>
    <w:rsid w:val="003D611C"/>
    <w:rsid w:val="003F135A"/>
    <w:rsid w:val="00431C0B"/>
    <w:rsid w:val="00437CAD"/>
    <w:rsid w:val="00461447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6588"/>
    <w:rsid w:val="008A6C10"/>
    <w:rsid w:val="008E5102"/>
    <w:rsid w:val="00915B9E"/>
    <w:rsid w:val="00937CA8"/>
    <w:rsid w:val="00952256"/>
    <w:rsid w:val="0097748A"/>
    <w:rsid w:val="00992FF5"/>
    <w:rsid w:val="009F0E5C"/>
    <w:rsid w:val="009F3DAC"/>
    <w:rsid w:val="00A029B8"/>
    <w:rsid w:val="00A726B3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E7EF2"/>
    <w:rsid w:val="00C22D7E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D4963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CF02CA"/>
  <w15:chartTrackingRefBased/>
  <w15:docId w15:val="{88A48381-DB0E-4600-B41A-5E8C96C3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20</Pages>
  <Words>3943</Words>
  <Characters>20243</Characters>
  <Application>Microsoft Office Word</Application>
  <DocSecurity>0</DocSecurity>
  <Lines>168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10</cp:revision>
  <cp:lastPrinted>2026-07-14T07:53:00Z</cp:lastPrinted>
  <dcterms:created xsi:type="dcterms:W3CDTF">2026-07-10T10:03:00Z</dcterms:created>
  <dcterms:modified xsi:type="dcterms:W3CDTF">2026-07-14T07:56:00Z</dcterms:modified>
</cp:coreProperties>
</file>