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F78F19" w14:textId="1A916AC3" w:rsidR="00FB7F50" w:rsidRPr="002245BE" w:rsidRDefault="00CB635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B635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B6352">
        <w:rPr>
          <w:sz w:val="22"/>
          <w:szCs w:val="22"/>
        </w:rPr>
        <w:t>2026-07-13</w:t>
      </w:r>
    </w:p>
    <w:p w14:paraId="1739860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1022F4A" w14:textId="77777777" w:rsidR="00CB6352" w:rsidRPr="00CB6352" w:rsidRDefault="00CB6352" w:rsidP="00FB7F50">
      <w:pPr>
        <w:spacing w:after="40"/>
        <w:rPr>
          <w:b/>
          <w:bCs/>
          <w:sz w:val="22"/>
          <w:szCs w:val="22"/>
        </w:rPr>
      </w:pPr>
      <w:r w:rsidRPr="00CB6352">
        <w:rPr>
          <w:b/>
          <w:bCs/>
          <w:sz w:val="22"/>
          <w:szCs w:val="22"/>
        </w:rPr>
        <w:t>Akademia Górniczo - Hutnicza</w:t>
      </w:r>
    </w:p>
    <w:p w14:paraId="39B683E7" w14:textId="77777777" w:rsidR="00CB6352" w:rsidRPr="00CB6352" w:rsidRDefault="00CB6352" w:rsidP="00FB7F50">
      <w:pPr>
        <w:spacing w:after="40"/>
        <w:rPr>
          <w:b/>
          <w:bCs/>
          <w:sz w:val="22"/>
          <w:szCs w:val="22"/>
        </w:rPr>
      </w:pPr>
      <w:r w:rsidRPr="00CB6352">
        <w:rPr>
          <w:b/>
          <w:bCs/>
          <w:sz w:val="22"/>
          <w:szCs w:val="22"/>
        </w:rPr>
        <w:t>im. Stanisława Staszica w Krakowie</w:t>
      </w:r>
    </w:p>
    <w:p w14:paraId="14D698A0" w14:textId="29EF0C5C" w:rsidR="00FB7F50" w:rsidRPr="002245BE" w:rsidRDefault="00CB6352" w:rsidP="00FB7F50">
      <w:pPr>
        <w:spacing w:after="40"/>
        <w:rPr>
          <w:b/>
          <w:bCs/>
          <w:sz w:val="22"/>
          <w:szCs w:val="22"/>
        </w:rPr>
      </w:pPr>
      <w:r w:rsidRPr="00CB6352">
        <w:rPr>
          <w:b/>
          <w:bCs/>
          <w:sz w:val="22"/>
          <w:szCs w:val="22"/>
        </w:rPr>
        <w:t>Dział Zamówień Publicznych</w:t>
      </w:r>
    </w:p>
    <w:p w14:paraId="07A9F7D0" w14:textId="7B96B999" w:rsidR="00FB7F50" w:rsidRPr="002245BE" w:rsidRDefault="00CB6352" w:rsidP="00FB7F50">
      <w:pPr>
        <w:rPr>
          <w:sz w:val="22"/>
          <w:szCs w:val="22"/>
        </w:rPr>
      </w:pPr>
      <w:r w:rsidRPr="00CB635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B6352">
        <w:rPr>
          <w:sz w:val="22"/>
          <w:szCs w:val="22"/>
        </w:rPr>
        <w:t>30</w:t>
      </w:r>
    </w:p>
    <w:p w14:paraId="1E949731" w14:textId="713E9414" w:rsidR="00FB7F50" w:rsidRPr="002245BE" w:rsidRDefault="00CB6352" w:rsidP="00FB7F50">
      <w:pPr>
        <w:rPr>
          <w:sz w:val="22"/>
          <w:szCs w:val="22"/>
        </w:rPr>
      </w:pPr>
      <w:r w:rsidRPr="00CB635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B6352">
        <w:rPr>
          <w:sz w:val="22"/>
          <w:szCs w:val="22"/>
        </w:rPr>
        <w:t>Kraków</w:t>
      </w:r>
    </w:p>
    <w:p w14:paraId="45790838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F3D28E1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B6352" w:rsidRPr="00607F9B" w14:paraId="41AFB32D" w14:textId="77777777" w:rsidTr="00C43A52">
        <w:trPr>
          <w:trHeight w:val="638"/>
        </w:trPr>
        <w:tc>
          <w:tcPr>
            <w:tcW w:w="959" w:type="dxa"/>
          </w:tcPr>
          <w:p w14:paraId="59EEA95A" w14:textId="77777777" w:rsidR="00CB6352" w:rsidRPr="00607F9B" w:rsidRDefault="00CB6352" w:rsidP="00C43A5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33E3B551" w14:textId="796CBF88" w:rsidR="00CB6352" w:rsidRPr="00607F9B" w:rsidRDefault="00CB6352" w:rsidP="00C43A5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B635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B635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B6352">
              <w:rPr>
                <w:b/>
                <w:bCs/>
                <w:sz w:val="22"/>
                <w:szCs w:val="22"/>
              </w:rPr>
              <w:t>Usługa przeprowadzenia cyklu szkoleń z oprogramowania ANSYS w ramach projektu KOMPAS AGH - KC-DE-zp.25.234.2026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1F9E8D3A" w14:textId="5BFCCEA6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B6352" w14:paraId="77A633C7" w14:textId="77777777" w:rsidTr="00C43A5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DB68820" w14:textId="068F13DB" w:rsidR="00CB6352" w:rsidRPr="00D26ED6" w:rsidRDefault="00CB6352" w:rsidP="00C43A5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CB6352">
              <w:rPr>
                <w:b/>
                <w:sz w:val="22"/>
                <w:szCs w:val="22"/>
              </w:rPr>
              <w:t>Mesco</w:t>
            </w:r>
            <w:proofErr w:type="spellEnd"/>
            <w:r w:rsidRPr="00CB6352">
              <w:rPr>
                <w:b/>
                <w:sz w:val="22"/>
                <w:szCs w:val="22"/>
              </w:rPr>
              <w:t xml:space="preserve"> Sp. z o.o.</w:t>
            </w:r>
          </w:p>
          <w:p w14:paraId="1E910334" w14:textId="0839AFB4" w:rsidR="00CB6352" w:rsidRPr="009F0E5C" w:rsidRDefault="00CB6352" w:rsidP="00C43A52">
            <w:pPr>
              <w:jc w:val="both"/>
              <w:rPr>
                <w:bCs/>
                <w:sz w:val="22"/>
                <w:szCs w:val="22"/>
              </w:rPr>
            </w:pPr>
            <w:r w:rsidRPr="00CB6352">
              <w:rPr>
                <w:bCs/>
                <w:sz w:val="22"/>
                <w:szCs w:val="22"/>
              </w:rPr>
              <w:t xml:space="preserve">Aleja </w:t>
            </w:r>
            <w:proofErr w:type="spellStart"/>
            <w:r w:rsidRPr="00CB6352">
              <w:rPr>
                <w:bCs/>
                <w:sz w:val="22"/>
                <w:szCs w:val="22"/>
              </w:rPr>
              <w:t>Legionow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B6352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C34919F" w14:textId="30232556" w:rsidR="00CB6352" w:rsidRPr="009F0E5C" w:rsidRDefault="00CB6352" w:rsidP="00C43A52">
            <w:pPr>
              <w:jc w:val="both"/>
              <w:rPr>
                <w:bCs/>
                <w:sz w:val="22"/>
                <w:szCs w:val="22"/>
              </w:rPr>
            </w:pPr>
            <w:r w:rsidRPr="00CB6352">
              <w:rPr>
                <w:bCs/>
                <w:sz w:val="22"/>
                <w:szCs w:val="22"/>
              </w:rPr>
              <w:t>41-902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B6352">
              <w:rPr>
                <w:bCs/>
                <w:sz w:val="22"/>
                <w:szCs w:val="22"/>
              </w:rPr>
              <w:t>Bytom</w:t>
            </w:r>
          </w:p>
          <w:p w14:paraId="47C34F49" w14:textId="77777777" w:rsidR="00CB6352" w:rsidRPr="00D26ED6" w:rsidRDefault="00CB6352" w:rsidP="00C43A5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AC58B26" w14:textId="1AD7360A" w:rsidR="00CB6352" w:rsidRDefault="00CB6352" w:rsidP="00C43A52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CB6352">
              <w:rPr>
                <w:sz w:val="22"/>
                <w:szCs w:val="22"/>
              </w:rPr>
              <w:t>Usługa przeprowadzenia cyklu szkoleń z oprogramowania ANSYS w ramach projektu KOMPAS AGH - KC-DE-zp.25.234.2026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7777EC4B" w14:textId="4F62DA23" w:rsidR="00CB6352" w:rsidRPr="00D26ED6" w:rsidRDefault="00CB6352" w:rsidP="00C43A5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B6352">
              <w:rPr>
                <w:b/>
                <w:sz w:val="22"/>
                <w:szCs w:val="22"/>
              </w:rPr>
              <w:t>70 000.00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EB101FD" w14:textId="77777777" w:rsidR="00CB6352" w:rsidRDefault="00CB6352" w:rsidP="00C43A52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FFD70E8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597CD2" w:rsidRPr="008567C7" w14:paraId="1056EBA1" w14:textId="77777777" w:rsidTr="00597CD2">
        <w:trPr>
          <w:trHeight w:val="510"/>
        </w:trPr>
        <w:tc>
          <w:tcPr>
            <w:tcW w:w="595" w:type="pct"/>
            <w:vAlign w:val="center"/>
          </w:tcPr>
          <w:p w14:paraId="28E14BE0" w14:textId="77777777" w:rsidR="00597CD2" w:rsidRPr="008567C7" w:rsidRDefault="00597CD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662890D0" w14:textId="77777777" w:rsidR="00597CD2" w:rsidRPr="008567C7" w:rsidRDefault="00597CD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3D485D7F" w14:textId="5606E8C1" w:rsidR="00597CD2" w:rsidRPr="008567C7" w:rsidRDefault="00597CD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B635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1C379420" w14:textId="6C6697BF" w:rsidR="00597CD2" w:rsidRPr="008567C7" w:rsidRDefault="00597CD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B6352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osób wyznaczonych do realizacji zamówienia</w:t>
            </w:r>
          </w:p>
        </w:tc>
        <w:tc>
          <w:tcPr>
            <w:tcW w:w="715" w:type="pct"/>
            <w:vAlign w:val="center"/>
          </w:tcPr>
          <w:p w14:paraId="4C8B1FFC" w14:textId="77777777" w:rsidR="00597CD2" w:rsidRPr="008567C7" w:rsidRDefault="00597CD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97CD2" w:rsidRPr="008567C7" w14:paraId="5780C94F" w14:textId="77777777" w:rsidTr="00597CD2">
        <w:tc>
          <w:tcPr>
            <w:tcW w:w="595" w:type="pct"/>
            <w:vAlign w:val="center"/>
          </w:tcPr>
          <w:p w14:paraId="42D97236" w14:textId="5D6B98EA" w:rsidR="00597CD2" w:rsidRPr="008567C7" w:rsidRDefault="00597CD2" w:rsidP="00C43A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35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2AFF5E01" w14:textId="4B84CAAB" w:rsidR="00597CD2" w:rsidRPr="002B6761" w:rsidRDefault="00597CD2" w:rsidP="00C43A5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CB6352">
              <w:rPr>
                <w:rFonts w:ascii="Times New Roman" w:hAnsi="Times New Roman" w:cs="Times New Roman"/>
                <w:b/>
                <w:sz w:val="18"/>
                <w:szCs w:val="18"/>
              </w:rPr>
              <w:t>Mesco</w:t>
            </w:r>
            <w:proofErr w:type="spellEnd"/>
            <w:r w:rsidRPr="00CB635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14:paraId="21C624C8" w14:textId="187F5E29" w:rsidR="00597CD2" w:rsidRPr="008567C7" w:rsidRDefault="00597CD2" w:rsidP="00C43A5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B635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Aleja </w:t>
            </w:r>
            <w:proofErr w:type="spellStart"/>
            <w:r w:rsidRPr="00CB6352">
              <w:rPr>
                <w:rFonts w:ascii="Times New Roman" w:hAnsi="Times New Roman" w:cs="Times New Roman"/>
                <w:bCs/>
                <w:sz w:val="18"/>
                <w:szCs w:val="18"/>
              </w:rPr>
              <w:t>Legionow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B6352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97DCD05" w14:textId="2C009F5E" w:rsidR="00597CD2" w:rsidRPr="001B7815" w:rsidRDefault="00597CD2" w:rsidP="00C43A5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B6352">
              <w:rPr>
                <w:rFonts w:ascii="Times New Roman" w:hAnsi="Times New Roman" w:cs="Times New Roman"/>
                <w:bCs/>
                <w:sz w:val="18"/>
                <w:szCs w:val="18"/>
              </w:rPr>
              <w:t>41-902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B6352">
              <w:rPr>
                <w:rFonts w:ascii="Times New Roman" w:hAnsi="Times New Roman" w:cs="Times New Roman"/>
                <w:bCs/>
                <w:sz w:val="18"/>
                <w:szCs w:val="18"/>
              </w:rPr>
              <w:t>Bytom</w:t>
            </w:r>
          </w:p>
        </w:tc>
        <w:tc>
          <w:tcPr>
            <w:tcW w:w="952" w:type="pct"/>
            <w:vAlign w:val="center"/>
          </w:tcPr>
          <w:p w14:paraId="7A2F13C7" w14:textId="11591F01" w:rsidR="00597CD2" w:rsidRPr="008567C7" w:rsidRDefault="00597CD2" w:rsidP="00C43A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35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7B16A6C3" w14:textId="66D84883" w:rsidR="00597CD2" w:rsidRPr="008567C7" w:rsidRDefault="00597CD2" w:rsidP="00C43A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352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15" w:type="pct"/>
            <w:vAlign w:val="center"/>
          </w:tcPr>
          <w:p w14:paraId="2B00C48B" w14:textId="53A0B905" w:rsidR="00597CD2" w:rsidRPr="008567C7" w:rsidRDefault="00597CD2" w:rsidP="00C43A5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6352">
              <w:rPr>
                <w:rFonts w:ascii="Times New Roman" w:hAnsi="Times New Roman" w:cs="Times New Roman"/>
                <w:sz w:val="18"/>
                <w:szCs w:val="18"/>
              </w:rPr>
              <w:t xml:space="preserve">  70,00</w:t>
            </w:r>
          </w:p>
        </w:tc>
      </w:tr>
    </w:tbl>
    <w:p w14:paraId="21D0C4F6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6120CF2E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42B9124B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8A9580" w14:textId="77777777" w:rsidR="00495EA9" w:rsidRDefault="00495EA9">
      <w:r>
        <w:separator/>
      </w:r>
    </w:p>
  </w:endnote>
  <w:endnote w:type="continuationSeparator" w:id="0">
    <w:p w14:paraId="3CE529FA" w14:textId="77777777" w:rsidR="00495EA9" w:rsidRDefault="00495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5176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6A593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9EDC6D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1F0CAA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FCE0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6920AE" w14:textId="77777777" w:rsidR="00495EA9" w:rsidRDefault="00495EA9">
      <w:r>
        <w:separator/>
      </w:r>
    </w:p>
  </w:footnote>
  <w:footnote w:type="continuationSeparator" w:id="0">
    <w:p w14:paraId="4E59C893" w14:textId="77777777" w:rsidR="00495EA9" w:rsidRDefault="00495E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163E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525ED" w14:textId="77777777" w:rsidR="00597CD2" w:rsidRPr="00597CD2" w:rsidRDefault="00597CD2" w:rsidP="00597CD2">
    <w:pPr>
      <w:pStyle w:val="Nagwek"/>
      <w:rPr>
        <w:i/>
      </w:rPr>
    </w:pPr>
    <w:r w:rsidRPr="00597CD2">
      <w:pict w14:anchorId="6B9CFA5E">
        <v:shape id="Dowolny kształt: kształt 3" o:spid="_x0000_s1027" style="position:absolute;margin-left:379.95pt;margin-top:10.7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" o:allowoverlap="f" adj="-11796480,,5400" path="m,l2030095,r,554355l,554355,,xm69294,69294r,415767l1960801,485061r,-415767l69294,69294xe" strokecolor="red" strokeweight="2pt">
          <v:stroke joinstyle="miter"/>
          <v:formulas/>
          <v:path arrowok="t" o:connecttype="custom" o:connectlocs="0,0;1341120,0;1341120,294005;0,294005;0,0;45777,36750;45777,257255;1295343,257255;1295343,36750;45777,36750" o:connectangles="0,0,0,0,0,0,0,0,0,0" textboxrect="0,0,2030095,554355"/>
          <o:lock v:ext="edit" aspectratio="t"/>
          <v:textbox>
            <w:txbxContent>
              <w:p w14:paraId="5E4781A3" w14:textId="77777777" w:rsidR="00597CD2" w:rsidRDefault="00597CD2" w:rsidP="00597CD2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t>KOMPAS AGH</w:t>
                </w:r>
              </w:p>
            </w:txbxContent>
          </v:textbox>
          <w10:wrap type="topAndBottom" anchorx="page"/>
        </v:shape>
      </w:pict>
    </w:r>
    <w:r w:rsidRPr="00597CD2">
      <w:pict w14:anchorId="003DCF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1028" type="#_x0000_t75" alt="Obraz zawierający tekst, Czcionka, biały, zrzut ekranu&#10;&#10;Opis wygenerowany automatycznie" style="position:absolute;margin-left:-14.1pt;margin-top:-10.65pt;width:309.85pt;height:6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<v:imagedata r:id="rId1" o:title="Obraz zawierający tekst, Czcionka, biały, zrzut ekranu&#10;&#10;Opis wygenerowany automatycznie"/>
        </v:shape>
      </w:pict>
    </w:r>
  </w:p>
  <w:p w14:paraId="5BD5C20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EAF3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4705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95EA9"/>
    <w:rsid w:val="004B2665"/>
    <w:rsid w:val="004C3459"/>
    <w:rsid w:val="004D796A"/>
    <w:rsid w:val="004E324A"/>
    <w:rsid w:val="004E7234"/>
    <w:rsid w:val="0054734E"/>
    <w:rsid w:val="00596FD7"/>
    <w:rsid w:val="00597CD2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B6352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04705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596E30"/>
  <w15:chartTrackingRefBased/>
  <w15:docId w15:val="{C5C4CB60-F9E2-455A-88B8-80D9E292C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2026-07-13T13:18:00Z</dcterms:created>
  <dcterms:modified xsi:type="dcterms:W3CDTF">2026-07-13T13:19:00Z</dcterms:modified>
</cp:coreProperties>
</file>