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4C9CA" w14:textId="03C87170" w:rsidR="00DA7552" w:rsidRPr="009432A1" w:rsidRDefault="0019190D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9190D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19190D">
        <w:rPr>
          <w:rFonts w:ascii="Arial" w:hAnsi="Arial" w:cs="Arial"/>
          <w:sz w:val="24"/>
          <w:szCs w:val="24"/>
        </w:rPr>
        <w:t>2026-07-13</w:t>
      </w:r>
    </w:p>
    <w:p w14:paraId="108E1E02" w14:textId="150DC3D1" w:rsidR="00DA7552" w:rsidRPr="009432A1" w:rsidRDefault="0019190D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9190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721DB1D" w14:textId="737BE4E0" w:rsidR="00DA7552" w:rsidRPr="009432A1" w:rsidRDefault="0019190D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19190D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19190D">
        <w:rPr>
          <w:rFonts w:ascii="Arial" w:hAnsi="Arial" w:cs="Arial"/>
          <w:sz w:val="24"/>
          <w:szCs w:val="24"/>
        </w:rPr>
        <w:t>66</w:t>
      </w:r>
    </w:p>
    <w:p w14:paraId="28DFBDB4" w14:textId="6CD5071B" w:rsidR="00DA7552" w:rsidRPr="009432A1" w:rsidRDefault="0019190D" w:rsidP="00DA7552">
      <w:pPr>
        <w:rPr>
          <w:rFonts w:ascii="Arial" w:hAnsi="Arial" w:cs="Arial"/>
          <w:sz w:val="24"/>
          <w:szCs w:val="24"/>
        </w:rPr>
      </w:pPr>
      <w:r w:rsidRPr="0019190D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19190D">
        <w:rPr>
          <w:rFonts w:ascii="Arial" w:hAnsi="Arial" w:cs="Arial"/>
          <w:sz w:val="24"/>
          <w:szCs w:val="24"/>
        </w:rPr>
        <w:t>Kraków</w:t>
      </w:r>
    </w:p>
    <w:p w14:paraId="2A7D77E3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A6CFC9C" w14:textId="77777777" w:rsidR="00DA7552" w:rsidRDefault="00DA7552" w:rsidP="00107EE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E2E402A" w14:textId="2F3AA17D" w:rsidR="00107EE9" w:rsidRPr="009432A1" w:rsidRDefault="00107EE9" w:rsidP="00107EE9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DZP-271-18/26-834.AF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A7552" w:rsidRPr="009432A1" w14:paraId="1D0594FF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32A7A9" w14:textId="77777777" w:rsidR="00CA7535" w:rsidRDefault="00DA7552" w:rsidP="00CA75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  <w:p w14:paraId="3223A88A" w14:textId="33F66B13" w:rsidR="00CA7535" w:rsidRPr="00CA7535" w:rsidRDefault="00CA7535" w:rsidP="00CA75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 xml:space="preserve">w gr. 1 i gr. 4 </w:t>
            </w:r>
          </w:p>
        </w:tc>
      </w:tr>
    </w:tbl>
    <w:p w14:paraId="7A31AC76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EB2230D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583E9D68" w14:textId="77777777">
        <w:tc>
          <w:tcPr>
            <w:tcW w:w="2269" w:type="dxa"/>
          </w:tcPr>
          <w:p w14:paraId="72F7910C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E8465B5" w14:textId="6577D941" w:rsidR="00DA7552" w:rsidRPr="004E4B64" w:rsidRDefault="0019190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190D">
              <w:rPr>
                <w:rFonts w:ascii="Arial" w:hAnsi="Arial" w:cs="Arial"/>
                <w:bCs/>
                <w:sz w:val="24"/>
                <w:szCs w:val="24"/>
              </w:rPr>
              <w:t>Zakup i dostawa odzieży i obuwia operacyjnego i ochronnego dla personelu medycznego Szpitala.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9190D" w:rsidRPr="004E4B64" w14:paraId="50BE1666" w14:textId="77777777" w:rsidTr="00784589">
        <w:tc>
          <w:tcPr>
            <w:tcW w:w="2269" w:type="dxa"/>
          </w:tcPr>
          <w:p w14:paraId="006156A4" w14:textId="77777777" w:rsidR="0019190D" w:rsidRPr="004E4B64" w:rsidRDefault="0019190D" w:rsidP="0078458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145759F" w14:textId="49C52246" w:rsidR="0019190D" w:rsidRPr="004E4B64" w:rsidRDefault="0019190D" w:rsidP="007845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190D">
              <w:rPr>
                <w:rFonts w:ascii="Arial" w:hAnsi="Arial" w:cs="Arial"/>
                <w:bCs/>
                <w:sz w:val="24"/>
                <w:szCs w:val="24"/>
              </w:rPr>
              <w:t>DZP-271-18/26</w:t>
            </w:r>
          </w:p>
        </w:tc>
      </w:tr>
    </w:tbl>
    <w:p w14:paraId="328F8BB8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47EFEE15" w14:textId="5F04D685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19190D" w:rsidRPr="0019190D">
        <w:rPr>
          <w:rFonts w:ascii="Arial" w:hAnsi="Arial" w:cs="Arial"/>
          <w:sz w:val="24"/>
          <w:szCs w:val="24"/>
        </w:rPr>
        <w:t>(t.j. Dz. U. z 2024 r. poz. 1320 ze zm.)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5A8D661B" w14:textId="3C5153F3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19190D" w:rsidRPr="0019190D">
        <w:rPr>
          <w:rFonts w:ascii="Arial" w:hAnsi="Arial" w:cs="Arial"/>
          <w:sz w:val="24"/>
          <w:szCs w:val="24"/>
        </w:rPr>
        <w:t>13/07/2026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19190D" w:rsidRPr="0019190D">
        <w:rPr>
          <w:rFonts w:ascii="Arial" w:hAnsi="Arial" w:cs="Arial"/>
          <w:noProof/>
          <w:sz w:val="24"/>
          <w:szCs w:val="24"/>
        </w:rPr>
        <w:t>08:30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6A42416D" w14:textId="77777777">
        <w:tc>
          <w:tcPr>
            <w:tcW w:w="1276" w:type="dxa"/>
            <w:shd w:val="clear" w:color="auto" w:fill="F2F2F2"/>
            <w:vAlign w:val="center"/>
          </w:tcPr>
          <w:p w14:paraId="7D9308C6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CC49483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C820D60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4480706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9190D" w:rsidRPr="00F916F6" w14:paraId="0B3CB025" w14:textId="77777777" w:rsidTr="00784589">
        <w:tc>
          <w:tcPr>
            <w:tcW w:w="1276" w:type="dxa"/>
            <w:vAlign w:val="center"/>
          </w:tcPr>
          <w:p w14:paraId="6554F44B" w14:textId="19A5BC00" w:rsidR="0019190D" w:rsidRPr="00DA7552" w:rsidRDefault="0019190D" w:rsidP="0078458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19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072CC5CE" w14:textId="1385A525" w:rsidR="0019190D" w:rsidRPr="00DA7552" w:rsidRDefault="0019190D" w:rsidP="0078458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190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5BAD1A2B" w14:textId="3E5CCC36" w:rsidR="0019190D" w:rsidRPr="00DA7552" w:rsidRDefault="0019190D" w:rsidP="0078458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9190D">
              <w:rPr>
                <w:rFonts w:ascii="Arial" w:hAnsi="Arial" w:cs="Arial"/>
                <w:sz w:val="24"/>
                <w:szCs w:val="24"/>
              </w:rPr>
              <w:t>Firma Handlowo-Produkcyjna Świat Dziecka Janusz Kowalski Przedsiębiorstwo Wielobranżowe Promedyk</w:t>
            </w:r>
          </w:p>
          <w:p w14:paraId="1AD1D584" w14:textId="1F5D3A43" w:rsidR="0019190D" w:rsidRPr="00DA7552" w:rsidRDefault="0019190D" w:rsidP="00784589">
            <w:pPr>
              <w:rPr>
                <w:rFonts w:ascii="Arial" w:hAnsi="Arial" w:cs="Arial"/>
                <w:sz w:val="24"/>
                <w:szCs w:val="24"/>
              </w:rPr>
            </w:pPr>
            <w:r w:rsidRPr="0019190D">
              <w:rPr>
                <w:rFonts w:ascii="Arial" w:hAnsi="Arial" w:cs="Arial"/>
                <w:sz w:val="24"/>
                <w:szCs w:val="24"/>
              </w:rPr>
              <w:t>Kielecka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9190D">
              <w:rPr>
                <w:rFonts w:ascii="Arial" w:hAnsi="Arial" w:cs="Arial"/>
                <w:sz w:val="24"/>
                <w:szCs w:val="24"/>
              </w:rPr>
              <w:t>76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F8E006" w14:textId="45D86AFF" w:rsidR="0019190D" w:rsidRPr="00DA7552" w:rsidRDefault="0019190D" w:rsidP="0078458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190D">
              <w:rPr>
                <w:rFonts w:ascii="Arial" w:hAnsi="Arial" w:cs="Arial"/>
                <w:sz w:val="24"/>
                <w:szCs w:val="24"/>
              </w:rPr>
              <w:t>26-600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9190D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vAlign w:val="center"/>
          </w:tcPr>
          <w:p w14:paraId="2CB7336D" w14:textId="4378A3A9" w:rsidR="0019190D" w:rsidRPr="00DA7552" w:rsidRDefault="0019190D" w:rsidP="0078458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190D">
              <w:rPr>
                <w:rFonts w:ascii="Arial" w:hAnsi="Arial" w:cs="Arial"/>
                <w:sz w:val="24"/>
                <w:szCs w:val="24"/>
              </w:rPr>
              <w:t>52 029.00 zł</w:t>
            </w:r>
          </w:p>
        </w:tc>
      </w:tr>
      <w:tr w:rsidR="0019190D" w:rsidRPr="00F916F6" w14:paraId="4720C1BE" w14:textId="77777777" w:rsidTr="00784589">
        <w:tc>
          <w:tcPr>
            <w:tcW w:w="1276" w:type="dxa"/>
            <w:vAlign w:val="center"/>
          </w:tcPr>
          <w:p w14:paraId="062B624A" w14:textId="1FE7D619" w:rsidR="0019190D" w:rsidRPr="00DA7552" w:rsidRDefault="0019190D" w:rsidP="0078458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19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496666D5" w14:textId="4625B4E8" w:rsidR="0019190D" w:rsidRPr="00DA7552" w:rsidRDefault="0019190D" w:rsidP="0078458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19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7883CAD3" w14:textId="43922273" w:rsidR="0019190D" w:rsidRPr="00DA7552" w:rsidRDefault="0019190D" w:rsidP="0078458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9190D">
              <w:rPr>
                <w:rFonts w:ascii="Arial" w:hAnsi="Arial" w:cs="Arial"/>
                <w:sz w:val="24"/>
                <w:szCs w:val="24"/>
              </w:rPr>
              <w:t>GARMEX A. Jafiszow, W. Kamiński spółka jawna</w:t>
            </w:r>
          </w:p>
          <w:p w14:paraId="7308EB7F" w14:textId="054DF53B" w:rsidR="0019190D" w:rsidRPr="00DA7552" w:rsidRDefault="0019190D" w:rsidP="00784589">
            <w:pPr>
              <w:rPr>
                <w:rFonts w:ascii="Arial" w:hAnsi="Arial" w:cs="Arial"/>
                <w:sz w:val="24"/>
                <w:szCs w:val="24"/>
              </w:rPr>
            </w:pPr>
            <w:r w:rsidRPr="0019190D">
              <w:rPr>
                <w:rFonts w:ascii="Arial" w:hAnsi="Arial" w:cs="Arial"/>
                <w:sz w:val="24"/>
                <w:szCs w:val="24"/>
              </w:rPr>
              <w:t>Ignatki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9190D">
              <w:rPr>
                <w:rFonts w:ascii="Arial" w:hAnsi="Arial" w:cs="Arial"/>
                <w:sz w:val="24"/>
                <w:szCs w:val="24"/>
              </w:rPr>
              <w:t>40B/-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3F683D" w14:textId="23523B10" w:rsidR="0019190D" w:rsidRPr="00DA7552" w:rsidRDefault="0019190D" w:rsidP="0078458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190D">
              <w:rPr>
                <w:rFonts w:ascii="Arial" w:hAnsi="Arial" w:cs="Arial"/>
                <w:sz w:val="24"/>
                <w:szCs w:val="24"/>
              </w:rPr>
              <w:t>16-001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9190D">
              <w:rPr>
                <w:rFonts w:ascii="Arial" w:hAnsi="Arial" w:cs="Arial"/>
                <w:sz w:val="24"/>
                <w:szCs w:val="24"/>
              </w:rPr>
              <w:t>Kleosin</w:t>
            </w:r>
          </w:p>
        </w:tc>
        <w:tc>
          <w:tcPr>
            <w:tcW w:w="2551" w:type="dxa"/>
            <w:vAlign w:val="center"/>
          </w:tcPr>
          <w:p w14:paraId="738EC4CC" w14:textId="2346D21C" w:rsidR="0019190D" w:rsidRPr="00DA7552" w:rsidRDefault="0019190D" w:rsidP="0078458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190D">
              <w:rPr>
                <w:rFonts w:ascii="Arial" w:hAnsi="Arial" w:cs="Arial"/>
                <w:sz w:val="24"/>
                <w:szCs w:val="24"/>
              </w:rPr>
              <w:t>238 728.60 zł</w:t>
            </w:r>
          </w:p>
        </w:tc>
      </w:tr>
    </w:tbl>
    <w:p w14:paraId="32552452" w14:textId="77777777" w:rsidR="00A80738" w:rsidRPr="0067586C" w:rsidRDefault="00A80738" w:rsidP="0086701E">
      <w:pPr>
        <w:pStyle w:val="Tekstpodstawowy"/>
        <w:spacing w:after="480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075F1B29" w14:textId="0906F9E1" w:rsidR="00C236D3" w:rsidRPr="00F916F6" w:rsidRDefault="0019190D" w:rsidP="00173B20">
      <w:pPr>
        <w:jc w:val="right"/>
        <w:rPr>
          <w:rFonts w:ascii="Arial" w:hAnsi="Arial" w:cs="Arial"/>
          <w:sz w:val="22"/>
          <w:szCs w:val="22"/>
        </w:rPr>
      </w:pPr>
      <w:r w:rsidRPr="0019190D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F916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74F12" w14:textId="77777777" w:rsidR="00734E9E" w:rsidRDefault="00734E9E">
      <w:r>
        <w:separator/>
      </w:r>
    </w:p>
  </w:endnote>
  <w:endnote w:type="continuationSeparator" w:id="0">
    <w:p w14:paraId="38893382" w14:textId="77777777" w:rsidR="00734E9E" w:rsidRDefault="00734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5266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3F79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CA423" w14:textId="032A051E" w:rsidR="009F189D" w:rsidRDefault="0058111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7054242" wp14:editId="1DE206C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7601716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05174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2619A20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21D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998F7E" w14:textId="77777777" w:rsidR="009F189D" w:rsidRDefault="009F189D">
    <w:pPr>
      <w:pStyle w:val="Stopka"/>
      <w:tabs>
        <w:tab w:val="clear" w:pos="4536"/>
      </w:tabs>
      <w:jc w:val="center"/>
    </w:pPr>
  </w:p>
  <w:p w14:paraId="2C22D42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73F09" w14:textId="77777777" w:rsidR="00734E9E" w:rsidRDefault="00734E9E">
      <w:r>
        <w:separator/>
      </w:r>
    </w:p>
  </w:footnote>
  <w:footnote w:type="continuationSeparator" w:id="0">
    <w:p w14:paraId="163D4018" w14:textId="77777777" w:rsidR="00734E9E" w:rsidRDefault="00734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053AA" w14:textId="77777777" w:rsidR="0019190D" w:rsidRDefault="001919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636D2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C0D2C" w14:textId="77777777" w:rsidR="0019190D" w:rsidRDefault="001919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292"/>
    <w:rsid w:val="00007727"/>
    <w:rsid w:val="00014A93"/>
    <w:rsid w:val="00017720"/>
    <w:rsid w:val="00025E52"/>
    <w:rsid w:val="00035488"/>
    <w:rsid w:val="000D7F25"/>
    <w:rsid w:val="000E00E5"/>
    <w:rsid w:val="00107EE9"/>
    <w:rsid w:val="001534C4"/>
    <w:rsid w:val="00173B20"/>
    <w:rsid w:val="0019190D"/>
    <w:rsid w:val="001C69FF"/>
    <w:rsid w:val="001D6292"/>
    <w:rsid w:val="0023318D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313E"/>
    <w:rsid w:val="00577BC6"/>
    <w:rsid w:val="0058111A"/>
    <w:rsid w:val="0067586C"/>
    <w:rsid w:val="0069085C"/>
    <w:rsid w:val="006B27ED"/>
    <w:rsid w:val="006C309E"/>
    <w:rsid w:val="007013DF"/>
    <w:rsid w:val="00734E9E"/>
    <w:rsid w:val="00765CA4"/>
    <w:rsid w:val="00843263"/>
    <w:rsid w:val="00861E75"/>
    <w:rsid w:val="0086701E"/>
    <w:rsid w:val="0098241F"/>
    <w:rsid w:val="009B015E"/>
    <w:rsid w:val="009D19BD"/>
    <w:rsid w:val="009F189D"/>
    <w:rsid w:val="00A34E54"/>
    <w:rsid w:val="00A80738"/>
    <w:rsid w:val="00AD4689"/>
    <w:rsid w:val="00AF7121"/>
    <w:rsid w:val="00B0651E"/>
    <w:rsid w:val="00B75EAA"/>
    <w:rsid w:val="00C236D3"/>
    <w:rsid w:val="00C6269C"/>
    <w:rsid w:val="00C659E2"/>
    <w:rsid w:val="00C82837"/>
    <w:rsid w:val="00CA7535"/>
    <w:rsid w:val="00CB0802"/>
    <w:rsid w:val="00D24798"/>
    <w:rsid w:val="00D665F5"/>
    <w:rsid w:val="00D7128F"/>
    <w:rsid w:val="00DA7552"/>
    <w:rsid w:val="00E64948"/>
    <w:rsid w:val="00EA3476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89D87A"/>
  <w15:chartTrackingRefBased/>
  <w15:docId w15:val="{83F81F12-08A1-44A0-8E8B-06552CD1B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2</cp:revision>
  <cp:lastPrinted>2026-07-13T07:34:00Z</cp:lastPrinted>
  <dcterms:created xsi:type="dcterms:W3CDTF">2026-07-13T07:36:00Z</dcterms:created>
  <dcterms:modified xsi:type="dcterms:W3CDTF">2026-07-13T07:36:00Z</dcterms:modified>
</cp:coreProperties>
</file>