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54603" w14:textId="77777777"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</w:p>
    <w:p w14:paraId="7B8BA559" w14:textId="77777777" w:rsidR="000D4B43" w:rsidRPr="00A44960" w:rsidRDefault="000D4B43" w:rsidP="000D4B4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44960">
        <w:rPr>
          <w:rFonts w:ascii="Times New Roman" w:hAnsi="Times New Roman"/>
          <w:sz w:val="22"/>
          <w:szCs w:val="22"/>
        </w:rPr>
        <w:t>Załącznik nr 1</w:t>
      </w:r>
    </w:p>
    <w:p w14:paraId="37533361" w14:textId="77777777"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DE6E762" w14:textId="77777777"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E475797" w14:textId="77777777"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1F83683" w14:textId="77777777"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A5026C4" w14:textId="77777777"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1FEC0B9D" w14:textId="77777777"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D865AC8" w14:textId="77777777"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66556ED7" w14:textId="77777777"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768A132E" w14:textId="77777777"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A0ECD30" w14:textId="77777777"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4E27F7C" w14:textId="77777777"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504171BE" w14:textId="77777777"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9B55A9D" w14:textId="77777777" w:rsidR="000D4B43" w:rsidRDefault="000D4B43" w:rsidP="000D4B43">
      <w:pPr>
        <w:spacing w:line="360" w:lineRule="auto"/>
      </w:pPr>
      <w:r>
        <w:t>Do: Nazwa i siedziba Zamawiającego:</w:t>
      </w:r>
    </w:p>
    <w:p w14:paraId="3D623C03" w14:textId="77777777" w:rsidR="000D4B43" w:rsidRDefault="000D4B43" w:rsidP="00F468F1">
      <w:pPr>
        <w:ind w:right="-110"/>
        <w:jc w:val="both"/>
        <w:rPr>
          <w:b/>
        </w:rPr>
      </w:pPr>
      <w:r>
        <w:rPr>
          <w:b/>
        </w:rPr>
        <w:t xml:space="preserve">Akademia Górniczo </w:t>
      </w:r>
      <w:r w:rsidR="00F468F1">
        <w:rPr>
          <w:b/>
        </w:rPr>
        <w:t>–</w:t>
      </w:r>
      <w:r>
        <w:rPr>
          <w:b/>
        </w:rPr>
        <w:t xml:space="preserve"> Hutnicza</w:t>
      </w:r>
      <w:r w:rsidR="00F468F1">
        <w:rPr>
          <w:b/>
        </w:rPr>
        <w:t xml:space="preserve"> </w:t>
      </w:r>
      <w:r>
        <w:rPr>
          <w:b/>
        </w:rPr>
        <w:t>im. Stanisława Staszica w Krakowie</w:t>
      </w:r>
      <w:r w:rsidR="00F468F1">
        <w:rPr>
          <w:b/>
        </w:rPr>
        <w:t xml:space="preserve">, </w:t>
      </w:r>
      <w:r>
        <w:rPr>
          <w:b/>
        </w:rPr>
        <w:t>Dział Zamówień Publicznych</w:t>
      </w:r>
      <w:r w:rsidR="00F468F1">
        <w:rPr>
          <w:b/>
        </w:rPr>
        <w:t xml:space="preserve">, </w:t>
      </w:r>
      <w:r>
        <w:rPr>
          <w:b/>
        </w:rPr>
        <w:t>Al. Mickiewicza 30</w:t>
      </w:r>
      <w:r w:rsidR="00F468F1">
        <w:rPr>
          <w:b/>
        </w:rPr>
        <w:t xml:space="preserve">, </w:t>
      </w:r>
      <w:r>
        <w:rPr>
          <w:b/>
        </w:rPr>
        <w:t xml:space="preserve">30-059 Kraków,  </w:t>
      </w:r>
    </w:p>
    <w:p w14:paraId="7CA5060B" w14:textId="77777777" w:rsidR="000D4B43" w:rsidRDefault="000D4B43" w:rsidP="000D4B43">
      <w:pPr>
        <w:ind w:firstLine="3969"/>
        <w:rPr>
          <w:b/>
        </w:rPr>
      </w:pPr>
    </w:p>
    <w:p w14:paraId="61E5D4B9" w14:textId="0586FE68"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81429" w:rsidRPr="00F81429">
        <w:rPr>
          <w:b/>
        </w:rPr>
        <w:t>Skład i opracowanie mat</w:t>
      </w:r>
      <w:r w:rsidR="00F81429">
        <w:rPr>
          <w:b/>
        </w:rPr>
        <w:t>eriałów</w:t>
      </w:r>
      <w:r w:rsidR="00F81429" w:rsidRPr="00F81429">
        <w:rPr>
          <w:b/>
        </w:rPr>
        <w:t xml:space="preserve"> </w:t>
      </w:r>
      <w:r w:rsidR="00F81429">
        <w:rPr>
          <w:b/>
        </w:rPr>
        <w:t>i</w:t>
      </w:r>
      <w:r w:rsidR="00F81429" w:rsidRPr="00F81429">
        <w:rPr>
          <w:b/>
        </w:rPr>
        <w:t>lustrowanych do publikacji, w których stanowi on od 0 do 20% obj. tekstu, w tym przygotowanie pliku PDF do druku oraz pliku dostępnego cyfrowo</w:t>
      </w:r>
      <w:r w:rsidR="00F81429">
        <w:rPr>
          <w:b/>
        </w:rPr>
        <w:t xml:space="preserve"> </w:t>
      </w:r>
      <w:r w:rsidR="00F468F1" w:rsidRPr="00F468F1">
        <w:rPr>
          <w:b/>
        </w:rPr>
        <w:t>- KC-DE-zp.25.</w:t>
      </w:r>
      <w:r w:rsidR="00F81429">
        <w:rPr>
          <w:b/>
        </w:rPr>
        <w:t>291</w:t>
      </w:r>
      <w:r w:rsidR="00F468F1" w:rsidRPr="00F468F1">
        <w:rPr>
          <w:b/>
        </w:rPr>
        <w:t>.2026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14:paraId="491E9972" w14:textId="77777777" w:rsidR="00F468F1" w:rsidRDefault="00F468F1" w:rsidP="000D4B43">
      <w:pPr>
        <w:widowControl w:val="0"/>
        <w:ind w:right="1"/>
        <w:jc w:val="both"/>
      </w:pPr>
    </w:p>
    <w:p w14:paraId="35F174E5" w14:textId="77777777" w:rsidR="00F468F1" w:rsidRPr="00F468F1" w:rsidRDefault="00A44960" w:rsidP="00F468F1">
      <w:pPr>
        <w:jc w:val="both"/>
      </w:pPr>
      <w:r w:rsidRPr="00F468F1">
        <w:rPr>
          <w:b/>
          <w:u w:val="single"/>
        </w:rPr>
        <w:t xml:space="preserve">Cena </w:t>
      </w:r>
      <w:r w:rsidR="00F468F1" w:rsidRPr="00F468F1">
        <w:rPr>
          <w:b/>
          <w:u w:val="single"/>
        </w:rPr>
        <w:t>brutto</w:t>
      </w:r>
      <w:r w:rsidRPr="00F468F1">
        <w:rPr>
          <w:b/>
          <w:u w:val="single"/>
        </w:rPr>
        <w:t xml:space="preserve"> </w:t>
      </w:r>
      <w:bookmarkStart w:id="0" w:name="_Hlk131489557"/>
      <w:r w:rsidRPr="00F468F1">
        <w:rPr>
          <w:b/>
          <w:u w:val="single"/>
        </w:rPr>
        <w:t xml:space="preserve">za </w:t>
      </w:r>
      <w:r w:rsidR="00F468F1" w:rsidRPr="00F468F1">
        <w:rPr>
          <w:b/>
          <w:u w:val="single"/>
        </w:rPr>
        <w:t>całość przedmiotu zamówienia</w:t>
      </w:r>
      <w:r w:rsidRPr="008E7C55">
        <w:rPr>
          <w:b/>
        </w:rPr>
        <w:t xml:space="preserve"> </w:t>
      </w:r>
      <w:bookmarkEnd w:id="0"/>
      <w:r w:rsidRPr="008E7C55">
        <w:t>(suma cen A + B):</w:t>
      </w:r>
      <w:r w:rsidR="00F468F1">
        <w:t xml:space="preserve"> </w:t>
      </w:r>
      <w:r w:rsidRPr="008E7C55">
        <w:t>................PLN</w:t>
      </w:r>
      <w:r w:rsidR="00F468F1">
        <w:t xml:space="preserve"> </w:t>
      </w:r>
      <w:r w:rsidR="00F468F1" w:rsidRPr="008E7C55">
        <w:rPr>
          <w:i/>
          <w:iCs/>
        </w:rPr>
        <w:t>(Słownie brutto:  .......................................................... )</w:t>
      </w:r>
    </w:p>
    <w:p w14:paraId="0B1E3DCD" w14:textId="77777777" w:rsidR="00F468F1" w:rsidRPr="00F468F1" w:rsidRDefault="00F468F1" w:rsidP="00F468F1">
      <w:pPr>
        <w:jc w:val="both"/>
        <w:rPr>
          <w:i/>
          <w:iCs/>
        </w:rPr>
      </w:pPr>
      <w:r w:rsidRPr="00F468F1">
        <w:rPr>
          <w:b/>
        </w:rPr>
        <w:t>A. Cena</w:t>
      </w:r>
      <w:r>
        <w:rPr>
          <w:b/>
        </w:rPr>
        <w:t xml:space="preserve"> brutto</w:t>
      </w:r>
      <w:r w:rsidRPr="00F468F1">
        <w:rPr>
          <w:b/>
        </w:rPr>
        <w:t xml:space="preserve"> za usługę składu komputerowego wraz z przygotowaniem plików PDF do druku</w:t>
      </w:r>
      <w:r>
        <w:t xml:space="preserve">: ………… zł brutto za 1 AW </w:t>
      </w:r>
      <w:bookmarkStart w:id="1" w:name="_Hlk229566186"/>
      <w:r w:rsidRPr="008E7C55">
        <w:rPr>
          <w:i/>
          <w:iCs/>
        </w:rPr>
        <w:t xml:space="preserve">(Słownie brutto:  </w:t>
      </w:r>
      <w:r>
        <w:rPr>
          <w:i/>
          <w:iCs/>
        </w:rPr>
        <w:t>..</w:t>
      </w:r>
      <w:r w:rsidRPr="008E7C55">
        <w:rPr>
          <w:i/>
          <w:iCs/>
        </w:rPr>
        <w:t>.............................................. )</w:t>
      </w:r>
      <w:bookmarkEnd w:id="1"/>
      <w:r>
        <w:t xml:space="preserve">; </w:t>
      </w:r>
    </w:p>
    <w:p w14:paraId="22359553" w14:textId="77777777" w:rsidR="00F468F1" w:rsidRDefault="00F468F1" w:rsidP="00F468F1">
      <w:pPr>
        <w:jc w:val="both"/>
      </w:pPr>
      <w:r w:rsidRPr="00F468F1">
        <w:rPr>
          <w:b/>
        </w:rPr>
        <w:t>B.</w:t>
      </w:r>
      <w:r>
        <w:rPr>
          <w:b/>
        </w:rPr>
        <w:t xml:space="preserve"> C</w:t>
      </w:r>
      <w:r w:rsidRPr="00F468F1">
        <w:rPr>
          <w:b/>
        </w:rPr>
        <w:t>eny</w:t>
      </w:r>
      <w:r>
        <w:rPr>
          <w:b/>
        </w:rPr>
        <w:t xml:space="preserve"> brutto</w:t>
      </w:r>
      <w:r w:rsidRPr="00F468F1">
        <w:rPr>
          <w:b/>
        </w:rPr>
        <w:t xml:space="preserve"> za dostosowanie przygotowanych plików do wymagań Ustawy o dostępności cyfrowej:</w:t>
      </w:r>
      <w:r>
        <w:t xml:space="preserve"> ……….. zł. brutto </w:t>
      </w:r>
      <w:r w:rsidRPr="008E7C55">
        <w:rPr>
          <w:i/>
          <w:iCs/>
        </w:rPr>
        <w:t xml:space="preserve">(Słownie brutto:  </w:t>
      </w:r>
      <w:r>
        <w:rPr>
          <w:i/>
          <w:iCs/>
        </w:rPr>
        <w:t>..</w:t>
      </w:r>
      <w:r w:rsidRPr="008E7C55">
        <w:rPr>
          <w:i/>
          <w:iCs/>
        </w:rPr>
        <w:t>.............................................. )</w:t>
      </w:r>
      <w:r>
        <w:t xml:space="preserve"> (suma cen a + b + c): </w:t>
      </w:r>
    </w:p>
    <w:p w14:paraId="7CAE5F4D" w14:textId="77777777" w:rsidR="00F468F1" w:rsidRDefault="00F468F1" w:rsidP="00F468F1">
      <w:pPr>
        <w:jc w:val="both"/>
      </w:pPr>
      <w:r>
        <w:t xml:space="preserve">a. </w:t>
      </w:r>
      <w:proofErr w:type="spellStart"/>
      <w:r>
        <w:t>tagowanie</w:t>
      </w:r>
      <w:proofErr w:type="spellEnd"/>
      <w:r>
        <w:t xml:space="preserve"> PDF: …….. zł brutto za 1 stronę dokumentu; </w:t>
      </w:r>
    </w:p>
    <w:p w14:paraId="488AF81F" w14:textId="77777777" w:rsidR="00F468F1" w:rsidRDefault="00F468F1" w:rsidP="00F468F1">
      <w:pPr>
        <w:jc w:val="both"/>
      </w:pPr>
      <w:r>
        <w:t xml:space="preserve">b. wprowadzanie tekstów alternatywnych do obiektów nietekstowych: …….. zł brutto za wprowadzenie 1 tekstu alternatywnego; </w:t>
      </w:r>
    </w:p>
    <w:p w14:paraId="165D8D83" w14:textId="77777777" w:rsidR="00F468F1" w:rsidRPr="008E7C55" w:rsidRDefault="00F468F1" w:rsidP="00F468F1">
      <w:pPr>
        <w:jc w:val="both"/>
      </w:pPr>
      <w:r>
        <w:t>c. przygotowanie raportu walidacyjnego dostępności pliku, ustawienie metadanych i języka dokumentu: …….. zł brutto.</w:t>
      </w:r>
    </w:p>
    <w:p w14:paraId="1E0AA2AC" w14:textId="77777777" w:rsidR="00A44960" w:rsidRPr="008E7C55" w:rsidRDefault="00F468F1" w:rsidP="00A44960">
      <w:pPr>
        <w:rPr>
          <w:b/>
        </w:rPr>
      </w:pPr>
      <w:r w:rsidRPr="00F468F1">
        <w:rPr>
          <w:b/>
        </w:rPr>
        <w:t>Powyższe ceny zawierają właściwa stawkę podatku VAT.</w:t>
      </w:r>
    </w:p>
    <w:p w14:paraId="190F7049" w14:textId="77777777" w:rsidR="007E4DCB" w:rsidRDefault="00A44960" w:rsidP="00051A18">
      <w:r w:rsidRPr="008E7C55">
        <w:rPr>
          <w:b/>
        </w:rPr>
        <w:t>Termin realizacji umowy:</w:t>
      </w:r>
      <w:r w:rsidRPr="008E7C55">
        <w:t xml:space="preserve"> przez okres 12 miesięcy od daty podpisania umowy.</w:t>
      </w:r>
    </w:p>
    <w:p w14:paraId="00536528" w14:textId="77777777" w:rsidR="00051A18" w:rsidRPr="00051A18" w:rsidRDefault="00051A18" w:rsidP="00051A18"/>
    <w:p w14:paraId="1A5C71B2" w14:textId="77777777" w:rsidR="000D4B43" w:rsidRDefault="000D4B43" w:rsidP="000D4B43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67827C0D" w14:textId="77777777" w:rsidR="00051A18" w:rsidRDefault="00051A18" w:rsidP="00531F79">
      <w:pPr>
        <w:widowControl w:val="0"/>
        <w:ind w:right="1"/>
        <w:jc w:val="both"/>
        <w:rPr>
          <w:b/>
          <w:sz w:val="22"/>
        </w:rPr>
      </w:pPr>
    </w:p>
    <w:p w14:paraId="13DDE462" w14:textId="77777777" w:rsidR="00051A18" w:rsidRDefault="00051A18" w:rsidP="00531F79">
      <w:pPr>
        <w:widowControl w:val="0"/>
        <w:ind w:right="1"/>
        <w:jc w:val="both"/>
        <w:rPr>
          <w:b/>
          <w:sz w:val="22"/>
        </w:rPr>
      </w:pPr>
    </w:p>
    <w:p w14:paraId="428F519A" w14:textId="77777777" w:rsidR="00531F79" w:rsidRDefault="000D4B43" w:rsidP="00531F79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>
        <w:rPr>
          <w:b/>
          <w:sz w:val="22"/>
        </w:rPr>
        <w:t xml:space="preserve">Termin płatności: </w:t>
      </w:r>
      <w:r w:rsidR="00051A18" w:rsidRPr="00051A18">
        <w:rPr>
          <w:sz w:val="22"/>
          <w:szCs w:val="22"/>
        </w:rPr>
        <w:t xml:space="preserve">Płatność za każdorazową usługę zostanie dokonana do 21 dni od daty doręczenia </w:t>
      </w:r>
      <w:r w:rsidR="00051A18" w:rsidRPr="00051A18">
        <w:rPr>
          <w:sz w:val="22"/>
          <w:szCs w:val="22"/>
        </w:rPr>
        <w:lastRenderedPageBreak/>
        <w:t>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051A18" w:rsidRPr="00051A18">
        <w:rPr>
          <w:sz w:val="22"/>
          <w:szCs w:val="22"/>
        </w:rPr>
        <w:t>KSeF</w:t>
      </w:r>
      <w:proofErr w:type="spellEnd"/>
      <w:r w:rsidR="00051A18" w:rsidRPr="00051A18">
        <w:rPr>
          <w:sz w:val="22"/>
          <w:szCs w:val="22"/>
        </w:rPr>
        <w:t xml:space="preserve"> ID).</w:t>
      </w:r>
    </w:p>
    <w:p w14:paraId="0F3A5E29" w14:textId="77777777" w:rsidR="008E7C55" w:rsidRDefault="008E7C55" w:rsidP="000D4B43">
      <w:pPr>
        <w:rPr>
          <w:b/>
          <w:sz w:val="22"/>
          <w:szCs w:val="22"/>
          <w:u w:val="single"/>
        </w:rPr>
      </w:pPr>
    </w:p>
    <w:p w14:paraId="4D3AFCDF" w14:textId="77777777"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B03D6C5" w14:textId="77777777"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0D5322A7" w14:textId="77777777"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965277A" w14:textId="77777777"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14:paraId="48A83FBF" w14:textId="77777777"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79A266B6" w14:textId="77777777"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64B5CA2" w14:textId="77777777"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2DB141" w14:textId="77777777"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F5F4DD" w14:textId="77777777"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14:paraId="575A8FA5" w14:textId="77777777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F8BA4" w14:textId="77777777"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CE5C0" w14:textId="77777777"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2E6C20D" w14:textId="77777777"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AF5B9D" w14:textId="77777777"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14:paraId="3DDDC93B" w14:textId="77777777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57F4A" w14:textId="77777777"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10543" w14:textId="77777777"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3AAD7" w14:textId="77777777"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07DAF15" w14:textId="77777777"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14:paraId="1C791061" w14:textId="77777777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0B27984" w14:textId="77777777"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9ECA256" w14:textId="77777777"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C731D" w14:textId="77777777"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14:paraId="5A4FCC5A" w14:textId="77777777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B7621D7" w14:textId="77777777"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FD35AF" w14:textId="77777777"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148B9" w14:textId="77777777"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14:paraId="72502DBB" w14:textId="77777777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5F8F28" w14:textId="77777777"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03D209" w14:textId="77777777"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DA1AD" w14:textId="77777777"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F74E81" w14:textId="77777777" w:rsidR="004736C6" w:rsidRDefault="004736C6" w:rsidP="00F468F1">
      <w:pPr>
        <w:jc w:val="both"/>
        <w:rPr>
          <w:sz w:val="22"/>
          <w:szCs w:val="22"/>
        </w:rPr>
      </w:pPr>
    </w:p>
    <w:p w14:paraId="128B702D" w14:textId="77777777"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A5B2280" w14:textId="77777777"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65474C29" w14:textId="77777777"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B419B8E" w14:textId="77777777"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EF98E8C" w14:textId="77777777"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6DE635A" w14:textId="77777777"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C96735F" w14:textId="77777777"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2D4F122" w14:textId="77777777"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E33754D" w14:textId="77777777" w:rsidR="000D4B43" w:rsidRPr="000752B1" w:rsidRDefault="000D4B43" w:rsidP="000752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727DD8C" w14:textId="77777777"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lastRenderedPageBreak/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1F6AFDC8" w14:textId="77777777"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14:paraId="6696A4CA" w14:textId="77777777"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14:paraId="3C3CCFFF" w14:textId="77777777" w:rsidR="00FE545C" w:rsidRPr="000D4B43" w:rsidRDefault="00FE545C" w:rsidP="000D4B43"/>
    <w:sectPr w:rsidR="00FE545C" w:rsidRPr="000D4B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22AFA" w14:textId="77777777" w:rsidR="00D718E1" w:rsidRDefault="00D718E1">
      <w:r>
        <w:separator/>
      </w:r>
    </w:p>
  </w:endnote>
  <w:endnote w:type="continuationSeparator" w:id="0">
    <w:p w14:paraId="5AF3A434" w14:textId="77777777" w:rsidR="00D718E1" w:rsidRDefault="00D71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BA179" w14:textId="77777777"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C092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9DDB4" w14:textId="77777777"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5DB6F" w14:textId="77777777" w:rsidR="00D718E1" w:rsidRDefault="00D718E1">
      <w:r>
        <w:separator/>
      </w:r>
    </w:p>
  </w:footnote>
  <w:footnote w:type="continuationSeparator" w:id="0">
    <w:p w14:paraId="3B1DA8C0" w14:textId="77777777" w:rsidR="00D718E1" w:rsidRDefault="00D71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56A93" w14:textId="77777777"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779C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70069" w14:textId="77777777"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5056EE"/>
    <w:multiLevelType w:val="hybridMultilevel"/>
    <w:tmpl w:val="6590B0EA"/>
    <w:lvl w:ilvl="0" w:tplc="36D29242">
      <w:start w:val="3"/>
      <w:numFmt w:val="upperLetter"/>
      <w:lvlText w:val="%1."/>
      <w:lvlJc w:val="left"/>
      <w:pPr>
        <w:tabs>
          <w:tab w:val="num" w:pos="1211"/>
        </w:tabs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9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7A52D2"/>
    <w:multiLevelType w:val="hybridMultilevel"/>
    <w:tmpl w:val="070A45D2"/>
    <w:lvl w:ilvl="0" w:tplc="0415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 w16cid:durableId="13189945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55142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4550166">
    <w:abstractNumId w:val="4"/>
  </w:num>
  <w:num w:numId="4" w16cid:durableId="2118520418">
    <w:abstractNumId w:val="10"/>
  </w:num>
  <w:num w:numId="5" w16cid:durableId="982392117">
    <w:abstractNumId w:val="5"/>
  </w:num>
  <w:num w:numId="6" w16cid:durableId="2058383825">
    <w:abstractNumId w:val="5"/>
  </w:num>
  <w:num w:numId="7" w16cid:durableId="270360760">
    <w:abstractNumId w:val="12"/>
  </w:num>
  <w:num w:numId="8" w16cid:durableId="20944665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73455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6195091">
    <w:abstractNumId w:val="8"/>
  </w:num>
  <w:num w:numId="11" w16cid:durableId="20522695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2448277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215336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689097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51A18"/>
    <w:rsid w:val="000704FC"/>
    <w:rsid w:val="00071CCC"/>
    <w:rsid w:val="000752B1"/>
    <w:rsid w:val="00095253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86DCE"/>
    <w:rsid w:val="001A6993"/>
    <w:rsid w:val="001D4612"/>
    <w:rsid w:val="00202CBA"/>
    <w:rsid w:val="00207E98"/>
    <w:rsid w:val="00230420"/>
    <w:rsid w:val="002723B0"/>
    <w:rsid w:val="002B2DFE"/>
    <w:rsid w:val="002B61AE"/>
    <w:rsid w:val="002D3CAE"/>
    <w:rsid w:val="00314AAB"/>
    <w:rsid w:val="00315A4A"/>
    <w:rsid w:val="00320B9C"/>
    <w:rsid w:val="003771C3"/>
    <w:rsid w:val="003835DB"/>
    <w:rsid w:val="00397C99"/>
    <w:rsid w:val="00430395"/>
    <w:rsid w:val="004736C6"/>
    <w:rsid w:val="004B7300"/>
    <w:rsid w:val="004C6753"/>
    <w:rsid w:val="00531F79"/>
    <w:rsid w:val="005452B1"/>
    <w:rsid w:val="0054560B"/>
    <w:rsid w:val="00552928"/>
    <w:rsid w:val="00595C87"/>
    <w:rsid w:val="005A36D2"/>
    <w:rsid w:val="005D2C65"/>
    <w:rsid w:val="005E6D94"/>
    <w:rsid w:val="005F2648"/>
    <w:rsid w:val="0063384F"/>
    <w:rsid w:val="00643C6F"/>
    <w:rsid w:val="00646202"/>
    <w:rsid w:val="0065290F"/>
    <w:rsid w:val="006815F6"/>
    <w:rsid w:val="006A4A8E"/>
    <w:rsid w:val="00741B8B"/>
    <w:rsid w:val="007748F0"/>
    <w:rsid w:val="007775C9"/>
    <w:rsid w:val="00784B34"/>
    <w:rsid w:val="007860F9"/>
    <w:rsid w:val="00795616"/>
    <w:rsid w:val="007A4321"/>
    <w:rsid w:val="007A6E16"/>
    <w:rsid w:val="007E4DCB"/>
    <w:rsid w:val="00833933"/>
    <w:rsid w:val="00853083"/>
    <w:rsid w:val="0089614F"/>
    <w:rsid w:val="008B2F0C"/>
    <w:rsid w:val="008B4928"/>
    <w:rsid w:val="008D2AB8"/>
    <w:rsid w:val="008E7C55"/>
    <w:rsid w:val="008F1C66"/>
    <w:rsid w:val="00926203"/>
    <w:rsid w:val="00941E90"/>
    <w:rsid w:val="00946707"/>
    <w:rsid w:val="00960CB7"/>
    <w:rsid w:val="00970FE4"/>
    <w:rsid w:val="009F3FF4"/>
    <w:rsid w:val="00A0022B"/>
    <w:rsid w:val="00A007CF"/>
    <w:rsid w:val="00A346FE"/>
    <w:rsid w:val="00A44960"/>
    <w:rsid w:val="00A47B4D"/>
    <w:rsid w:val="00A83018"/>
    <w:rsid w:val="00A948D6"/>
    <w:rsid w:val="00AC570E"/>
    <w:rsid w:val="00B006F3"/>
    <w:rsid w:val="00B00E3F"/>
    <w:rsid w:val="00B466DC"/>
    <w:rsid w:val="00B717E8"/>
    <w:rsid w:val="00B774DC"/>
    <w:rsid w:val="00B971D1"/>
    <w:rsid w:val="00C0654E"/>
    <w:rsid w:val="00C55E5A"/>
    <w:rsid w:val="00C969A6"/>
    <w:rsid w:val="00CA7D36"/>
    <w:rsid w:val="00D12AA1"/>
    <w:rsid w:val="00D24208"/>
    <w:rsid w:val="00D378DD"/>
    <w:rsid w:val="00D60C38"/>
    <w:rsid w:val="00D66893"/>
    <w:rsid w:val="00D718E1"/>
    <w:rsid w:val="00D90ACB"/>
    <w:rsid w:val="00D93C3F"/>
    <w:rsid w:val="00DC1500"/>
    <w:rsid w:val="00DF0CAE"/>
    <w:rsid w:val="00E4152F"/>
    <w:rsid w:val="00E44371"/>
    <w:rsid w:val="00E4684C"/>
    <w:rsid w:val="00E949B0"/>
    <w:rsid w:val="00EC0BEA"/>
    <w:rsid w:val="00EC261B"/>
    <w:rsid w:val="00F00591"/>
    <w:rsid w:val="00F26D2D"/>
    <w:rsid w:val="00F2781C"/>
    <w:rsid w:val="00F468F1"/>
    <w:rsid w:val="00F51688"/>
    <w:rsid w:val="00F53146"/>
    <w:rsid w:val="00F81429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B659F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8F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8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B6730-FE8C-4AEA-A1D6-23DBB54E1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763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Justyna Domino</cp:lastModifiedBy>
  <cp:revision>6</cp:revision>
  <cp:lastPrinted>2025-02-12T12:40:00Z</cp:lastPrinted>
  <dcterms:created xsi:type="dcterms:W3CDTF">2026-05-13T10:07:00Z</dcterms:created>
  <dcterms:modified xsi:type="dcterms:W3CDTF">2026-06-25T05:33:00Z</dcterms:modified>
</cp:coreProperties>
</file>