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178A9831" w14:textId="77777777" w:rsidR="00340AF4" w:rsidRDefault="00340AF4" w:rsidP="00A0253E">
      <w:pPr>
        <w:pStyle w:val="Nagwek4"/>
        <w:spacing w:after="240" w:line="276" w:lineRule="auto"/>
        <w:ind w:left="0"/>
        <w:jc w:val="left"/>
        <w:rPr>
          <w:b/>
          <w:bCs/>
          <w:i w:val="0"/>
          <w:sz w:val="22"/>
          <w:szCs w:val="22"/>
        </w:rPr>
      </w:pPr>
    </w:p>
    <w:p w14:paraId="346F8F0D" w14:textId="684F0D4C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162214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575A7C3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5E2161" w:rsidRPr="005E2161">
        <w:rPr>
          <w:b/>
        </w:rPr>
        <w:t>KC-DE-zp.25.</w:t>
      </w:r>
      <w:r w:rsidR="009E0F0D">
        <w:rPr>
          <w:b/>
        </w:rPr>
        <w:t>291</w:t>
      </w:r>
      <w:r w:rsidR="005E2161" w:rsidRPr="005E2161">
        <w:rPr>
          <w:b/>
        </w:rPr>
        <w:t>.2026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34FE5E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2B071E" w:rsidRPr="002B071E">
        <w:rPr>
          <w:rFonts w:ascii="Times New Roman" w:hAnsi="Times New Roman"/>
        </w:rPr>
        <w:t>Dz.U. 202</w:t>
      </w:r>
      <w:r w:rsidR="00EB28FA">
        <w:rPr>
          <w:rFonts w:ascii="Times New Roman" w:hAnsi="Times New Roman"/>
        </w:rPr>
        <w:t>4</w:t>
      </w:r>
      <w:r w:rsidR="002B071E" w:rsidRPr="002B071E">
        <w:rPr>
          <w:rFonts w:ascii="Times New Roman" w:hAnsi="Times New Roman"/>
        </w:rPr>
        <w:t>.1</w:t>
      </w:r>
      <w:r w:rsidR="00EB28FA">
        <w:rPr>
          <w:rFonts w:ascii="Times New Roman" w:hAnsi="Times New Roman"/>
        </w:rPr>
        <w:t>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34B1D79" w14:textId="7A5D39CB" w:rsidR="005E2161" w:rsidRPr="005E2161" w:rsidRDefault="00BE3BCE" w:rsidP="005E2161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2F0541" w:rsidRPr="002F0541">
        <w:t xml:space="preserve"> </w:t>
      </w:r>
      <w:r w:rsidR="002F0541" w:rsidRPr="002F0541">
        <w:rPr>
          <w:rFonts w:ascii="Times New Roman" w:eastAsia="Times New Roman" w:hAnsi="Times New Roman"/>
          <w:b/>
          <w:lang w:eastAsia="pl-PL"/>
        </w:rPr>
        <w:t>Skład i opracowanie mat. Ilustrowanych do publikacji, w których stanowi on od 0 do 20% obj. tekstu, w tym przygotowanie pliku PDF do druku oraz pliku dostępnego cyfrowo</w:t>
      </w:r>
      <w:r w:rsidR="005E2161" w:rsidRPr="005E2161">
        <w:rPr>
          <w:rFonts w:ascii="Times New Roman" w:eastAsia="Times New Roman" w:hAnsi="Times New Roman"/>
          <w:b/>
          <w:lang w:eastAsia="pl-PL"/>
        </w:rPr>
        <w:t xml:space="preserve"> - </w:t>
      </w:r>
      <w:bookmarkStart w:id="1" w:name="_Hlk229568152"/>
      <w:r w:rsidR="005E2161" w:rsidRPr="005E2161">
        <w:rPr>
          <w:rFonts w:ascii="Times New Roman" w:eastAsia="Times New Roman" w:hAnsi="Times New Roman"/>
          <w:b/>
          <w:lang w:eastAsia="pl-PL"/>
        </w:rPr>
        <w:t>KC-DE-zp.25.</w:t>
      </w:r>
      <w:r w:rsidR="002F0541">
        <w:rPr>
          <w:rFonts w:ascii="Times New Roman" w:eastAsia="Times New Roman" w:hAnsi="Times New Roman"/>
          <w:b/>
          <w:lang w:eastAsia="pl-PL"/>
        </w:rPr>
        <w:t>291</w:t>
      </w:r>
      <w:r w:rsidR="005E2161" w:rsidRPr="005E2161">
        <w:rPr>
          <w:rFonts w:ascii="Times New Roman" w:eastAsia="Times New Roman" w:hAnsi="Times New Roman"/>
          <w:b/>
          <w:lang w:eastAsia="pl-PL"/>
        </w:rPr>
        <w:t>.2026</w:t>
      </w:r>
      <w:bookmarkEnd w:id="1"/>
      <w:r w:rsidR="005E2161">
        <w:rPr>
          <w:rFonts w:ascii="Times New Roman" w:eastAsia="Times New Roman" w:hAnsi="Times New Roman"/>
          <w:b/>
          <w:lang w:eastAsia="pl-PL"/>
        </w:rPr>
        <w:t>.</w:t>
      </w:r>
    </w:p>
    <w:p w14:paraId="1F94EBA1" w14:textId="3F6C92DE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E72FE" w14:textId="77777777" w:rsidR="001A77EA" w:rsidRDefault="001A77EA" w:rsidP="00025386">
      <w:pPr>
        <w:spacing w:after="0" w:line="240" w:lineRule="auto"/>
      </w:pPr>
      <w:r>
        <w:separator/>
      </w:r>
    </w:p>
  </w:endnote>
  <w:endnote w:type="continuationSeparator" w:id="0">
    <w:p w14:paraId="0D85B67D" w14:textId="77777777" w:rsidR="001A77EA" w:rsidRDefault="001A77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AF60B" w14:textId="77777777" w:rsidR="001A77EA" w:rsidRDefault="001A77EA" w:rsidP="00025386">
      <w:pPr>
        <w:spacing w:after="0" w:line="240" w:lineRule="auto"/>
      </w:pPr>
      <w:r>
        <w:separator/>
      </w:r>
    </w:p>
  </w:footnote>
  <w:footnote w:type="continuationSeparator" w:id="0">
    <w:p w14:paraId="4660B535" w14:textId="77777777" w:rsidR="001A77EA" w:rsidRDefault="001A77E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529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87264"/>
    <w:rsid w:val="000C1ED1"/>
    <w:rsid w:val="00154551"/>
    <w:rsid w:val="0016158F"/>
    <w:rsid w:val="00162214"/>
    <w:rsid w:val="001A53DF"/>
    <w:rsid w:val="001A77EA"/>
    <w:rsid w:val="001C2314"/>
    <w:rsid w:val="001D0289"/>
    <w:rsid w:val="00200E34"/>
    <w:rsid w:val="00213980"/>
    <w:rsid w:val="002260E5"/>
    <w:rsid w:val="002701AD"/>
    <w:rsid w:val="002B071E"/>
    <w:rsid w:val="002C6D0F"/>
    <w:rsid w:val="002D5D3A"/>
    <w:rsid w:val="002F0541"/>
    <w:rsid w:val="002F0A95"/>
    <w:rsid w:val="00301ADD"/>
    <w:rsid w:val="00340AF4"/>
    <w:rsid w:val="00350032"/>
    <w:rsid w:val="00382D47"/>
    <w:rsid w:val="00392117"/>
    <w:rsid w:val="004374F2"/>
    <w:rsid w:val="00460705"/>
    <w:rsid w:val="00485239"/>
    <w:rsid w:val="004A52F1"/>
    <w:rsid w:val="004D4C87"/>
    <w:rsid w:val="004E27D7"/>
    <w:rsid w:val="00524868"/>
    <w:rsid w:val="0055145C"/>
    <w:rsid w:val="005624D8"/>
    <w:rsid w:val="005926D6"/>
    <w:rsid w:val="005D2FB3"/>
    <w:rsid w:val="005E2161"/>
    <w:rsid w:val="006012C1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1FBD"/>
    <w:rsid w:val="00875E20"/>
    <w:rsid w:val="008B797E"/>
    <w:rsid w:val="008C5791"/>
    <w:rsid w:val="008E0486"/>
    <w:rsid w:val="008F2498"/>
    <w:rsid w:val="0093388F"/>
    <w:rsid w:val="009D59D4"/>
    <w:rsid w:val="009E0444"/>
    <w:rsid w:val="009E0F0D"/>
    <w:rsid w:val="009F3177"/>
    <w:rsid w:val="00A0253E"/>
    <w:rsid w:val="00A15B54"/>
    <w:rsid w:val="00A24575"/>
    <w:rsid w:val="00A505D8"/>
    <w:rsid w:val="00A56A6F"/>
    <w:rsid w:val="00A87380"/>
    <w:rsid w:val="00A95FBF"/>
    <w:rsid w:val="00AF7375"/>
    <w:rsid w:val="00B77707"/>
    <w:rsid w:val="00B803C7"/>
    <w:rsid w:val="00BE3BCE"/>
    <w:rsid w:val="00C3243B"/>
    <w:rsid w:val="00C62A1E"/>
    <w:rsid w:val="00CB29AC"/>
    <w:rsid w:val="00CB6C66"/>
    <w:rsid w:val="00D55FC4"/>
    <w:rsid w:val="00D70112"/>
    <w:rsid w:val="00D91DF2"/>
    <w:rsid w:val="00D9320D"/>
    <w:rsid w:val="00DC4842"/>
    <w:rsid w:val="00DC587A"/>
    <w:rsid w:val="00DC652A"/>
    <w:rsid w:val="00DD2846"/>
    <w:rsid w:val="00DE1C04"/>
    <w:rsid w:val="00DE3B21"/>
    <w:rsid w:val="00DE73DD"/>
    <w:rsid w:val="00E26BEB"/>
    <w:rsid w:val="00E27ABB"/>
    <w:rsid w:val="00E67109"/>
    <w:rsid w:val="00E71559"/>
    <w:rsid w:val="00E86D3B"/>
    <w:rsid w:val="00EB28FA"/>
    <w:rsid w:val="00EF3368"/>
    <w:rsid w:val="00F26D2D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Justyna Domino</cp:lastModifiedBy>
  <cp:revision>2</cp:revision>
  <cp:lastPrinted>2022-10-26T11:41:00Z</cp:lastPrinted>
  <dcterms:created xsi:type="dcterms:W3CDTF">2026-06-25T10:07:00Z</dcterms:created>
  <dcterms:modified xsi:type="dcterms:W3CDTF">2026-06-25T10:07:00Z</dcterms:modified>
</cp:coreProperties>
</file>