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EE631" w14:textId="3FB26928" w:rsidR="00D665F5" w:rsidRPr="00484F01" w:rsidRDefault="00D33A9E" w:rsidP="00484F01">
      <w:pPr>
        <w:spacing w:after="240"/>
        <w:jc w:val="right"/>
        <w:rPr>
          <w:sz w:val="24"/>
          <w:szCs w:val="24"/>
        </w:rPr>
      </w:pPr>
      <w:bookmarkStart w:id="0" w:name="_Hlk52197885"/>
      <w:r w:rsidRPr="00484F01">
        <w:rPr>
          <w:sz w:val="24"/>
          <w:szCs w:val="24"/>
        </w:rPr>
        <w:t>Kraków</w:t>
      </w:r>
      <w:r w:rsidR="00D665F5" w:rsidRPr="00484F01">
        <w:rPr>
          <w:sz w:val="24"/>
          <w:szCs w:val="24"/>
        </w:rPr>
        <w:t xml:space="preserve"> dnia: </w:t>
      </w:r>
      <w:r w:rsidRPr="00484F01">
        <w:rPr>
          <w:sz w:val="24"/>
          <w:szCs w:val="24"/>
        </w:rPr>
        <w:t>2026-07-10</w:t>
      </w:r>
    </w:p>
    <w:p w14:paraId="52B196A7" w14:textId="77777777" w:rsidR="00D33A9E" w:rsidRPr="00484F01" w:rsidRDefault="00D33A9E" w:rsidP="00577BC6">
      <w:pPr>
        <w:spacing w:after="40"/>
        <w:rPr>
          <w:b/>
          <w:bCs/>
          <w:sz w:val="24"/>
          <w:szCs w:val="24"/>
        </w:rPr>
      </w:pPr>
      <w:r w:rsidRPr="00484F01">
        <w:rPr>
          <w:b/>
          <w:bCs/>
          <w:sz w:val="24"/>
          <w:szCs w:val="24"/>
        </w:rPr>
        <w:t>Szpital Miejski Specjalistyczny</w:t>
      </w:r>
    </w:p>
    <w:p w14:paraId="01ED6EFF" w14:textId="77777777" w:rsidR="00D33A9E" w:rsidRPr="00484F01" w:rsidRDefault="00D33A9E" w:rsidP="00577BC6">
      <w:pPr>
        <w:spacing w:after="40"/>
        <w:rPr>
          <w:b/>
          <w:bCs/>
          <w:sz w:val="24"/>
          <w:szCs w:val="24"/>
        </w:rPr>
      </w:pPr>
      <w:r w:rsidRPr="00484F01">
        <w:rPr>
          <w:b/>
          <w:bCs/>
          <w:sz w:val="24"/>
          <w:szCs w:val="24"/>
        </w:rPr>
        <w:t>im. Gabriela Narutowicza w Krakowie</w:t>
      </w:r>
    </w:p>
    <w:p w14:paraId="697ABAE4" w14:textId="77777777" w:rsidR="00D665F5" w:rsidRPr="00484F01" w:rsidRDefault="00D33A9E" w:rsidP="00D665F5">
      <w:pPr>
        <w:rPr>
          <w:sz w:val="24"/>
          <w:szCs w:val="24"/>
        </w:rPr>
      </w:pPr>
      <w:r w:rsidRPr="00484F01">
        <w:rPr>
          <w:sz w:val="24"/>
          <w:szCs w:val="24"/>
        </w:rPr>
        <w:t>ul. Prądnicka</w:t>
      </w:r>
      <w:r w:rsidR="00D665F5" w:rsidRPr="00484F01">
        <w:rPr>
          <w:sz w:val="24"/>
          <w:szCs w:val="24"/>
        </w:rPr>
        <w:t xml:space="preserve"> </w:t>
      </w:r>
      <w:r w:rsidRPr="00484F01">
        <w:rPr>
          <w:sz w:val="24"/>
          <w:szCs w:val="24"/>
        </w:rPr>
        <w:t>35-37</w:t>
      </w:r>
    </w:p>
    <w:p w14:paraId="7C3182DA" w14:textId="117713AD" w:rsidR="00A80738" w:rsidRPr="00484F01" w:rsidRDefault="00D33A9E" w:rsidP="00484F01">
      <w:pPr>
        <w:rPr>
          <w:sz w:val="24"/>
          <w:szCs w:val="24"/>
        </w:rPr>
      </w:pPr>
      <w:r w:rsidRPr="00484F01">
        <w:rPr>
          <w:sz w:val="24"/>
          <w:szCs w:val="24"/>
        </w:rPr>
        <w:t>31-202</w:t>
      </w:r>
      <w:r w:rsidR="00D665F5" w:rsidRPr="00484F01">
        <w:rPr>
          <w:sz w:val="24"/>
          <w:szCs w:val="24"/>
        </w:rPr>
        <w:t xml:space="preserve"> </w:t>
      </w:r>
      <w:r w:rsidRPr="00484F01">
        <w:rPr>
          <w:sz w:val="24"/>
          <w:szCs w:val="24"/>
        </w:rPr>
        <w:t>Kraków</w:t>
      </w:r>
      <w:r w:rsidR="00A80738" w:rsidRPr="00484F01">
        <w:rPr>
          <w:sz w:val="24"/>
          <w:szCs w:val="24"/>
        </w:rPr>
        <w:tab/>
        <w:t xml:space="preserve"> </w:t>
      </w:r>
    </w:p>
    <w:p w14:paraId="4F4D530B" w14:textId="77777777" w:rsidR="00A80738" w:rsidRPr="00484F0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77ADF4" w14:textId="77777777" w:rsidR="00A80738" w:rsidRPr="00484F0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594520" w14:textId="77777777" w:rsidR="00A80738" w:rsidRPr="00484F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84F01">
        <w:rPr>
          <w:b/>
          <w:spacing w:val="20"/>
          <w:sz w:val="28"/>
        </w:rPr>
        <w:t>INFORMACJA Z OTWARCIA OFERT</w:t>
      </w:r>
    </w:p>
    <w:p w14:paraId="21BDD483" w14:textId="77777777" w:rsidR="00A80738" w:rsidRPr="00484F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8E710C" w14:textId="00C8086E" w:rsidR="00C659E2" w:rsidRPr="00484F0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84F01">
        <w:rPr>
          <w:bCs/>
          <w:sz w:val="24"/>
          <w:szCs w:val="24"/>
        </w:rPr>
        <w:t xml:space="preserve">Dotyczy </w:t>
      </w:r>
      <w:r w:rsidRPr="00484F01">
        <w:rPr>
          <w:sz w:val="24"/>
          <w:szCs w:val="24"/>
        </w:rPr>
        <w:t xml:space="preserve">postępowania o udzielenie zamówienia publicznego prowadzonego w trybie </w:t>
      </w:r>
      <w:r w:rsidR="00D33A9E" w:rsidRPr="00484F01">
        <w:rPr>
          <w:sz w:val="24"/>
          <w:szCs w:val="24"/>
        </w:rPr>
        <w:t>podstawowy</w:t>
      </w:r>
      <w:r w:rsidR="00484F01">
        <w:rPr>
          <w:sz w:val="24"/>
          <w:szCs w:val="24"/>
        </w:rPr>
        <w:t>m</w:t>
      </w:r>
      <w:r w:rsidR="00D33A9E" w:rsidRPr="00484F01">
        <w:rPr>
          <w:sz w:val="24"/>
          <w:szCs w:val="24"/>
        </w:rPr>
        <w:t xml:space="preserve"> bez negocjacji - art. 275 pkt. 1 ustawy </w:t>
      </w:r>
      <w:proofErr w:type="spellStart"/>
      <w:r w:rsidR="00D33A9E" w:rsidRPr="00484F01">
        <w:rPr>
          <w:sz w:val="24"/>
          <w:szCs w:val="24"/>
        </w:rPr>
        <w:t>Pzp</w:t>
      </w:r>
      <w:proofErr w:type="spellEnd"/>
      <w:r w:rsidRPr="00484F01">
        <w:rPr>
          <w:sz w:val="24"/>
          <w:szCs w:val="24"/>
        </w:rPr>
        <w:t xml:space="preserve"> na:</w:t>
      </w:r>
    </w:p>
    <w:p w14:paraId="15938977" w14:textId="14F82454" w:rsidR="00A80738" w:rsidRPr="00484F01" w:rsidRDefault="00484F01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szCs w:val="24"/>
        </w:rPr>
        <w:br/>
      </w:r>
      <w:r w:rsidR="00D33A9E" w:rsidRPr="00484F01">
        <w:rPr>
          <w:b/>
          <w:i/>
          <w:iCs/>
          <w:szCs w:val="24"/>
        </w:rPr>
        <w:t>Zakup i dostawa fartuchów jałowych operacyjnych, bielizny, pościeli oraz innych materiałów medycznych</w:t>
      </w:r>
    </w:p>
    <w:p w14:paraId="580D653C" w14:textId="355582CA" w:rsidR="00D665F5" w:rsidRPr="00484F0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84F01">
        <w:rPr>
          <w:sz w:val="22"/>
          <w:szCs w:val="22"/>
        </w:rPr>
        <w:t>Zamawiający, działając na podstawie art. 22</w:t>
      </w:r>
      <w:r w:rsidR="00FC7F5E" w:rsidRPr="00484F01">
        <w:rPr>
          <w:sz w:val="22"/>
          <w:szCs w:val="22"/>
        </w:rPr>
        <w:t>2</w:t>
      </w:r>
      <w:r w:rsidRPr="00484F01">
        <w:rPr>
          <w:sz w:val="22"/>
          <w:szCs w:val="22"/>
        </w:rPr>
        <w:t xml:space="preserve"> ust. 5 </w:t>
      </w:r>
      <w:r w:rsidRPr="00484F01">
        <w:rPr>
          <w:bCs/>
          <w:sz w:val="22"/>
          <w:szCs w:val="22"/>
        </w:rPr>
        <w:t>ustawy z dnia 11 września 2019 r. Prawo zamówień publicznych</w:t>
      </w:r>
      <w:r w:rsidRPr="00484F01">
        <w:rPr>
          <w:sz w:val="22"/>
          <w:szCs w:val="22"/>
        </w:rPr>
        <w:t xml:space="preserve"> udostępnia</w:t>
      </w:r>
      <w:r w:rsidR="00F95C33" w:rsidRPr="00484F01">
        <w:rPr>
          <w:sz w:val="22"/>
          <w:szCs w:val="22"/>
        </w:rPr>
        <w:t xml:space="preserve"> </w:t>
      </w:r>
      <w:r w:rsidR="004C7E9B" w:rsidRPr="00484F01">
        <w:rPr>
          <w:sz w:val="22"/>
          <w:szCs w:val="22"/>
        </w:rPr>
        <w:t>informacj</w:t>
      </w:r>
      <w:r w:rsidR="00577BC6" w:rsidRPr="00484F01">
        <w:rPr>
          <w:sz w:val="22"/>
          <w:szCs w:val="22"/>
        </w:rPr>
        <w:t>ę</w:t>
      </w:r>
      <w:r w:rsidR="00035488" w:rsidRPr="00484F01">
        <w:rPr>
          <w:sz w:val="22"/>
          <w:szCs w:val="22"/>
        </w:rPr>
        <w:t xml:space="preserve"> z otwarcia ofert</w:t>
      </w:r>
      <w:r w:rsidR="00577BC6" w:rsidRPr="00484F01">
        <w:rPr>
          <w:sz w:val="22"/>
          <w:szCs w:val="22"/>
        </w:rPr>
        <w:t>.</w:t>
      </w:r>
    </w:p>
    <w:p w14:paraId="14F181D2" w14:textId="77777777" w:rsidR="00A80738" w:rsidRPr="00484F0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84F01">
        <w:rPr>
          <w:sz w:val="22"/>
          <w:szCs w:val="22"/>
        </w:rPr>
        <w:t>Podczas otwarcia ofert, mającego miejsce</w:t>
      </w:r>
      <w:r w:rsidR="00FF4AB1" w:rsidRPr="00484F01">
        <w:rPr>
          <w:sz w:val="22"/>
          <w:szCs w:val="22"/>
        </w:rPr>
        <w:t xml:space="preserve"> w dniu </w:t>
      </w:r>
      <w:r w:rsidR="00D33A9E" w:rsidRPr="00484F01">
        <w:rPr>
          <w:sz w:val="22"/>
          <w:szCs w:val="22"/>
        </w:rPr>
        <w:t>10/07/2026</w:t>
      </w:r>
      <w:r w:rsidR="00FF4AB1" w:rsidRPr="00484F01">
        <w:rPr>
          <w:sz w:val="22"/>
          <w:szCs w:val="22"/>
        </w:rPr>
        <w:t xml:space="preserve"> o godz. </w:t>
      </w:r>
      <w:r w:rsidR="00D33A9E" w:rsidRPr="00484F01">
        <w:rPr>
          <w:sz w:val="22"/>
          <w:szCs w:val="22"/>
        </w:rPr>
        <w:t>12:00</w:t>
      </w:r>
      <w:r w:rsidRPr="00484F0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252"/>
        <w:gridCol w:w="2693"/>
      </w:tblGrid>
      <w:tr w:rsidR="006B27ED" w:rsidRPr="00484F01" w14:paraId="26BF5F6C" w14:textId="77777777" w:rsidTr="00484F01">
        <w:tc>
          <w:tcPr>
            <w:tcW w:w="993" w:type="dxa"/>
            <w:vAlign w:val="center"/>
          </w:tcPr>
          <w:p w14:paraId="100E12A9" w14:textId="77777777" w:rsidR="006B27ED" w:rsidRPr="00484F01" w:rsidRDefault="006B27ED" w:rsidP="00C82837">
            <w:pPr>
              <w:spacing w:before="120" w:after="120"/>
              <w:jc w:val="center"/>
            </w:pPr>
            <w:r w:rsidRPr="00484F01">
              <w:t>Nr oferty</w:t>
            </w:r>
          </w:p>
        </w:tc>
        <w:tc>
          <w:tcPr>
            <w:tcW w:w="1134" w:type="dxa"/>
            <w:vAlign w:val="center"/>
          </w:tcPr>
          <w:p w14:paraId="06EE87CF" w14:textId="77777777" w:rsidR="006B27ED" w:rsidRPr="00484F01" w:rsidRDefault="006B27ED" w:rsidP="00C82837">
            <w:pPr>
              <w:spacing w:before="120" w:after="120"/>
              <w:jc w:val="center"/>
            </w:pPr>
            <w:r w:rsidRPr="00484F01">
              <w:t>Nr</w:t>
            </w:r>
            <w:r w:rsidR="00C82837" w:rsidRPr="00484F01">
              <w:t xml:space="preserve"> </w:t>
            </w:r>
            <w:r w:rsidRPr="00484F01">
              <w:t>zadania</w:t>
            </w:r>
          </w:p>
        </w:tc>
        <w:tc>
          <w:tcPr>
            <w:tcW w:w="4252" w:type="dxa"/>
            <w:vAlign w:val="center"/>
          </w:tcPr>
          <w:p w14:paraId="07DCBC56" w14:textId="77777777" w:rsidR="006B27ED" w:rsidRPr="00484F01" w:rsidRDefault="006B27ED" w:rsidP="00BB547B">
            <w:pPr>
              <w:spacing w:before="120" w:after="120"/>
              <w:jc w:val="center"/>
            </w:pPr>
            <w:r w:rsidRPr="00484F01">
              <w:t>Nazwa i adres wykonawcy</w:t>
            </w:r>
          </w:p>
        </w:tc>
        <w:tc>
          <w:tcPr>
            <w:tcW w:w="2693" w:type="dxa"/>
            <w:vAlign w:val="center"/>
          </w:tcPr>
          <w:p w14:paraId="3A31E232" w14:textId="23499A25" w:rsidR="006B27ED" w:rsidRPr="00484F01" w:rsidRDefault="00484F01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D33A9E" w:rsidRPr="00484F01" w14:paraId="7C69BB98" w14:textId="77777777" w:rsidTr="00484F01">
        <w:tc>
          <w:tcPr>
            <w:tcW w:w="993" w:type="dxa"/>
            <w:vAlign w:val="center"/>
          </w:tcPr>
          <w:p w14:paraId="16BC821C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</w:t>
            </w:r>
          </w:p>
        </w:tc>
        <w:tc>
          <w:tcPr>
            <w:tcW w:w="1134" w:type="dxa"/>
            <w:vAlign w:val="center"/>
          </w:tcPr>
          <w:p w14:paraId="58D837C6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5</w:t>
            </w:r>
          </w:p>
        </w:tc>
        <w:tc>
          <w:tcPr>
            <w:tcW w:w="4252" w:type="dxa"/>
          </w:tcPr>
          <w:p w14:paraId="79E08B55" w14:textId="7B298842" w:rsidR="00D33A9E" w:rsidRPr="00484F01" w:rsidRDefault="00D33A9E" w:rsidP="008E75EC">
            <w:pPr>
              <w:spacing w:before="80"/>
            </w:pPr>
            <w:proofErr w:type="spellStart"/>
            <w:r w:rsidRPr="00484F01">
              <w:t>Tioro</w:t>
            </w:r>
            <w:proofErr w:type="spellEnd"/>
            <w:r w:rsidRPr="00484F01">
              <w:t xml:space="preserve"> </w:t>
            </w:r>
            <w:r w:rsidR="00484F01">
              <w:t>Sp. z o.o.</w:t>
            </w:r>
          </w:p>
          <w:p w14:paraId="364E2501" w14:textId="77777777" w:rsidR="00D33A9E" w:rsidRPr="00484F01" w:rsidRDefault="00D33A9E" w:rsidP="008E75EC">
            <w:r w:rsidRPr="00484F01">
              <w:t>ul. Towarowa</w:t>
            </w:r>
            <w:r w:rsidRPr="00484F01">
              <w:t xml:space="preserve"> </w:t>
            </w:r>
            <w:r w:rsidRPr="00484F01">
              <w:t>22</w:t>
            </w:r>
            <w:r w:rsidRPr="00484F01">
              <w:t xml:space="preserve"> </w:t>
            </w:r>
          </w:p>
          <w:p w14:paraId="6EEE6B35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42-600</w:t>
            </w:r>
            <w:r w:rsidRPr="00484F01">
              <w:t xml:space="preserve"> </w:t>
            </w:r>
            <w:r w:rsidRPr="00484F01">
              <w:t>Tarnowskie Góry</w:t>
            </w:r>
          </w:p>
        </w:tc>
        <w:tc>
          <w:tcPr>
            <w:tcW w:w="2693" w:type="dxa"/>
            <w:vAlign w:val="center"/>
          </w:tcPr>
          <w:p w14:paraId="4B93B3E8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5 184.00 zł</w:t>
            </w:r>
          </w:p>
        </w:tc>
      </w:tr>
      <w:tr w:rsidR="00D33A9E" w:rsidRPr="00484F01" w14:paraId="3CDE2BEF" w14:textId="77777777" w:rsidTr="00484F01">
        <w:tc>
          <w:tcPr>
            <w:tcW w:w="993" w:type="dxa"/>
            <w:vAlign w:val="center"/>
          </w:tcPr>
          <w:p w14:paraId="7F4EC122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2</w:t>
            </w:r>
          </w:p>
        </w:tc>
        <w:tc>
          <w:tcPr>
            <w:tcW w:w="1134" w:type="dxa"/>
            <w:vAlign w:val="center"/>
          </w:tcPr>
          <w:p w14:paraId="0B542C9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4252" w:type="dxa"/>
          </w:tcPr>
          <w:p w14:paraId="373E69DA" w14:textId="64172CB7" w:rsidR="00D33A9E" w:rsidRPr="00484F01" w:rsidRDefault="00D33A9E" w:rsidP="008E75EC">
            <w:pPr>
              <w:spacing w:before="80"/>
            </w:pPr>
            <w:proofErr w:type="spellStart"/>
            <w:r w:rsidRPr="00484F01">
              <w:t>Medicus</w:t>
            </w:r>
            <w:proofErr w:type="spellEnd"/>
            <w:r w:rsidRPr="00484F01">
              <w:t xml:space="preserve"> </w:t>
            </w:r>
            <w:r w:rsidR="00484F01">
              <w:t>Sp. z o.o. S.K.A.</w:t>
            </w:r>
          </w:p>
          <w:p w14:paraId="706FAC5B" w14:textId="77777777" w:rsidR="00D33A9E" w:rsidRPr="00484F01" w:rsidRDefault="00D33A9E" w:rsidP="008E75EC">
            <w:r w:rsidRPr="00484F01">
              <w:t>ul. Browarowa</w:t>
            </w:r>
            <w:r w:rsidRPr="00484F01">
              <w:t xml:space="preserve"> </w:t>
            </w:r>
            <w:r w:rsidRPr="00484F01">
              <w:t>21</w:t>
            </w:r>
            <w:r w:rsidRPr="00484F01">
              <w:t xml:space="preserve"> </w:t>
            </w:r>
          </w:p>
          <w:p w14:paraId="073408F0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43-100</w:t>
            </w:r>
            <w:r w:rsidRPr="00484F01">
              <w:t xml:space="preserve"> </w:t>
            </w:r>
            <w:r w:rsidRPr="00484F01">
              <w:t>Tychy</w:t>
            </w:r>
          </w:p>
        </w:tc>
        <w:tc>
          <w:tcPr>
            <w:tcW w:w="2693" w:type="dxa"/>
            <w:vAlign w:val="center"/>
          </w:tcPr>
          <w:p w14:paraId="7247859F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12 960.00 zł</w:t>
            </w:r>
          </w:p>
        </w:tc>
      </w:tr>
      <w:tr w:rsidR="00D33A9E" w:rsidRPr="00484F01" w14:paraId="34C340AB" w14:textId="77777777" w:rsidTr="00484F01">
        <w:tc>
          <w:tcPr>
            <w:tcW w:w="993" w:type="dxa"/>
            <w:vAlign w:val="center"/>
          </w:tcPr>
          <w:p w14:paraId="32483D6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</w:t>
            </w:r>
          </w:p>
        </w:tc>
        <w:tc>
          <w:tcPr>
            <w:tcW w:w="1134" w:type="dxa"/>
            <w:vAlign w:val="center"/>
          </w:tcPr>
          <w:p w14:paraId="186765A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</w:t>
            </w:r>
          </w:p>
        </w:tc>
        <w:tc>
          <w:tcPr>
            <w:tcW w:w="4252" w:type="dxa"/>
          </w:tcPr>
          <w:p w14:paraId="51B30F48" w14:textId="77777777" w:rsidR="00D33A9E" w:rsidRPr="00484F01" w:rsidRDefault="00D33A9E" w:rsidP="008E75EC">
            <w:pPr>
              <w:spacing w:before="80"/>
            </w:pPr>
            <w:r w:rsidRPr="00484F01">
              <w:t>Mercator Medical S.A.</w:t>
            </w:r>
          </w:p>
          <w:p w14:paraId="5D5E1AAA" w14:textId="77777777" w:rsidR="00D33A9E" w:rsidRPr="00484F01" w:rsidRDefault="00D33A9E" w:rsidP="008E75EC">
            <w:r w:rsidRPr="00484F01">
              <w:t>ul. Modrzejewskiej</w:t>
            </w:r>
            <w:r w:rsidRPr="00484F01">
              <w:t xml:space="preserve"> </w:t>
            </w:r>
            <w:r w:rsidRPr="00484F01">
              <w:t>30</w:t>
            </w:r>
            <w:r w:rsidRPr="00484F01">
              <w:t xml:space="preserve"> </w:t>
            </w:r>
          </w:p>
          <w:p w14:paraId="7E31DFF8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31-327</w:t>
            </w:r>
            <w:r w:rsidRPr="00484F01">
              <w:t xml:space="preserve"> </w:t>
            </w:r>
            <w:r w:rsidRPr="00484F01">
              <w:t>Kraków</w:t>
            </w:r>
          </w:p>
        </w:tc>
        <w:tc>
          <w:tcPr>
            <w:tcW w:w="2693" w:type="dxa"/>
            <w:vAlign w:val="center"/>
          </w:tcPr>
          <w:p w14:paraId="5A6A22BB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162 901.80 zł</w:t>
            </w:r>
          </w:p>
        </w:tc>
      </w:tr>
      <w:tr w:rsidR="00D33A9E" w:rsidRPr="00484F01" w14:paraId="6DB09376" w14:textId="77777777" w:rsidTr="00484F01">
        <w:tc>
          <w:tcPr>
            <w:tcW w:w="993" w:type="dxa"/>
            <w:vAlign w:val="center"/>
          </w:tcPr>
          <w:p w14:paraId="4194A6B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</w:t>
            </w:r>
          </w:p>
        </w:tc>
        <w:tc>
          <w:tcPr>
            <w:tcW w:w="1134" w:type="dxa"/>
            <w:vAlign w:val="center"/>
          </w:tcPr>
          <w:p w14:paraId="7ECC2546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4252" w:type="dxa"/>
          </w:tcPr>
          <w:p w14:paraId="78BEDF1E" w14:textId="77777777" w:rsidR="00D33A9E" w:rsidRPr="00484F01" w:rsidRDefault="00D33A9E" w:rsidP="008E75EC">
            <w:pPr>
              <w:spacing w:before="80"/>
            </w:pPr>
            <w:r w:rsidRPr="00484F01">
              <w:t>Mercator Medical S.A.</w:t>
            </w:r>
          </w:p>
          <w:p w14:paraId="4D82894B" w14:textId="77777777" w:rsidR="00D33A9E" w:rsidRPr="00484F01" w:rsidRDefault="00D33A9E" w:rsidP="008E75EC">
            <w:r w:rsidRPr="00484F01">
              <w:t>ul. Modrzejewskiej</w:t>
            </w:r>
            <w:r w:rsidRPr="00484F01">
              <w:t xml:space="preserve"> </w:t>
            </w:r>
            <w:r w:rsidRPr="00484F01">
              <w:t>30</w:t>
            </w:r>
            <w:r w:rsidRPr="00484F01">
              <w:t xml:space="preserve"> </w:t>
            </w:r>
          </w:p>
          <w:p w14:paraId="23D9E4C7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31-327</w:t>
            </w:r>
            <w:r w:rsidRPr="00484F01">
              <w:t xml:space="preserve"> </w:t>
            </w:r>
            <w:r w:rsidRPr="00484F01">
              <w:t>Kraków</w:t>
            </w:r>
          </w:p>
        </w:tc>
        <w:tc>
          <w:tcPr>
            <w:tcW w:w="2693" w:type="dxa"/>
            <w:vAlign w:val="center"/>
          </w:tcPr>
          <w:p w14:paraId="792A7AA9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14 256.00 zł</w:t>
            </w:r>
          </w:p>
        </w:tc>
      </w:tr>
      <w:tr w:rsidR="00D33A9E" w:rsidRPr="00484F01" w14:paraId="66F7EF84" w14:textId="77777777" w:rsidTr="00484F01">
        <w:tc>
          <w:tcPr>
            <w:tcW w:w="993" w:type="dxa"/>
            <w:vAlign w:val="center"/>
          </w:tcPr>
          <w:p w14:paraId="2A160FA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4</w:t>
            </w:r>
          </w:p>
        </w:tc>
        <w:tc>
          <w:tcPr>
            <w:tcW w:w="1134" w:type="dxa"/>
            <w:vAlign w:val="center"/>
          </w:tcPr>
          <w:p w14:paraId="2B624D69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4252" w:type="dxa"/>
          </w:tcPr>
          <w:p w14:paraId="75407847" w14:textId="610599FF" w:rsidR="00D33A9E" w:rsidRPr="00484F01" w:rsidRDefault="00D33A9E" w:rsidP="008E75EC">
            <w:pPr>
              <w:spacing w:before="80"/>
            </w:pPr>
            <w:r w:rsidRPr="00484F01">
              <w:t xml:space="preserve">"GESPAR" - G.PYJOR, M.SUTKOWSKI </w:t>
            </w:r>
            <w:r w:rsidR="00484F01">
              <w:t>–</w:t>
            </w:r>
            <w:r w:rsidRPr="00484F01">
              <w:t xml:space="preserve"> </w:t>
            </w:r>
            <w:r w:rsidR="00484F01">
              <w:t>S.J.</w:t>
            </w:r>
          </w:p>
          <w:p w14:paraId="45533268" w14:textId="77777777" w:rsidR="00D33A9E" w:rsidRPr="00484F01" w:rsidRDefault="00D33A9E" w:rsidP="008E75EC">
            <w:r w:rsidRPr="00484F01">
              <w:t>ul. Utrata</w:t>
            </w:r>
            <w:r w:rsidRPr="00484F01">
              <w:t xml:space="preserve"> </w:t>
            </w:r>
            <w:r w:rsidRPr="00484F01">
              <w:t>4</w:t>
            </w:r>
            <w:r w:rsidRPr="00484F01">
              <w:t xml:space="preserve"> </w:t>
            </w:r>
          </w:p>
          <w:p w14:paraId="23C187F0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03-877</w:t>
            </w:r>
            <w:r w:rsidRPr="00484F01">
              <w:t xml:space="preserve"> </w:t>
            </w:r>
            <w:r w:rsidRPr="00484F01">
              <w:t>Warszawa</w:t>
            </w:r>
          </w:p>
        </w:tc>
        <w:tc>
          <w:tcPr>
            <w:tcW w:w="2693" w:type="dxa"/>
            <w:vAlign w:val="center"/>
          </w:tcPr>
          <w:p w14:paraId="5288D8F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16 200.00 zł</w:t>
            </w:r>
          </w:p>
        </w:tc>
      </w:tr>
      <w:tr w:rsidR="00D33A9E" w:rsidRPr="00484F01" w14:paraId="4051561E" w14:textId="77777777" w:rsidTr="00484F01">
        <w:tc>
          <w:tcPr>
            <w:tcW w:w="993" w:type="dxa"/>
            <w:vAlign w:val="center"/>
          </w:tcPr>
          <w:p w14:paraId="50AC83D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5</w:t>
            </w:r>
          </w:p>
        </w:tc>
        <w:tc>
          <w:tcPr>
            <w:tcW w:w="1134" w:type="dxa"/>
            <w:vAlign w:val="center"/>
          </w:tcPr>
          <w:p w14:paraId="054B276D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</w:t>
            </w:r>
          </w:p>
        </w:tc>
        <w:tc>
          <w:tcPr>
            <w:tcW w:w="4252" w:type="dxa"/>
          </w:tcPr>
          <w:p w14:paraId="2F344349" w14:textId="3C876F18" w:rsidR="00D33A9E" w:rsidRPr="00484F01" w:rsidRDefault="00D33A9E" w:rsidP="008E75EC">
            <w:pPr>
              <w:spacing w:before="80"/>
            </w:pPr>
            <w:r w:rsidRPr="00484F01">
              <w:t xml:space="preserve">EM MED </w:t>
            </w:r>
            <w:r w:rsidR="00484F01">
              <w:t>Sp. z o.o.</w:t>
            </w:r>
          </w:p>
          <w:p w14:paraId="03061453" w14:textId="77777777" w:rsidR="00D33A9E" w:rsidRPr="00484F01" w:rsidRDefault="00D33A9E" w:rsidP="008E75EC">
            <w:r w:rsidRPr="00484F01">
              <w:t>ul. Świeradowska</w:t>
            </w:r>
            <w:r w:rsidRPr="00484F01">
              <w:t xml:space="preserve"> </w:t>
            </w:r>
            <w:r w:rsidRPr="00484F01">
              <w:t>47</w:t>
            </w:r>
            <w:r w:rsidRPr="00484F01">
              <w:t xml:space="preserve"> </w:t>
            </w:r>
          </w:p>
          <w:p w14:paraId="1B466E99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02-662</w:t>
            </w:r>
            <w:r w:rsidRPr="00484F01">
              <w:t xml:space="preserve"> </w:t>
            </w:r>
            <w:r w:rsidRPr="00484F01">
              <w:t>Warszawa</w:t>
            </w:r>
          </w:p>
        </w:tc>
        <w:tc>
          <w:tcPr>
            <w:tcW w:w="2693" w:type="dxa"/>
            <w:vAlign w:val="center"/>
          </w:tcPr>
          <w:p w14:paraId="780DB122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194 442.12 zł</w:t>
            </w:r>
          </w:p>
        </w:tc>
      </w:tr>
      <w:tr w:rsidR="00D33A9E" w:rsidRPr="00484F01" w14:paraId="586BEE0C" w14:textId="77777777" w:rsidTr="00484F01">
        <w:tc>
          <w:tcPr>
            <w:tcW w:w="993" w:type="dxa"/>
            <w:vAlign w:val="center"/>
          </w:tcPr>
          <w:p w14:paraId="0B61A4F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5</w:t>
            </w:r>
          </w:p>
        </w:tc>
        <w:tc>
          <w:tcPr>
            <w:tcW w:w="1134" w:type="dxa"/>
            <w:vAlign w:val="center"/>
          </w:tcPr>
          <w:p w14:paraId="3C02C9C3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2</w:t>
            </w:r>
          </w:p>
        </w:tc>
        <w:tc>
          <w:tcPr>
            <w:tcW w:w="4252" w:type="dxa"/>
          </w:tcPr>
          <w:p w14:paraId="5203077E" w14:textId="435297EE" w:rsidR="00D33A9E" w:rsidRPr="00484F01" w:rsidRDefault="00D33A9E" w:rsidP="008E75EC">
            <w:pPr>
              <w:spacing w:before="80"/>
            </w:pPr>
            <w:r w:rsidRPr="00484F01">
              <w:t xml:space="preserve">EM MED </w:t>
            </w:r>
            <w:r w:rsidR="00484F01">
              <w:t>Sp. z o.o.</w:t>
            </w:r>
          </w:p>
          <w:p w14:paraId="59435BD1" w14:textId="77777777" w:rsidR="00D33A9E" w:rsidRPr="00484F01" w:rsidRDefault="00D33A9E" w:rsidP="008E75EC">
            <w:r w:rsidRPr="00484F01">
              <w:t>ul. Świeradowska</w:t>
            </w:r>
            <w:r w:rsidRPr="00484F01">
              <w:t xml:space="preserve"> </w:t>
            </w:r>
            <w:r w:rsidRPr="00484F01">
              <w:t>47</w:t>
            </w:r>
            <w:r w:rsidRPr="00484F01">
              <w:t xml:space="preserve"> </w:t>
            </w:r>
          </w:p>
          <w:p w14:paraId="0826421D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02-662</w:t>
            </w:r>
            <w:r w:rsidRPr="00484F01">
              <w:t xml:space="preserve"> </w:t>
            </w:r>
            <w:r w:rsidRPr="00484F01">
              <w:t>Warszawa</w:t>
            </w:r>
          </w:p>
        </w:tc>
        <w:tc>
          <w:tcPr>
            <w:tcW w:w="2693" w:type="dxa"/>
            <w:vAlign w:val="center"/>
          </w:tcPr>
          <w:p w14:paraId="3EC2F63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9 126.00 zł</w:t>
            </w:r>
          </w:p>
        </w:tc>
      </w:tr>
      <w:tr w:rsidR="00D33A9E" w:rsidRPr="00484F01" w14:paraId="533DACF8" w14:textId="77777777" w:rsidTr="00484F01">
        <w:tc>
          <w:tcPr>
            <w:tcW w:w="993" w:type="dxa"/>
            <w:vAlign w:val="center"/>
          </w:tcPr>
          <w:p w14:paraId="3F98354D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5</w:t>
            </w:r>
          </w:p>
        </w:tc>
        <w:tc>
          <w:tcPr>
            <w:tcW w:w="1134" w:type="dxa"/>
            <w:vAlign w:val="center"/>
          </w:tcPr>
          <w:p w14:paraId="4D4196E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</w:t>
            </w:r>
          </w:p>
        </w:tc>
        <w:tc>
          <w:tcPr>
            <w:tcW w:w="4252" w:type="dxa"/>
          </w:tcPr>
          <w:p w14:paraId="6845E949" w14:textId="2E2AF891" w:rsidR="00D33A9E" w:rsidRPr="00484F01" w:rsidRDefault="00D33A9E" w:rsidP="008E75EC">
            <w:pPr>
              <w:spacing w:before="80"/>
            </w:pPr>
            <w:r w:rsidRPr="00484F01">
              <w:t xml:space="preserve">EM MED </w:t>
            </w:r>
            <w:r w:rsidR="00484F01">
              <w:t>Sp. z o.o.</w:t>
            </w:r>
          </w:p>
          <w:p w14:paraId="5D139486" w14:textId="77777777" w:rsidR="00D33A9E" w:rsidRPr="00484F01" w:rsidRDefault="00D33A9E" w:rsidP="008E75EC">
            <w:r w:rsidRPr="00484F01">
              <w:t>ul. Świeradowska</w:t>
            </w:r>
            <w:r w:rsidRPr="00484F01">
              <w:t xml:space="preserve"> </w:t>
            </w:r>
            <w:r w:rsidRPr="00484F01">
              <w:t>47</w:t>
            </w:r>
            <w:r w:rsidRPr="00484F01">
              <w:t xml:space="preserve"> </w:t>
            </w:r>
          </w:p>
          <w:p w14:paraId="5335ADF2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02-662</w:t>
            </w:r>
            <w:r w:rsidRPr="00484F01">
              <w:t xml:space="preserve"> </w:t>
            </w:r>
            <w:r w:rsidRPr="00484F01">
              <w:t>Warszawa</w:t>
            </w:r>
          </w:p>
        </w:tc>
        <w:tc>
          <w:tcPr>
            <w:tcW w:w="2693" w:type="dxa"/>
            <w:vAlign w:val="center"/>
          </w:tcPr>
          <w:p w14:paraId="4D5F11E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35 985.60 zł</w:t>
            </w:r>
          </w:p>
        </w:tc>
      </w:tr>
      <w:tr w:rsidR="00D33A9E" w:rsidRPr="00484F01" w14:paraId="4BA8E5B3" w14:textId="77777777" w:rsidTr="00484F01">
        <w:tc>
          <w:tcPr>
            <w:tcW w:w="993" w:type="dxa"/>
            <w:vAlign w:val="center"/>
          </w:tcPr>
          <w:p w14:paraId="002183D5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lastRenderedPageBreak/>
              <w:t>5</w:t>
            </w:r>
          </w:p>
        </w:tc>
        <w:tc>
          <w:tcPr>
            <w:tcW w:w="1134" w:type="dxa"/>
            <w:vAlign w:val="center"/>
          </w:tcPr>
          <w:p w14:paraId="20CB3EC6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6</w:t>
            </w:r>
          </w:p>
        </w:tc>
        <w:tc>
          <w:tcPr>
            <w:tcW w:w="4252" w:type="dxa"/>
          </w:tcPr>
          <w:p w14:paraId="3033F4D8" w14:textId="1923F9A3" w:rsidR="00D33A9E" w:rsidRPr="00484F01" w:rsidRDefault="00D33A9E" w:rsidP="008E75EC">
            <w:pPr>
              <w:spacing w:before="80"/>
            </w:pPr>
            <w:r w:rsidRPr="00484F01">
              <w:t xml:space="preserve">EM MED </w:t>
            </w:r>
            <w:r w:rsidR="00484F01">
              <w:t>Sp. z o.o.</w:t>
            </w:r>
          </w:p>
          <w:p w14:paraId="5444CC33" w14:textId="77777777" w:rsidR="00D33A9E" w:rsidRPr="00484F01" w:rsidRDefault="00D33A9E" w:rsidP="008E75EC">
            <w:r w:rsidRPr="00484F01">
              <w:t>ul. Świeradowska</w:t>
            </w:r>
            <w:r w:rsidRPr="00484F01">
              <w:t xml:space="preserve"> </w:t>
            </w:r>
            <w:r w:rsidRPr="00484F01">
              <w:t>47</w:t>
            </w:r>
            <w:r w:rsidRPr="00484F01">
              <w:t xml:space="preserve"> </w:t>
            </w:r>
          </w:p>
          <w:p w14:paraId="6E5A902C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02-662</w:t>
            </w:r>
            <w:r w:rsidRPr="00484F01">
              <w:t xml:space="preserve"> </w:t>
            </w:r>
            <w:r w:rsidRPr="00484F01">
              <w:t>Warszawa</w:t>
            </w:r>
          </w:p>
        </w:tc>
        <w:tc>
          <w:tcPr>
            <w:tcW w:w="2693" w:type="dxa"/>
            <w:vAlign w:val="center"/>
          </w:tcPr>
          <w:p w14:paraId="2359EB69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16 848.00 zł</w:t>
            </w:r>
          </w:p>
        </w:tc>
      </w:tr>
      <w:tr w:rsidR="00D33A9E" w:rsidRPr="00484F01" w14:paraId="3BE83DC4" w14:textId="77777777" w:rsidTr="00484F01">
        <w:tc>
          <w:tcPr>
            <w:tcW w:w="993" w:type="dxa"/>
            <w:vAlign w:val="center"/>
          </w:tcPr>
          <w:p w14:paraId="2980D39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6</w:t>
            </w:r>
          </w:p>
        </w:tc>
        <w:tc>
          <w:tcPr>
            <w:tcW w:w="1134" w:type="dxa"/>
            <w:vAlign w:val="center"/>
          </w:tcPr>
          <w:p w14:paraId="4E42910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4252" w:type="dxa"/>
          </w:tcPr>
          <w:p w14:paraId="6AC2FB28" w14:textId="77777777" w:rsidR="00D33A9E" w:rsidRPr="00484F01" w:rsidRDefault="00D33A9E" w:rsidP="008E75EC">
            <w:pPr>
              <w:spacing w:before="80"/>
            </w:pPr>
            <w:proofErr w:type="spellStart"/>
            <w:r w:rsidRPr="00484F01">
              <w:t>Bialmed</w:t>
            </w:r>
            <w:proofErr w:type="spellEnd"/>
            <w:r w:rsidRPr="00484F01">
              <w:t xml:space="preserve"> Sp. z o.o.</w:t>
            </w:r>
          </w:p>
          <w:p w14:paraId="552A1528" w14:textId="77777777" w:rsidR="00D33A9E" w:rsidRPr="00484F01" w:rsidRDefault="00D33A9E" w:rsidP="008E75EC">
            <w:r w:rsidRPr="00484F01">
              <w:t>ul. Kazimierzowska</w:t>
            </w:r>
            <w:r w:rsidRPr="00484F01">
              <w:t xml:space="preserve"> </w:t>
            </w:r>
            <w:r w:rsidRPr="00484F01">
              <w:t>46/48/35</w:t>
            </w:r>
            <w:r w:rsidRPr="00484F01">
              <w:t xml:space="preserve"> </w:t>
            </w:r>
          </w:p>
          <w:p w14:paraId="4A7A8163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02-546</w:t>
            </w:r>
            <w:r w:rsidRPr="00484F01">
              <w:t xml:space="preserve"> </w:t>
            </w:r>
            <w:r w:rsidRPr="00484F01">
              <w:t>Warszawa</w:t>
            </w:r>
          </w:p>
        </w:tc>
        <w:tc>
          <w:tcPr>
            <w:tcW w:w="2693" w:type="dxa"/>
            <w:vAlign w:val="center"/>
          </w:tcPr>
          <w:p w14:paraId="58C29558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12 960.00 zł</w:t>
            </w:r>
          </w:p>
        </w:tc>
      </w:tr>
      <w:tr w:rsidR="00D33A9E" w:rsidRPr="00484F01" w14:paraId="262F76EF" w14:textId="77777777" w:rsidTr="00484F01">
        <w:tc>
          <w:tcPr>
            <w:tcW w:w="993" w:type="dxa"/>
            <w:vAlign w:val="center"/>
          </w:tcPr>
          <w:p w14:paraId="57965827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6</w:t>
            </w:r>
          </w:p>
        </w:tc>
        <w:tc>
          <w:tcPr>
            <w:tcW w:w="1134" w:type="dxa"/>
            <w:vAlign w:val="center"/>
          </w:tcPr>
          <w:p w14:paraId="3DC0A2BD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4252" w:type="dxa"/>
          </w:tcPr>
          <w:p w14:paraId="22300CF2" w14:textId="77777777" w:rsidR="00D33A9E" w:rsidRPr="00484F01" w:rsidRDefault="00D33A9E" w:rsidP="008E75EC">
            <w:pPr>
              <w:spacing w:before="80"/>
            </w:pPr>
            <w:proofErr w:type="spellStart"/>
            <w:r w:rsidRPr="00484F01">
              <w:t>Bialmed</w:t>
            </w:r>
            <w:proofErr w:type="spellEnd"/>
            <w:r w:rsidRPr="00484F01">
              <w:t xml:space="preserve"> Sp. z o.o.</w:t>
            </w:r>
          </w:p>
          <w:p w14:paraId="286D630D" w14:textId="77777777" w:rsidR="00D33A9E" w:rsidRPr="00484F01" w:rsidRDefault="00D33A9E" w:rsidP="008E75EC">
            <w:r w:rsidRPr="00484F01">
              <w:t>ul. Kazimierzowska</w:t>
            </w:r>
            <w:r w:rsidRPr="00484F01">
              <w:t xml:space="preserve"> </w:t>
            </w:r>
            <w:r w:rsidRPr="00484F01">
              <w:t>46/48/35</w:t>
            </w:r>
            <w:r w:rsidRPr="00484F01">
              <w:t xml:space="preserve"> </w:t>
            </w:r>
          </w:p>
          <w:p w14:paraId="077DB9FA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02-546</w:t>
            </w:r>
            <w:r w:rsidRPr="00484F01">
              <w:t xml:space="preserve"> </w:t>
            </w:r>
            <w:r w:rsidRPr="00484F01">
              <w:t>Warszawa</w:t>
            </w:r>
          </w:p>
        </w:tc>
        <w:tc>
          <w:tcPr>
            <w:tcW w:w="2693" w:type="dxa"/>
            <w:vAlign w:val="center"/>
          </w:tcPr>
          <w:p w14:paraId="7D544D89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604.80 zł</w:t>
            </w:r>
          </w:p>
        </w:tc>
      </w:tr>
      <w:tr w:rsidR="00D33A9E" w:rsidRPr="00484F01" w14:paraId="3302D54B" w14:textId="77777777" w:rsidTr="00484F01">
        <w:tc>
          <w:tcPr>
            <w:tcW w:w="993" w:type="dxa"/>
            <w:vAlign w:val="center"/>
          </w:tcPr>
          <w:p w14:paraId="05F2738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1134" w:type="dxa"/>
            <w:vAlign w:val="center"/>
          </w:tcPr>
          <w:p w14:paraId="414717E6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</w:t>
            </w:r>
          </w:p>
        </w:tc>
        <w:tc>
          <w:tcPr>
            <w:tcW w:w="4252" w:type="dxa"/>
          </w:tcPr>
          <w:p w14:paraId="5F6CB72F" w14:textId="4D0E2CFB" w:rsidR="00D33A9E" w:rsidRPr="00484F01" w:rsidRDefault="00D33A9E" w:rsidP="008E75EC">
            <w:pPr>
              <w:spacing w:before="80"/>
            </w:pPr>
            <w:r w:rsidRPr="00484F01">
              <w:t xml:space="preserve">Zarys International </w:t>
            </w:r>
            <w:r w:rsidR="00484F01">
              <w:t>Sp. z o.o.</w:t>
            </w:r>
          </w:p>
          <w:p w14:paraId="68BC5DBD" w14:textId="77777777" w:rsidR="00D33A9E" w:rsidRPr="00484F01" w:rsidRDefault="00D33A9E" w:rsidP="008E75EC">
            <w:r w:rsidRPr="00484F01">
              <w:t>ul. Ziemska</w:t>
            </w:r>
            <w:r w:rsidRPr="00484F01">
              <w:t xml:space="preserve"> </w:t>
            </w:r>
            <w:r w:rsidRPr="00484F01">
              <w:t>44</w:t>
            </w:r>
            <w:r w:rsidRPr="00484F01">
              <w:t xml:space="preserve"> </w:t>
            </w:r>
          </w:p>
          <w:p w14:paraId="1D65096F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41-803</w:t>
            </w:r>
            <w:r w:rsidRPr="00484F01">
              <w:t xml:space="preserve"> </w:t>
            </w:r>
            <w:r w:rsidRPr="00484F01">
              <w:t>Zabrze</w:t>
            </w:r>
          </w:p>
        </w:tc>
        <w:tc>
          <w:tcPr>
            <w:tcW w:w="2693" w:type="dxa"/>
            <w:vAlign w:val="center"/>
          </w:tcPr>
          <w:p w14:paraId="48279EC5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182 548.08 zł</w:t>
            </w:r>
          </w:p>
        </w:tc>
      </w:tr>
      <w:tr w:rsidR="00D33A9E" w:rsidRPr="00484F01" w14:paraId="6910B622" w14:textId="77777777" w:rsidTr="00484F01">
        <w:tc>
          <w:tcPr>
            <w:tcW w:w="993" w:type="dxa"/>
            <w:vAlign w:val="center"/>
          </w:tcPr>
          <w:p w14:paraId="0EBD5D0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1134" w:type="dxa"/>
            <w:vAlign w:val="center"/>
          </w:tcPr>
          <w:p w14:paraId="11A7045B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2</w:t>
            </w:r>
          </w:p>
        </w:tc>
        <w:tc>
          <w:tcPr>
            <w:tcW w:w="4252" w:type="dxa"/>
          </w:tcPr>
          <w:p w14:paraId="4F5EC19E" w14:textId="4525194A" w:rsidR="00D33A9E" w:rsidRPr="00484F01" w:rsidRDefault="00D33A9E" w:rsidP="008E75EC">
            <w:pPr>
              <w:spacing w:before="80"/>
            </w:pPr>
            <w:r w:rsidRPr="00484F01">
              <w:t xml:space="preserve">Zarys International </w:t>
            </w:r>
            <w:r w:rsidR="00484F01">
              <w:t>Sp. z o.o.</w:t>
            </w:r>
          </w:p>
          <w:p w14:paraId="0136AAD6" w14:textId="77777777" w:rsidR="00D33A9E" w:rsidRPr="00484F01" w:rsidRDefault="00D33A9E" w:rsidP="008E75EC">
            <w:r w:rsidRPr="00484F01">
              <w:t>ul. Ziemska</w:t>
            </w:r>
            <w:r w:rsidRPr="00484F01">
              <w:t xml:space="preserve"> </w:t>
            </w:r>
            <w:r w:rsidRPr="00484F01">
              <w:t>44</w:t>
            </w:r>
            <w:r w:rsidRPr="00484F01">
              <w:t xml:space="preserve"> </w:t>
            </w:r>
          </w:p>
          <w:p w14:paraId="29447E74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41-803</w:t>
            </w:r>
            <w:r w:rsidRPr="00484F01">
              <w:t xml:space="preserve"> </w:t>
            </w:r>
            <w:r w:rsidRPr="00484F01">
              <w:t>Zabrze</w:t>
            </w:r>
          </w:p>
        </w:tc>
        <w:tc>
          <w:tcPr>
            <w:tcW w:w="2693" w:type="dxa"/>
            <w:vAlign w:val="center"/>
          </w:tcPr>
          <w:p w14:paraId="43B3F026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6 750.00 zł</w:t>
            </w:r>
          </w:p>
        </w:tc>
      </w:tr>
      <w:tr w:rsidR="00D33A9E" w:rsidRPr="00484F01" w14:paraId="457360E8" w14:textId="77777777" w:rsidTr="00484F01">
        <w:tc>
          <w:tcPr>
            <w:tcW w:w="993" w:type="dxa"/>
            <w:vAlign w:val="center"/>
          </w:tcPr>
          <w:p w14:paraId="41283415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1134" w:type="dxa"/>
            <w:vAlign w:val="center"/>
          </w:tcPr>
          <w:p w14:paraId="3E62DB87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</w:t>
            </w:r>
          </w:p>
        </w:tc>
        <w:tc>
          <w:tcPr>
            <w:tcW w:w="4252" w:type="dxa"/>
          </w:tcPr>
          <w:p w14:paraId="718C91F9" w14:textId="572FA36F" w:rsidR="00D33A9E" w:rsidRPr="00484F01" w:rsidRDefault="00D33A9E" w:rsidP="008E75EC">
            <w:pPr>
              <w:spacing w:before="80"/>
            </w:pPr>
            <w:r w:rsidRPr="00484F01">
              <w:t xml:space="preserve">Zarys International </w:t>
            </w:r>
            <w:r w:rsidR="00484F01">
              <w:t>Sp. z o.o.</w:t>
            </w:r>
          </w:p>
          <w:p w14:paraId="38C8E5AF" w14:textId="77777777" w:rsidR="00D33A9E" w:rsidRPr="00484F01" w:rsidRDefault="00D33A9E" w:rsidP="008E75EC">
            <w:r w:rsidRPr="00484F01">
              <w:t>ul. Ziemska</w:t>
            </w:r>
            <w:r w:rsidRPr="00484F01">
              <w:t xml:space="preserve"> </w:t>
            </w:r>
            <w:r w:rsidRPr="00484F01">
              <w:t>44</w:t>
            </w:r>
            <w:r w:rsidRPr="00484F01">
              <w:t xml:space="preserve"> </w:t>
            </w:r>
          </w:p>
          <w:p w14:paraId="0E203787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41-803</w:t>
            </w:r>
            <w:r w:rsidRPr="00484F01">
              <w:t xml:space="preserve"> </w:t>
            </w:r>
            <w:r w:rsidRPr="00484F01">
              <w:t>Zabrze</w:t>
            </w:r>
          </w:p>
        </w:tc>
        <w:tc>
          <w:tcPr>
            <w:tcW w:w="2693" w:type="dxa"/>
            <w:vAlign w:val="center"/>
          </w:tcPr>
          <w:p w14:paraId="04FEFE6D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42 245.28 zł</w:t>
            </w:r>
          </w:p>
        </w:tc>
      </w:tr>
      <w:tr w:rsidR="00D33A9E" w:rsidRPr="00484F01" w14:paraId="05802209" w14:textId="77777777" w:rsidTr="00484F01">
        <w:tc>
          <w:tcPr>
            <w:tcW w:w="993" w:type="dxa"/>
            <w:vAlign w:val="center"/>
          </w:tcPr>
          <w:p w14:paraId="76597ECB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1134" w:type="dxa"/>
            <w:vAlign w:val="center"/>
          </w:tcPr>
          <w:p w14:paraId="62621BC5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4</w:t>
            </w:r>
          </w:p>
        </w:tc>
        <w:tc>
          <w:tcPr>
            <w:tcW w:w="4252" w:type="dxa"/>
          </w:tcPr>
          <w:p w14:paraId="68D02F4D" w14:textId="15E0168A" w:rsidR="00D33A9E" w:rsidRPr="00484F01" w:rsidRDefault="00D33A9E" w:rsidP="008E75EC">
            <w:pPr>
              <w:spacing w:before="80"/>
            </w:pPr>
            <w:r w:rsidRPr="00484F01">
              <w:t xml:space="preserve">Zarys International </w:t>
            </w:r>
            <w:r w:rsidR="00484F01">
              <w:t>Sp. z o.o.</w:t>
            </w:r>
          </w:p>
          <w:p w14:paraId="15B39BE7" w14:textId="77777777" w:rsidR="00D33A9E" w:rsidRPr="00484F01" w:rsidRDefault="00D33A9E" w:rsidP="008E75EC">
            <w:r w:rsidRPr="00484F01">
              <w:t>ul. Ziemska</w:t>
            </w:r>
            <w:r w:rsidRPr="00484F01">
              <w:t xml:space="preserve"> </w:t>
            </w:r>
            <w:r w:rsidRPr="00484F01">
              <w:t>44</w:t>
            </w:r>
            <w:r w:rsidRPr="00484F01">
              <w:t xml:space="preserve"> </w:t>
            </w:r>
          </w:p>
          <w:p w14:paraId="2670BB38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41-803</w:t>
            </w:r>
            <w:r w:rsidRPr="00484F01">
              <w:t xml:space="preserve"> </w:t>
            </w:r>
            <w:r w:rsidRPr="00484F01">
              <w:t>Zabrze</w:t>
            </w:r>
          </w:p>
        </w:tc>
        <w:tc>
          <w:tcPr>
            <w:tcW w:w="2693" w:type="dxa"/>
            <w:vAlign w:val="center"/>
          </w:tcPr>
          <w:p w14:paraId="4DCB261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14 688.00 zł</w:t>
            </w:r>
          </w:p>
        </w:tc>
      </w:tr>
      <w:tr w:rsidR="00D33A9E" w:rsidRPr="00484F01" w14:paraId="24CF9031" w14:textId="77777777" w:rsidTr="00484F01">
        <w:tc>
          <w:tcPr>
            <w:tcW w:w="993" w:type="dxa"/>
            <w:vAlign w:val="center"/>
          </w:tcPr>
          <w:p w14:paraId="1FA66E2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1134" w:type="dxa"/>
            <w:vAlign w:val="center"/>
          </w:tcPr>
          <w:p w14:paraId="4EDD124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6</w:t>
            </w:r>
          </w:p>
        </w:tc>
        <w:tc>
          <w:tcPr>
            <w:tcW w:w="4252" w:type="dxa"/>
          </w:tcPr>
          <w:p w14:paraId="12122F04" w14:textId="737A8297" w:rsidR="00D33A9E" w:rsidRPr="00484F01" w:rsidRDefault="00D33A9E" w:rsidP="008E75EC">
            <w:pPr>
              <w:spacing w:before="80"/>
            </w:pPr>
            <w:r w:rsidRPr="00484F01">
              <w:t xml:space="preserve">Zarys International </w:t>
            </w:r>
            <w:r w:rsidR="00484F01">
              <w:t>Sp. z o.o.</w:t>
            </w:r>
          </w:p>
          <w:p w14:paraId="5EA27967" w14:textId="77777777" w:rsidR="00D33A9E" w:rsidRPr="00484F01" w:rsidRDefault="00D33A9E" w:rsidP="008E75EC">
            <w:r w:rsidRPr="00484F01">
              <w:t>ul. Ziemska</w:t>
            </w:r>
            <w:r w:rsidRPr="00484F01">
              <w:t xml:space="preserve"> </w:t>
            </w:r>
            <w:r w:rsidRPr="00484F01">
              <w:t>44</w:t>
            </w:r>
            <w:r w:rsidRPr="00484F01">
              <w:t xml:space="preserve"> </w:t>
            </w:r>
          </w:p>
          <w:p w14:paraId="1A18532A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41-803</w:t>
            </w:r>
            <w:r w:rsidRPr="00484F01">
              <w:t xml:space="preserve"> </w:t>
            </w:r>
            <w:r w:rsidRPr="00484F01">
              <w:t>Zabrze</w:t>
            </w:r>
          </w:p>
        </w:tc>
        <w:tc>
          <w:tcPr>
            <w:tcW w:w="2693" w:type="dxa"/>
            <w:vAlign w:val="center"/>
          </w:tcPr>
          <w:p w14:paraId="323B379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18 738.00 zł</w:t>
            </w:r>
          </w:p>
        </w:tc>
      </w:tr>
      <w:tr w:rsidR="00D33A9E" w:rsidRPr="00484F01" w14:paraId="34447FCB" w14:textId="77777777" w:rsidTr="00484F01">
        <w:tc>
          <w:tcPr>
            <w:tcW w:w="993" w:type="dxa"/>
            <w:vAlign w:val="center"/>
          </w:tcPr>
          <w:p w14:paraId="49DB6B76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1134" w:type="dxa"/>
            <w:vAlign w:val="center"/>
          </w:tcPr>
          <w:p w14:paraId="01B66889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4252" w:type="dxa"/>
          </w:tcPr>
          <w:p w14:paraId="4DD4FB01" w14:textId="58AF6732" w:rsidR="00D33A9E" w:rsidRPr="00484F01" w:rsidRDefault="00D33A9E" w:rsidP="008E75EC">
            <w:pPr>
              <w:spacing w:before="80"/>
            </w:pPr>
            <w:r w:rsidRPr="00484F01">
              <w:t xml:space="preserve">Zarys International </w:t>
            </w:r>
            <w:r w:rsidR="00484F01">
              <w:t>Sp. z o.o.</w:t>
            </w:r>
          </w:p>
          <w:p w14:paraId="7EAE27C9" w14:textId="77777777" w:rsidR="00D33A9E" w:rsidRPr="00484F01" w:rsidRDefault="00D33A9E" w:rsidP="008E75EC">
            <w:r w:rsidRPr="00484F01">
              <w:t>ul. Ziemska</w:t>
            </w:r>
            <w:r w:rsidRPr="00484F01">
              <w:t xml:space="preserve"> </w:t>
            </w:r>
            <w:r w:rsidRPr="00484F01">
              <w:t>44</w:t>
            </w:r>
            <w:r w:rsidRPr="00484F01">
              <w:t xml:space="preserve"> </w:t>
            </w:r>
          </w:p>
          <w:p w14:paraId="7A39335E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41-803</w:t>
            </w:r>
            <w:r w:rsidRPr="00484F01">
              <w:t xml:space="preserve"> </w:t>
            </w:r>
            <w:r w:rsidRPr="00484F01">
              <w:t>Zabrze</w:t>
            </w:r>
          </w:p>
        </w:tc>
        <w:tc>
          <w:tcPr>
            <w:tcW w:w="2693" w:type="dxa"/>
            <w:vAlign w:val="center"/>
          </w:tcPr>
          <w:p w14:paraId="7F7485F8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18 781.20 zł</w:t>
            </w:r>
          </w:p>
        </w:tc>
      </w:tr>
      <w:tr w:rsidR="00D33A9E" w:rsidRPr="00484F01" w14:paraId="2A5C062F" w14:textId="77777777" w:rsidTr="00484F01">
        <w:tc>
          <w:tcPr>
            <w:tcW w:w="993" w:type="dxa"/>
            <w:vAlign w:val="center"/>
          </w:tcPr>
          <w:p w14:paraId="42E75C99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1134" w:type="dxa"/>
            <w:vAlign w:val="center"/>
          </w:tcPr>
          <w:p w14:paraId="40D828DB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4252" w:type="dxa"/>
          </w:tcPr>
          <w:p w14:paraId="3FA43A24" w14:textId="7434C1A4" w:rsidR="00D33A9E" w:rsidRPr="00484F01" w:rsidRDefault="00D33A9E" w:rsidP="008E75EC">
            <w:pPr>
              <w:spacing w:before="80"/>
            </w:pPr>
            <w:r w:rsidRPr="00484F01">
              <w:t xml:space="preserve">Zarys International </w:t>
            </w:r>
            <w:r w:rsidR="00484F01">
              <w:t>Sp. z o.o.</w:t>
            </w:r>
          </w:p>
          <w:p w14:paraId="1A575617" w14:textId="77777777" w:rsidR="00D33A9E" w:rsidRPr="00484F01" w:rsidRDefault="00D33A9E" w:rsidP="008E75EC">
            <w:r w:rsidRPr="00484F01">
              <w:t>ul. Ziemska</w:t>
            </w:r>
            <w:r w:rsidRPr="00484F01">
              <w:t xml:space="preserve"> </w:t>
            </w:r>
            <w:r w:rsidRPr="00484F01">
              <w:t>44</w:t>
            </w:r>
            <w:r w:rsidRPr="00484F01">
              <w:t xml:space="preserve"> </w:t>
            </w:r>
          </w:p>
          <w:p w14:paraId="238E701F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41-803</w:t>
            </w:r>
            <w:r w:rsidRPr="00484F01">
              <w:t xml:space="preserve"> </w:t>
            </w:r>
            <w:r w:rsidRPr="00484F01">
              <w:t>Zabrze</w:t>
            </w:r>
          </w:p>
        </w:tc>
        <w:tc>
          <w:tcPr>
            <w:tcW w:w="2693" w:type="dxa"/>
            <w:vAlign w:val="center"/>
          </w:tcPr>
          <w:p w14:paraId="2A701ED8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1 269.22 zł</w:t>
            </w:r>
          </w:p>
        </w:tc>
      </w:tr>
      <w:tr w:rsidR="00D33A9E" w:rsidRPr="00484F01" w14:paraId="25A189A6" w14:textId="77777777" w:rsidTr="00484F01">
        <w:tc>
          <w:tcPr>
            <w:tcW w:w="993" w:type="dxa"/>
            <w:vAlign w:val="center"/>
          </w:tcPr>
          <w:p w14:paraId="2765F80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1134" w:type="dxa"/>
            <w:vAlign w:val="center"/>
          </w:tcPr>
          <w:p w14:paraId="0DE87B1C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</w:t>
            </w:r>
          </w:p>
        </w:tc>
        <w:tc>
          <w:tcPr>
            <w:tcW w:w="4252" w:type="dxa"/>
          </w:tcPr>
          <w:p w14:paraId="2AC7A9DB" w14:textId="77777777" w:rsidR="00D33A9E" w:rsidRPr="00484F01" w:rsidRDefault="00D33A9E" w:rsidP="008E75EC">
            <w:pPr>
              <w:spacing w:before="80"/>
            </w:pPr>
            <w:proofErr w:type="spellStart"/>
            <w:r w:rsidRPr="00484F01">
              <w:t>Neomed</w:t>
            </w:r>
            <w:proofErr w:type="spellEnd"/>
            <w:r w:rsidRPr="00484F01">
              <w:t xml:space="preserve"> Polska Sp. z o.o.</w:t>
            </w:r>
          </w:p>
          <w:p w14:paraId="48CBF161" w14:textId="77777777" w:rsidR="00D33A9E" w:rsidRPr="00484F01" w:rsidRDefault="00D33A9E" w:rsidP="008E75EC">
            <w:r w:rsidRPr="00484F01">
              <w:t>ul. Orężna</w:t>
            </w:r>
            <w:r w:rsidRPr="00484F01">
              <w:t xml:space="preserve"> </w:t>
            </w:r>
            <w:r w:rsidRPr="00484F01">
              <w:t>6A</w:t>
            </w:r>
            <w:r w:rsidRPr="00484F01">
              <w:t xml:space="preserve"> </w:t>
            </w:r>
          </w:p>
          <w:p w14:paraId="52F7E044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05-501</w:t>
            </w:r>
            <w:r w:rsidRPr="00484F01">
              <w:t xml:space="preserve"> </w:t>
            </w:r>
            <w:r w:rsidRPr="00484F01">
              <w:t>Piaseczno</w:t>
            </w:r>
          </w:p>
        </w:tc>
        <w:tc>
          <w:tcPr>
            <w:tcW w:w="2693" w:type="dxa"/>
            <w:vAlign w:val="center"/>
          </w:tcPr>
          <w:p w14:paraId="0A637C3B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216 648.00 zł</w:t>
            </w:r>
          </w:p>
        </w:tc>
      </w:tr>
      <w:tr w:rsidR="00D33A9E" w:rsidRPr="00484F01" w14:paraId="2D6FC601" w14:textId="77777777" w:rsidTr="00484F01">
        <w:tc>
          <w:tcPr>
            <w:tcW w:w="993" w:type="dxa"/>
            <w:vAlign w:val="center"/>
          </w:tcPr>
          <w:p w14:paraId="412A7135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1134" w:type="dxa"/>
            <w:vAlign w:val="center"/>
          </w:tcPr>
          <w:p w14:paraId="1445D82C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2</w:t>
            </w:r>
          </w:p>
        </w:tc>
        <w:tc>
          <w:tcPr>
            <w:tcW w:w="4252" w:type="dxa"/>
          </w:tcPr>
          <w:p w14:paraId="5682C243" w14:textId="77777777" w:rsidR="00D33A9E" w:rsidRPr="00484F01" w:rsidRDefault="00D33A9E" w:rsidP="008E75EC">
            <w:pPr>
              <w:spacing w:before="80"/>
            </w:pPr>
            <w:proofErr w:type="spellStart"/>
            <w:r w:rsidRPr="00484F01">
              <w:t>Neomed</w:t>
            </w:r>
            <w:proofErr w:type="spellEnd"/>
            <w:r w:rsidRPr="00484F01">
              <w:t xml:space="preserve"> Polska Sp. z o.o.</w:t>
            </w:r>
          </w:p>
          <w:p w14:paraId="7163599B" w14:textId="77777777" w:rsidR="00D33A9E" w:rsidRPr="00484F01" w:rsidRDefault="00D33A9E" w:rsidP="008E75EC">
            <w:r w:rsidRPr="00484F01">
              <w:t>ul. Orężna</w:t>
            </w:r>
            <w:r w:rsidRPr="00484F01">
              <w:t xml:space="preserve"> </w:t>
            </w:r>
            <w:r w:rsidRPr="00484F01">
              <w:t>6A</w:t>
            </w:r>
            <w:r w:rsidRPr="00484F01">
              <w:t xml:space="preserve"> </w:t>
            </w:r>
          </w:p>
          <w:p w14:paraId="0B718446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05-501</w:t>
            </w:r>
            <w:r w:rsidRPr="00484F01">
              <w:t xml:space="preserve"> </w:t>
            </w:r>
            <w:r w:rsidRPr="00484F01">
              <w:t>Piaseczno</w:t>
            </w:r>
          </w:p>
        </w:tc>
        <w:tc>
          <w:tcPr>
            <w:tcW w:w="2693" w:type="dxa"/>
            <w:vAlign w:val="center"/>
          </w:tcPr>
          <w:p w14:paraId="1CEC39BD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7 290.00 zł</w:t>
            </w:r>
          </w:p>
        </w:tc>
      </w:tr>
      <w:tr w:rsidR="00D33A9E" w:rsidRPr="00484F01" w14:paraId="3F3B4621" w14:textId="77777777" w:rsidTr="00484F01">
        <w:tc>
          <w:tcPr>
            <w:tcW w:w="993" w:type="dxa"/>
            <w:vAlign w:val="center"/>
          </w:tcPr>
          <w:p w14:paraId="340BCCA3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1134" w:type="dxa"/>
            <w:vAlign w:val="center"/>
          </w:tcPr>
          <w:p w14:paraId="43B64C8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</w:t>
            </w:r>
          </w:p>
        </w:tc>
        <w:tc>
          <w:tcPr>
            <w:tcW w:w="4252" w:type="dxa"/>
          </w:tcPr>
          <w:p w14:paraId="43A1A8AF" w14:textId="77777777" w:rsidR="00D33A9E" w:rsidRPr="00484F01" w:rsidRDefault="00D33A9E" w:rsidP="008E75EC">
            <w:pPr>
              <w:spacing w:before="80"/>
            </w:pPr>
            <w:proofErr w:type="spellStart"/>
            <w:r w:rsidRPr="00484F01">
              <w:t>Neomed</w:t>
            </w:r>
            <w:proofErr w:type="spellEnd"/>
            <w:r w:rsidRPr="00484F01">
              <w:t xml:space="preserve"> Polska Sp. z o.o.</w:t>
            </w:r>
          </w:p>
          <w:p w14:paraId="2BD127C7" w14:textId="77777777" w:rsidR="00D33A9E" w:rsidRPr="00484F01" w:rsidRDefault="00D33A9E" w:rsidP="008E75EC">
            <w:r w:rsidRPr="00484F01">
              <w:t>ul. Orężna</w:t>
            </w:r>
            <w:r w:rsidRPr="00484F01">
              <w:t xml:space="preserve"> </w:t>
            </w:r>
            <w:r w:rsidRPr="00484F01">
              <w:t>6A</w:t>
            </w:r>
            <w:r w:rsidRPr="00484F01">
              <w:t xml:space="preserve"> </w:t>
            </w:r>
          </w:p>
          <w:p w14:paraId="11EFCDD8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05-501</w:t>
            </w:r>
            <w:r w:rsidRPr="00484F01">
              <w:t xml:space="preserve"> </w:t>
            </w:r>
            <w:r w:rsidRPr="00484F01">
              <w:t>Piaseczno</w:t>
            </w:r>
          </w:p>
        </w:tc>
        <w:tc>
          <w:tcPr>
            <w:tcW w:w="2693" w:type="dxa"/>
            <w:vAlign w:val="center"/>
          </w:tcPr>
          <w:p w14:paraId="37B8951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46 872.00 zł</w:t>
            </w:r>
          </w:p>
        </w:tc>
      </w:tr>
      <w:tr w:rsidR="00D33A9E" w:rsidRPr="00484F01" w14:paraId="23758567" w14:textId="77777777" w:rsidTr="00484F01">
        <w:tc>
          <w:tcPr>
            <w:tcW w:w="993" w:type="dxa"/>
            <w:vAlign w:val="center"/>
          </w:tcPr>
          <w:p w14:paraId="5FFE261F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1134" w:type="dxa"/>
            <w:vAlign w:val="center"/>
          </w:tcPr>
          <w:p w14:paraId="34094DB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4</w:t>
            </w:r>
          </w:p>
        </w:tc>
        <w:tc>
          <w:tcPr>
            <w:tcW w:w="4252" w:type="dxa"/>
          </w:tcPr>
          <w:p w14:paraId="63F6AF15" w14:textId="77777777" w:rsidR="00D33A9E" w:rsidRPr="00484F01" w:rsidRDefault="00D33A9E" w:rsidP="008E75EC">
            <w:pPr>
              <w:spacing w:before="80"/>
            </w:pPr>
            <w:proofErr w:type="spellStart"/>
            <w:r w:rsidRPr="00484F01">
              <w:t>Neomed</w:t>
            </w:r>
            <w:proofErr w:type="spellEnd"/>
            <w:r w:rsidRPr="00484F01">
              <w:t xml:space="preserve"> Polska Sp. z o.o.</w:t>
            </w:r>
          </w:p>
          <w:p w14:paraId="09A7976B" w14:textId="77777777" w:rsidR="00D33A9E" w:rsidRPr="00484F01" w:rsidRDefault="00D33A9E" w:rsidP="008E75EC">
            <w:r w:rsidRPr="00484F01">
              <w:t>ul. Orężna</w:t>
            </w:r>
            <w:r w:rsidRPr="00484F01">
              <w:t xml:space="preserve"> </w:t>
            </w:r>
            <w:r w:rsidRPr="00484F01">
              <w:t>6A</w:t>
            </w:r>
            <w:r w:rsidRPr="00484F01">
              <w:t xml:space="preserve"> </w:t>
            </w:r>
          </w:p>
          <w:p w14:paraId="7D688EBA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05-501</w:t>
            </w:r>
            <w:r w:rsidRPr="00484F01">
              <w:t xml:space="preserve"> </w:t>
            </w:r>
            <w:r w:rsidRPr="00484F01">
              <w:t>Piaseczno</w:t>
            </w:r>
          </w:p>
        </w:tc>
        <w:tc>
          <w:tcPr>
            <w:tcW w:w="2693" w:type="dxa"/>
            <w:vAlign w:val="center"/>
          </w:tcPr>
          <w:p w14:paraId="2F3871E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8 553.60 zł</w:t>
            </w:r>
          </w:p>
        </w:tc>
      </w:tr>
      <w:tr w:rsidR="00D33A9E" w:rsidRPr="00484F01" w14:paraId="11E00CF5" w14:textId="77777777" w:rsidTr="00484F01">
        <w:tc>
          <w:tcPr>
            <w:tcW w:w="993" w:type="dxa"/>
            <w:vAlign w:val="center"/>
          </w:tcPr>
          <w:p w14:paraId="6E8B90E3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1134" w:type="dxa"/>
            <w:vAlign w:val="center"/>
          </w:tcPr>
          <w:p w14:paraId="7B4257D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6</w:t>
            </w:r>
          </w:p>
        </w:tc>
        <w:tc>
          <w:tcPr>
            <w:tcW w:w="4252" w:type="dxa"/>
          </w:tcPr>
          <w:p w14:paraId="3B2FB070" w14:textId="77777777" w:rsidR="00D33A9E" w:rsidRPr="00484F01" w:rsidRDefault="00D33A9E" w:rsidP="008E75EC">
            <w:pPr>
              <w:spacing w:before="80"/>
            </w:pPr>
            <w:proofErr w:type="spellStart"/>
            <w:r w:rsidRPr="00484F01">
              <w:t>Neomed</w:t>
            </w:r>
            <w:proofErr w:type="spellEnd"/>
            <w:r w:rsidRPr="00484F01">
              <w:t xml:space="preserve"> Polska Sp. z o.o.</w:t>
            </w:r>
          </w:p>
          <w:p w14:paraId="2F90857E" w14:textId="77777777" w:rsidR="00D33A9E" w:rsidRPr="00484F01" w:rsidRDefault="00D33A9E" w:rsidP="008E75EC">
            <w:r w:rsidRPr="00484F01">
              <w:t>ul. Orężna</w:t>
            </w:r>
            <w:r w:rsidRPr="00484F01">
              <w:t xml:space="preserve"> </w:t>
            </w:r>
            <w:r w:rsidRPr="00484F01">
              <w:t>6A</w:t>
            </w:r>
            <w:r w:rsidRPr="00484F01">
              <w:t xml:space="preserve"> </w:t>
            </w:r>
          </w:p>
          <w:p w14:paraId="565DED37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05-501</w:t>
            </w:r>
            <w:r w:rsidRPr="00484F01">
              <w:t xml:space="preserve"> </w:t>
            </w:r>
            <w:r w:rsidRPr="00484F01">
              <w:t>Piaseczno</w:t>
            </w:r>
          </w:p>
        </w:tc>
        <w:tc>
          <w:tcPr>
            <w:tcW w:w="2693" w:type="dxa"/>
            <w:vAlign w:val="center"/>
          </w:tcPr>
          <w:p w14:paraId="6C624AE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16 146.00 zł</w:t>
            </w:r>
          </w:p>
        </w:tc>
      </w:tr>
      <w:tr w:rsidR="00D33A9E" w:rsidRPr="00484F01" w14:paraId="6C708A72" w14:textId="77777777" w:rsidTr="00484F01">
        <w:tc>
          <w:tcPr>
            <w:tcW w:w="993" w:type="dxa"/>
            <w:vAlign w:val="center"/>
          </w:tcPr>
          <w:p w14:paraId="5B5DDDDB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1134" w:type="dxa"/>
            <w:vAlign w:val="center"/>
          </w:tcPr>
          <w:p w14:paraId="3B150602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4252" w:type="dxa"/>
          </w:tcPr>
          <w:p w14:paraId="30944056" w14:textId="77777777" w:rsidR="00D33A9E" w:rsidRPr="00484F01" w:rsidRDefault="00D33A9E" w:rsidP="008E75EC">
            <w:pPr>
              <w:spacing w:before="80"/>
            </w:pPr>
            <w:proofErr w:type="spellStart"/>
            <w:r w:rsidRPr="00484F01">
              <w:t>Neomed</w:t>
            </w:r>
            <w:proofErr w:type="spellEnd"/>
            <w:r w:rsidRPr="00484F01">
              <w:t xml:space="preserve"> Polska Sp. z o.o.</w:t>
            </w:r>
          </w:p>
          <w:p w14:paraId="4274F344" w14:textId="77777777" w:rsidR="00D33A9E" w:rsidRPr="00484F01" w:rsidRDefault="00D33A9E" w:rsidP="008E75EC">
            <w:r w:rsidRPr="00484F01">
              <w:t>ul. Orężna</w:t>
            </w:r>
            <w:r w:rsidRPr="00484F01">
              <w:t xml:space="preserve"> </w:t>
            </w:r>
            <w:r w:rsidRPr="00484F01">
              <w:t>6A</w:t>
            </w:r>
            <w:r w:rsidRPr="00484F01">
              <w:t xml:space="preserve"> </w:t>
            </w:r>
          </w:p>
          <w:p w14:paraId="1BA5513F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05-501</w:t>
            </w:r>
            <w:r w:rsidRPr="00484F01">
              <w:t xml:space="preserve"> </w:t>
            </w:r>
            <w:r w:rsidRPr="00484F01">
              <w:t>Piaseczno</w:t>
            </w:r>
          </w:p>
        </w:tc>
        <w:tc>
          <w:tcPr>
            <w:tcW w:w="2693" w:type="dxa"/>
            <w:vAlign w:val="center"/>
          </w:tcPr>
          <w:p w14:paraId="302A93B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1 296.00 zł</w:t>
            </w:r>
          </w:p>
        </w:tc>
      </w:tr>
      <w:tr w:rsidR="00D33A9E" w:rsidRPr="00484F01" w14:paraId="5151E589" w14:textId="77777777" w:rsidTr="00484F01">
        <w:tc>
          <w:tcPr>
            <w:tcW w:w="993" w:type="dxa"/>
            <w:vAlign w:val="center"/>
          </w:tcPr>
          <w:p w14:paraId="347C2A8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lastRenderedPageBreak/>
              <w:t>9</w:t>
            </w:r>
          </w:p>
        </w:tc>
        <w:tc>
          <w:tcPr>
            <w:tcW w:w="1134" w:type="dxa"/>
            <w:vAlign w:val="center"/>
          </w:tcPr>
          <w:p w14:paraId="1A7770B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</w:t>
            </w:r>
          </w:p>
        </w:tc>
        <w:tc>
          <w:tcPr>
            <w:tcW w:w="4252" w:type="dxa"/>
          </w:tcPr>
          <w:p w14:paraId="732B7B0F" w14:textId="77777777" w:rsidR="00D33A9E" w:rsidRPr="00484F01" w:rsidRDefault="00D33A9E" w:rsidP="008E75EC">
            <w:pPr>
              <w:spacing w:before="80"/>
            </w:pPr>
            <w:r w:rsidRPr="00484F01">
              <w:t xml:space="preserve">Lohmann &amp; </w:t>
            </w:r>
            <w:proofErr w:type="spellStart"/>
            <w:r w:rsidRPr="00484F01">
              <w:t>Rauscher</w:t>
            </w:r>
            <w:proofErr w:type="spellEnd"/>
            <w:r w:rsidRPr="00484F01">
              <w:t xml:space="preserve"> Polska Sp. z o. o.</w:t>
            </w:r>
          </w:p>
          <w:p w14:paraId="661CEE33" w14:textId="77777777" w:rsidR="00D33A9E" w:rsidRPr="00484F01" w:rsidRDefault="00D33A9E" w:rsidP="008E75EC">
            <w:r w:rsidRPr="00484F01">
              <w:t>ul. Stefana Żeromskiego</w:t>
            </w:r>
            <w:r w:rsidRPr="00484F01">
              <w:t xml:space="preserve"> </w:t>
            </w:r>
            <w:r w:rsidRPr="00484F01">
              <w:t>17A</w:t>
            </w:r>
            <w:r w:rsidRPr="00484F01">
              <w:t xml:space="preserve"> </w:t>
            </w:r>
          </w:p>
          <w:p w14:paraId="7EEB0F30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95-200</w:t>
            </w:r>
            <w:r w:rsidRPr="00484F01">
              <w:t xml:space="preserve"> </w:t>
            </w:r>
            <w:r w:rsidRPr="00484F01">
              <w:t>Pabianice</w:t>
            </w:r>
          </w:p>
        </w:tc>
        <w:tc>
          <w:tcPr>
            <w:tcW w:w="2693" w:type="dxa"/>
            <w:vAlign w:val="center"/>
          </w:tcPr>
          <w:p w14:paraId="1AB29D86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315 247.68 zł</w:t>
            </w:r>
          </w:p>
        </w:tc>
      </w:tr>
      <w:tr w:rsidR="00D33A9E" w:rsidRPr="00484F01" w14:paraId="01DF2897" w14:textId="77777777" w:rsidTr="00484F01">
        <w:tc>
          <w:tcPr>
            <w:tcW w:w="993" w:type="dxa"/>
            <w:vAlign w:val="center"/>
          </w:tcPr>
          <w:p w14:paraId="4DDF9A07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9</w:t>
            </w:r>
          </w:p>
        </w:tc>
        <w:tc>
          <w:tcPr>
            <w:tcW w:w="1134" w:type="dxa"/>
            <w:vAlign w:val="center"/>
          </w:tcPr>
          <w:p w14:paraId="1624CF8B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4</w:t>
            </w:r>
          </w:p>
        </w:tc>
        <w:tc>
          <w:tcPr>
            <w:tcW w:w="4252" w:type="dxa"/>
          </w:tcPr>
          <w:p w14:paraId="1D3AC889" w14:textId="77777777" w:rsidR="00D33A9E" w:rsidRPr="00484F01" w:rsidRDefault="00D33A9E" w:rsidP="008E75EC">
            <w:pPr>
              <w:spacing w:before="80"/>
            </w:pPr>
            <w:r w:rsidRPr="00484F01">
              <w:t xml:space="preserve">Lohmann &amp; </w:t>
            </w:r>
            <w:proofErr w:type="spellStart"/>
            <w:r w:rsidRPr="00484F01">
              <w:t>Rauscher</w:t>
            </w:r>
            <w:proofErr w:type="spellEnd"/>
            <w:r w:rsidRPr="00484F01">
              <w:t xml:space="preserve"> Polska Sp. z o. o.</w:t>
            </w:r>
          </w:p>
          <w:p w14:paraId="732BFCB8" w14:textId="77777777" w:rsidR="00D33A9E" w:rsidRPr="00484F01" w:rsidRDefault="00D33A9E" w:rsidP="008E75EC">
            <w:r w:rsidRPr="00484F01">
              <w:t>ul. Stefana Żeromskiego</w:t>
            </w:r>
            <w:r w:rsidRPr="00484F01">
              <w:t xml:space="preserve"> </w:t>
            </w:r>
            <w:r w:rsidRPr="00484F01">
              <w:t>17A</w:t>
            </w:r>
            <w:r w:rsidRPr="00484F01">
              <w:t xml:space="preserve"> </w:t>
            </w:r>
          </w:p>
          <w:p w14:paraId="798B0D96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95-200</w:t>
            </w:r>
            <w:r w:rsidRPr="00484F01">
              <w:t xml:space="preserve"> </w:t>
            </w:r>
            <w:r w:rsidRPr="00484F01">
              <w:t>Pabianice</w:t>
            </w:r>
          </w:p>
        </w:tc>
        <w:tc>
          <w:tcPr>
            <w:tcW w:w="2693" w:type="dxa"/>
            <w:vAlign w:val="center"/>
          </w:tcPr>
          <w:p w14:paraId="66951F5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16 848.00 zł</w:t>
            </w:r>
          </w:p>
        </w:tc>
      </w:tr>
      <w:tr w:rsidR="00D33A9E" w:rsidRPr="00484F01" w14:paraId="379E4191" w14:textId="77777777" w:rsidTr="00484F01">
        <w:tc>
          <w:tcPr>
            <w:tcW w:w="993" w:type="dxa"/>
            <w:vAlign w:val="center"/>
          </w:tcPr>
          <w:p w14:paraId="6924EB3D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10</w:t>
            </w:r>
          </w:p>
        </w:tc>
        <w:tc>
          <w:tcPr>
            <w:tcW w:w="1134" w:type="dxa"/>
            <w:vAlign w:val="center"/>
          </w:tcPr>
          <w:p w14:paraId="486180D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</w:t>
            </w:r>
          </w:p>
        </w:tc>
        <w:tc>
          <w:tcPr>
            <w:tcW w:w="4252" w:type="dxa"/>
          </w:tcPr>
          <w:p w14:paraId="5F97B3DB" w14:textId="77777777" w:rsidR="00D33A9E" w:rsidRPr="00484F01" w:rsidRDefault="00D33A9E" w:rsidP="008E75EC">
            <w:pPr>
              <w:spacing w:before="80"/>
            </w:pPr>
            <w:r w:rsidRPr="00484F01">
              <w:t>ALBIS MAZUR Sp. z o.o.</w:t>
            </w:r>
          </w:p>
          <w:p w14:paraId="59DBC1E8" w14:textId="77777777" w:rsidR="00D33A9E" w:rsidRPr="00484F01" w:rsidRDefault="00D33A9E" w:rsidP="008E75EC">
            <w:r w:rsidRPr="00484F01">
              <w:t>ul. Stawiszyńska</w:t>
            </w:r>
            <w:r w:rsidRPr="00484F01">
              <w:t xml:space="preserve"> </w:t>
            </w:r>
            <w:r w:rsidRPr="00484F01">
              <w:t>10/2</w:t>
            </w:r>
            <w:r w:rsidRPr="00484F01">
              <w:t xml:space="preserve"> </w:t>
            </w:r>
          </w:p>
          <w:p w14:paraId="5EAAC9F4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62-800</w:t>
            </w:r>
            <w:r w:rsidRPr="00484F01">
              <w:t xml:space="preserve"> </w:t>
            </w:r>
            <w:r w:rsidRPr="00484F01">
              <w:t>Kalisz</w:t>
            </w:r>
          </w:p>
        </w:tc>
        <w:tc>
          <w:tcPr>
            <w:tcW w:w="2693" w:type="dxa"/>
            <w:vAlign w:val="center"/>
          </w:tcPr>
          <w:p w14:paraId="59128C53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12 960.00 zł</w:t>
            </w:r>
          </w:p>
        </w:tc>
      </w:tr>
      <w:tr w:rsidR="00D33A9E" w:rsidRPr="00484F01" w14:paraId="3971AAD6" w14:textId="77777777" w:rsidTr="00484F01">
        <w:tc>
          <w:tcPr>
            <w:tcW w:w="993" w:type="dxa"/>
            <w:vAlign w:val="center"/>
          </w:tcPr>
          <w:p w14:paraId="4D46235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11</w:t>
            </w:r>
          </w:p>
        </w:tc>
        <w:tc>
          <w:tcPr>
            <w:tcW w:w="1134" w:type="dxa"/>
            <w:vAlign w:val="center"/>
          </w:tcPr>
          <w:p w14:paraId="16C71F12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</w:t>
            </w:r>
          </w:p>
        </w:tc>
        <w:tc>
          <w:tcPr>
            <w:tcW w:w="4252" w:type="dxa"/>
          </w:tcPr>
          <w:p w14:paraId="6FFFB42D" w14:textId="77777777" w:rsidR="00D33A9E" w:rsidRPr="00484F01" w:rsidRDefault="00D33A9E" w:rsidP="008E75EC">
            <w:pPr>
              <w:spacing w:before="80"/>
            </w:pPr>
            <w:r w:rsidRPr="00484F01">
              <w:t>KLOTHO S.C.</w:t>
            </w:r>
          </w:p>
          <w:p w14:paraId="3FB01CDB" w14:textId="77777777" w:rsidR="00D33A9E" w:rsidRPr="00484F01" w:rsidRDefault="00D33A9E" w:rsidP="008E75EC">
            <w:r w:rsidRPr="00484F01">
              <w:t xml:space="preserve">ul. </w:t>
            </w:r>
            <w:proofErr w:type="spellStart"/>
            <w:r w:rsidRPr="00484F01">
              <w:t>A.Struga</w:t>
            </w:r>
            <w:proofErr w:type="spellEnd"/>
            <w:r w:rsidRPr="00484F01">
              <w:t xml:space="preserve"> </w:t>
            </w:r>
            <w:r w:rsidRPr="00484F01">
              <w:t>24</w:t>
            </w:r>
            <w:r w:rsidRPr="00484F01">
              <w:t xml:space="preserve"> </w:t>
            </w:r>
          </w:p>
          <w:p w14:paraId="624FD6CC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90-513</w:t>
            </w:r>
            <w:r w:rsidRPr="00484F01">
              <w:t xml:space="preserve"> </w:t>
            </w:r>
            <w:r w:rsidRPr="00484F01">
              <w:t>Łódź</w:t>
            </w:r>
          </w:p>
        </w:tc>
        <w:tc>
          <w:tcPr>
            <w:tcW w:w="2693" w:type="dxa"/>
            <w:vAlign w:val="center"/>
          </w:tcPr>
          <w:p w14:paraId="2BF036C3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203 150.16 zł</w:t>
            </w:r>
          </w:p>
        </w:tc>
      </w:tr>
      <w:tr w:rsidR="00D33A9E" w:rsidRPr="00484F01" w14:paraId="02A10DD4" w14:textId="77777777" w:rsidTr="00484F01">
        <w:tc>
          <w:tcPr>
            <w:tcW w:w="993" w:type="dxa"/>
            <w:vAlign w:val="center"/>
          </w:tcPr>
          <w:p w14:paraId="58B39EF8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11</w:t>
            </w:r>
          </w:p>
        </w:tc>
        <w:tc>
          <w:tcPr>
            <w:tcW w:w="1134" w:type="dxa"/>
            <w:vAlign w:val="center"/>
          </w:tcPr>
          <w:p w14:paraId="7DE6780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</w:t>
            </w:r>
          </w:p>
        </w:tc>
        <w:tc>
          <w:tcPr>
            <w:tcW w:w="4252" w:type="dxa"/>
          </w:tcPr>
          <w:p w14:paraId="0D972F30" w14:textId="77777777" w:rsidR="00D33A9E" w:rsidRPr="00484F01" w:rsidRDefault="00D33A9E" w:rsidP="008E75EC">
            <w:pPr>
              <w:spacing w:before="80"/>
            </w:pPr>
            <w:r w:rsidRPr="00484F01">
              <w:t>KLOTHO S.C.</w:t>
            </w:r>
          </w:p>
          <w:p w14:paraId="7BF9F01E" w14:textId="77777777" w:rsidR="00D33A9E" w:rsidRPr="00484F01" w:rsidRDefault="00D33A9E" w:rsidP="008E75EC">
            <w:r w:rsidRPr="00484F01">
              <w:t xml:space="preserve">ul. </w:t>
            </w:r>
            <w:proofErr w:type="spellStart"/>
            <w:r w:rsidRPr="00484F01">
              <w:t>A.Struga</w:t>
            </w:r>
            <w:proofErr w:type="spellEnd"/>
            <w:r w:rsidRPr="00484F01">
              <w:t xml:space="preserve"> </w:t>
            </w:r>
            <w:r w:rsidRPr="00484F01">
              <w:t>24</w:t>
            </w:r>
            <w:r w:rsidRPr="00484F01">
              <w:t xml:space="preserve"> </w:t>
            </w:r>
          </w:p>
          <w:p w14:paraId="3E7DAB21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90-513</w:t>
            </w:r>
            <w:r w:rsidRPr="00484F01">
              <w:t xml:space="preserve"> </w:t>
            </w:r>
            <w:r w:rsidRPr="00484F01">
              <w:t>Łódź</w:t>
            </w:r>
          </w:p>
        </w:tc>
        <w:tc>
          <w:tcPr>
            <w:tcW w:w="2693" w:type="dxa"/>
            <w:vAlign w:val="center"/>
          </w:tcPr>
          <w:p w14:paraId="761AF11E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49 896.00 zł</w:t>
            </w:r>
          </w:p>
        </w:tc>
      </w:tr>
      <w:tr w:rsidR="00D33A9E" w:rsidRPr="00484F01" w14:paraId="28F758BB" w14:textId="77777777" w:rsidTr="00484F01">
        <w:tc>
          <w:tcPr>
            <w:tcW w:w="993" w:type="dxa"/>
            <w:vAlign w:val="center"/>
          </w:tcPr>
          <w:p w14:paraId="779C304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12</w:t>
            </w:r>
          </w:p>
        </w:tc>
        <w:tc>
          <w:tcPr>
            <w:tcW w:w="1134" w:type="dxa"/>
            <w:vAlign w:val="center"/>
          </w:tcPr>
          <w:p w14:paraId="3DF5828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2</w:t>
            </w:r>
          </w:p>
        </w:tc>
        <w:tc>
          <w:tcPr>
            <w:tcW w:w="4252" w:type="dxa"/>
          </w:tcPr>
          <w:p w14:paraId="0E9CE7A2" w14:textId="77777777" w:rsidR="00D33A9E" w:rsidRPr="00484F01" w:rsidRDefault="00D33A9E" w:rsidP="008E75EC">
            <w:pPr>
              <w:spacing w:before="80"/>
            </w:pPr>
            <w:r w:rsidRPr="00484F01">
              <w:t xml:space="preserve">J. </w:t>
            </w:r>
            <w:proofErr w:type="spellStart"/>
            <w:r w:rsidRPr="00484F01">
              <w:t>Chodacki</w:t>
            </w:r>
            <w:proofErr w:type="spellEnd"/>
            <w:r w:rsidRPr="00484F01">
              <w:t>, A. Misztal „</w:t>
            </w:r>
            <w:proofErr w:type="spellStart"/>
            <w:r w:rsidRPr="00484F01">
              <w:t>Medica</w:t>
            </w:r>
            <w:proofErr w:type="spellEnd"/>
            <w:r w:rsidRPr="00484F01">
              <w:t>” Spółka Jawna</w:t>
            </w:r>
          </w:p>
          <w:p w14:paraId="346EF7FC" w14:textId="77777777" w:rsidR="00D33A9E" w:rsidRPr="00484F01" w:rsidRDefault="00D33A9E" w:rsidP="008E75EC">
            <w:r w:rsidRPr="00484F01">
              <w:t>ul. Przemysłowa</w:t>
            </w:r>
            <w:r w:rsidRPr="00484F01">
              <w:t xml:space="preserve"> </w:t>
            </w:r>
            <w:r w:rsidRPr="00484F01">
              <w:t>4A</w:t>
            </w:r>
            <w:r w:rsidRPr="00484F01">
              <w:t xml:space="preserve"> </w:t>
            </w:r>
          </w:p>
          <w:p w14:paraId="202C58FD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59-300</w:t>
            </w:r>
            <w:r w:rsidRPr="00484F01">
              <w:t xml:space="preserve"> </w:t>
            </w:r>
            <w:r w:rsidRPr="00484F01">
              <w:t>Lubin</w:t>
            </w:r>
          </w:p>
        </w:tc>
        <w:tc>
          <w:tcPr>
            <w:tcW w:w="2693" w:type="dxa"/>
            <w:vAlign w:val="center"/>
          </w:tcPr>
          <w:p w14:paraId="605E9E9A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7 687.50 zł</w:t>
            </w:r>
          </w:p>
        </w:tc>
      </w:tr>
      <w:tr w:rsidR="00D33A9E" w:rsidRPr="00484F01" w14:paraId="7F3856E0" w14:textId="77777777" w:rsidTr="00484F01">
        <w:tc>
          <w:tcPr>
            <w:tcW w:w="993" w:type="dxa"/>
            <w:vAlign w:val="center"/>
          </w:tcPr>
          <w:p w14:paraId="3413CF28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13</w:t>
            </w:r>
          </w:p>
        </w:tc>
        <w:tc>
          <w:tcPr>
            <w:tcW w:w="1134" w:type="dxa"/>
            <w:vAlign w:val="center"/>
          </w:tcPr>
          <w:p w14:paraId="76FF0779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2</w:t>
            </w:r>
          </w:p>
        </w:tc>
        <w:tc>
          <w:tcPr>
            <w:tcW w:w="4252" w:type="dxa"/>
          </w:tcPr>
          <w:p w14:paraId="30CE93E9" w14:textId="77777777" w:rsidR="00D33A9E" w:rsidRPr="00484F01" w:rsidRDefault="00D33A9E" w:rsidP="008E75EC">
            <w:pPr>
              <w:spacing w:before="80"/>
            </w:pPr>
            <w:r w:rsidRPr="00484F01">
              <w:t>Firma Produkcyjno-Usługowo-Handlowa Mieczysław Kruszelnicki</w:t>
            </w:r>
          </w:p>
          <w:p w14:paraId="000D1B4E" w14:textId="77777777" w:rsidR="00D33A9E" w:rsidRPr="00484F01" w:rsidRDefault="00D33A9E" w:rsidP="008E75EC">
            <w:r w:rsidRPr="00484F01">
              <w:t>ul. Chorwacka</w:t>
            </w:r>
            <w:r w:rsidRPr="00484F01">
              <w:t xml:space="preserve"> </w:t>
            </w:r>
            <w:r w:rsidRPr="00484F01">
              <w:t>45</w:t>
            </w:r>
            <w:r w:rsidRPr="00484F01">
              <w:t xml:space="preserve"> </w:t>
            </w:r>
          </w:p>
          <w:p w14:paraId="11DD21A8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51-107</w:t>
            </w:r>
            <w:r w:rsidRPr="00484F01">
              <w:t xml:space="preserve"> </w:t>
            </w:r>
            <w:r w:rsidRPr="00484F01">
              <w:t>Wrocław</w:t>
            </w:r>
          </w:p>
        </w:tc>
        <w:tc>
          <w:tcPr>
            <w:tcW w:w="2693" w:type="dxa"/>
            <w:vAlign w:val="center"/>
          </w:tcPr>
          <w:p w14:paraId="6B60E4D9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10 206.00 zł</w:t>
            </w:r>
          </w:p>
        </w:tc>
      </w:tr>
      <w:tr w:rsidR="00D33A9E" w:rsidRPr="00484F01" w14:paraId="3942295F" w14:textId="77777777" w:rsidTr="00484F01">
        <w:tc>
          <w:tcPr>
            <w:tcW w:w="993" w:type="dxa"/>
            <w:vAlign w:val="center"/>
          </w:tcPr>
          <w:p w14:paraId="2F69DBB8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13</w:t>
            </w:r>
          </w:p>
        </w:tc>
        <w:tc>
          <w:tcPr>
            <w:tcW w:w="1134" w:type="dxa"/>
            <w:vAlign w:val="center"/>
          </w:tcPr>
          <w:p w14:paraId="0B1EDD9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6</w:t>
            </w:r>
          </w:p>
        </w:tc>
        <w:tc>
          <w:tcPr>
            <w:tcW w:w="4252" w:type="dxa"/>
          </w:tcPr>
          <w:p w14:paraId="3A26AE3C" w14:textId="77777777" w:rsidR="00D33A9E" w:rsidRPr="00484F01" w:rsidRDefault="00D33A9E" w:rsidP="008E75EC">
            <w:pPr>
              <w:spacing w:before="80"/>
            </w:pPr>
            <w:r w:rsidRPr="00484F01">
              <w:t>Firma Produkcyjno-Usługowo-Handlowa Mieczysław Kruszelnicki</w:t>
            </w:r>
          </w:p>
          <w:p w14:paraId="78F7143A" w14:textId="77777777" w:rsidR="00D33A9E" w:rsidRPr="00484F01" w:rsidRDefault="00D33A9E" w:rsidP="008E75EC">
            <w:r w:rsidRPr="00484F01">
              <w:t>ul. Chorwacka</w:t>
            </w:r>
            <w:r w:rsidRPr="00484F01">
              <w:t xml:space="preserve"> </w:t>
            </w:r>
            <w:r w:rsidRPr="00484F01">
              <w:t>45</w:t>
            </w:r>
            <w:r w:rsidRPr="00484F01">
              <w:t xml:space="preserve"> </w:t>
            </w:r>
          </w:p>
          <w:p w14:paraId="39CFEC82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51-107</w:t>
            </w:r>
            <w:r w:rsidRPr="00484F01">
              <w:t xml:space="preserve"> </w:t>
            </w:r>
            <w:r w:rsidRPr="00484F01">
              <w:t>Wrocław</w:t>
            </w:r>
          </w:p>
        </w:tc>
        <w:tc>
          <w:tcPr>
            <w:tcW w:w="2693" w:type="dxa"/>
            <w:vAlign w:val="center"/>
          </w:tcPr>
          <w:p w14:paraId="78B0FF6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16 146.00 zł</w:t>
            </w:r>
          </w:p>
        </w:tc>
      </w:tr>
      <w:tr w:rsidR="00D33A9E" w:rsidRPr="00484F01" w14:paraId="3A3B8023" w14:textId="77777777" w:rsidTr="00484F01">
        <w:tc>
          <w:tcPr>
            <w:tcW w:w="993" w:type="dxa"/>
            <w:vAlign w:val="center"/>
          </w:tcPr>
          <w:p w14:paraId="3A39E22D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14</w:t>
            </w:r>
          </w:p>
        </w:tc>
        <w:tc>
          <w:tcPr>
            <w:tcW w:w="1134" w:type="dxa"/>
            <w:vAlign w:val="center"/>
          </w:tcPr>
          <w:p w14:paraId="59A6A8D2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</w:t>
            </w:r>
          </w:p>
        </w:tc>
        <w:tc>
          <w:tcPr>
            <w:tcW w:w="4252" w:type="dxa"/>
          </w:tcPr>
          <w:p w14:paraId="69A75D46" w14:textId="366CC9CB" w:rsidR="00D33A9E" w:rsidRPr="00484F01" w:rsidRDefault="00D33A9E" w:rsidP="008E75EC">
            <w:pPr>
              <w:spacing w:before="80"/>
            </w:pPr>
            <w:proofErr w:type="spellStart"/>
            <w:r w:rsidRPr="00484F01">
              <w:t>Polmil</w:t>
            </w:r>
            <w:proofErr w:type="spellEnd"/>
            <w:r w:rsidRPr="00484F01">
              <w:t xml:space="preserve"> </w:t>
            </w:r>
            <w:r w:rsidR="00484F01">
              <w:t>Sp. z o.o.</w:t>
            </w:r>
          </w:p>
          <w:p w14:paraId="54B2303A" w14:textId="77777777" w:rsidR="00D33A9E" w:rsidRPr="00484F01" w:rsidRDefault="00D33A9E" w:rsidP="008E75EC">
            <w:r w:rsidRPr="00484F01">
              <w:t>ul. Przemysłowa</w:t>
            </w:r>
            <w:r w:rsidRPr="00484F01">
              <w:t xml:space="preserve"> </w:t>
            </w:r>
            <w:r w:rsidRPr="00484F01">
              <w:t>8 B</w:t>
            </w:r>
            <w:r w:rsidRPr="00484F01">
              <w:t xml:space="preserve"> </w:t>
            </w:r>
          </w:p>
          <w:p w14:paraId="52F10D31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85-758</w:t>
            </w:r>
            <w:r w:rsidRPr="00484F01">
              <w:t xml:space="preserve"> </w:t>
            </w:r>
            <w:r w:rsidRPr="00484F01">
              <w:t>Bydgoszcz</w:t>
            </w:r>
          </w:p>
        </w:tc>
        <w:tc>
          <w:tcPr>
            <w:tcW w:w="2693" w:type="dxa"/>
            <w:vAlign w:val="center"/>
          </w:tcPr>
          <w:p w14:paraId="0493EEC4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38 404.80 zł</w:t>
            </w:r>
          </w:p>
        </w:tc>
      </w:tr>
      <w:tr w:rsidR="00D33A9E" w:rsidRPr="00484F01" w14:paraId="48051472" w14:textId="77777777" w:rsidTr="00484F01">
        <w:tc>
          <w:tcPr>
            <w:tcW w:w="993" w:type="dxa"/>
            <w:vAlign w:val="center"/>
          </w:tcPr>
          <w:p w14:paraId="17AF9BA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14</w:t>
            </w:r>
          </w:p>
        </w:tc>
        <w:tc>
          <w:tcPr>
            <w:tcW w:w="1134" w:type="dxa"/>
            <w:vAlign w:val="center"/>
          </w:tcPr>
          <w:p w14:paraId="46F22BF5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5</w:t>
            </w:r>
          </w:p>
        </w:tc>
        <w:tc>
          <w:tcPr>
            <w:tcW w:w="4252" w:type="dxa"/>
          </w:tcPr>
          <w:p w14:paraId="538D1FE2" w14:textId="6586F517" w:rsidR="00D33A9E" w:rsidRPr="00484F01" w:rsidRDefault="00D33A9E" w:rsidP="008E75EC">
            <w:pPr>
              <w:spacing w:before="80"/>
            </w:pPr>
            <w:proofErr w:type="spellStart"/>
            <w:r w:rsidRPr="00484F01">
              <w:t>Polmil</w:t>
            </w:r>
            <w:proofErr w:type="spellEnd"/>
            <w:r w:rsidRPr="00484F01">
              <w:t xml:space="preserve"> </w:t>
            </w:r>
            <w:r w:rsidR="00484F01">
              <w:t>Sp. z o.o.</w:t>
            </w:r>
          </w:p>
          <w:p w14:paraId="680CFEAF" w14:textId="77777777" w:rsidR="00D33A9E" w:rsidRPr="00484F01" w:rsidRDefault="00D33A9E" w:rsidP="008E75EC">
            <w:r w:rsidRPr="00484F01">
              <w:t>ul. Przemysłowa</w:t>
            </w:r>
            <w:r w:rsidRPr="00484F01">
              <w:t xml:space="preserve"> </w:t>
            </w:r>
            <w:r w:rsidRPr="00484F01">
              <w:t>8 B</w:t>
            </w:r>
            <w:r w:rsidRPr="00484F01">
              <w:t xml:space="preserve"> </w:t>
            </w:r>
          </w:p>
          <w:p w14:paraId="55937AC1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85-758</w:t>
            </w:r>
            <w:r w:rsidRPr="00484F01">
              <w:t xml:space="preserve"> </w:t>
            </w:r>
            <w:r w:rsidRPr="00484F01">
              <w:t>Bydgoszcz</w:t>
            </w:r>
          </w:p>
        </w:tc>
        <w:tc>
          <w:tcPr>
            <w:tcW w:w="2693" w:type="dxa"/>
            <w:vAlign w:val="center"/>
          </w:tcPr>
          <w:p w14:paraId="15D92FA2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3 585.60 zł</w:t>
            </w:r>
          </w:p>
        </w:tc>
      </w:tr>
      <w:tr w:rsidR="00D33A9E" w:rsidRPr="00484F01" w14:paraId="4A485CFE" w14:textId="77777777" w:rsidTr="00484F01">
        <w:tc>
          <w:tcPr>
            <w:tcW w:w="993" w:type="dxa"/>
            <w:vAlign w:val="center"/>
          </w:tcPr>
          <w:p w14:paraId="05EE34E8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14</w:t>
            </w:r>
          </w:p>
        </w:tc>
        <w:tc>
          <w:tcPr>
            <w:tcW w:w="1134" w:type="dxa"/>
            <w:vAlign w:val="center"/>
          </w:tcPr>
          <w:p w14:paraId="1E70537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6</w:t>
            </w:r>
          </w:p>
        </w:tc>
        <w:tc>
          <w:tcPr>
            <w:tcW w:w="4252" w:type="dxa"/>
          </w:tcPr>
          <w:p w14:paraId="563DE181" w14:textId="01F99380" w:rsidR="00D33A9E" w:rsidRPr="00484F01" w:rsidRDefault="00D33A9E" w:rsidP="008E75EC">
            <w:pPr>
              <w:spacing w:before="80"/>
            </w:pPr>
            <w:proofErr w:type="spellStart"/>
            <w:r w:rsidRPr="00484F01">
              <w:t>Polmil</w:t>
            </w:r>
            <w:proofErr w:type="spellEnd"/>
            <w:r w:rsidRPr="00484F01">
              <w:t xml:space="preserve"> </w:t>
            </w:r>
            <w:r w:rsidR="00484F01">
              <w:t>Sp. z o.o.</w:t>
            </w:r>
          </w:p>
          <w:p w14:paraId="1F00E855" w14:textId="77777777" w:rsidR="00D33A9E" w:rsidRPr="00484F01" w:rsidRDefault="00D33A9E" w:rsidP="008E75EC">
            <w:r w:rsidRPr="00484F01">
              <w:t>ul. Przemysłowa</w:t>
            </w:r>
            <w:r w:rsidRPr="00484F01">
              <w:t xml:space="preserve"> </w:t>
            </w:r>
            <w:r w:rsidRPr="00484F01">
              <w:t>8 B</w:t>
            </w:r>
            <w:r w:rsidRPr="00484F01">
              <w:t xml:space="preserve"> </w:t>
            </w:r>
          </w:p>
          <w:p w14:paraId="00DDCFE3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85-758</w:t>
            </w:r>
            <w:r w:rsidRPr="00484F01">
              <w:t xml:space="preserve"> </w:t>
            </w:r>
            <w:r w:rsidRPr="00484F01">
              <w:t>Bydgoszcz</w:t>
            </w:r>
          </w:p>
        </w:tc>
        <w:tc>
          <w:tcPr>
            <w:tcW w:w="2693" w:type="dxa"/>
            <w:vAlign w:val="center"/>
          </w:tcPr>
          <w:p w14:paraId="587CE41F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17 766.00 zł</w:t>
            </w:r>
          </w:p>
        </w:tc>
      </w:tr>
      <w:tr w:rsidR="00D33A9E" w:rsidRPr="00484F01" w14:paraId="414C5639" w14:textId="77777777" w:rsidTr="00484F01">
        <w:tc>
          <w:tcPr>
            <w:tcW w:w="993" w:type="dxa"/>
            <w:vAlign w:val="center"/>
          </w:tcPr>
          <w:p w14:paraId="55245882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14</w:t>
            </w:r>
          </w:p>
        </w:tc>
        <w:tc>
          <w:tcPr>
            <w:tcW w:w="1134" w:type="dxa"/>
            <w:vAlign w:val="center"/>
          </w:tcPr>
          <w:p w14:paraId="6E646411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8</w:t>
            </w:r>
          </w:p>
        </w:tc>
        <w:tc>
          <w:tcPr>
            <w:tcW w:w="4252" w:type="dxa"/>
          </w:tcPr>
          <w:p w14:paraId="1C5FCF26" w14:textId="2E2C7F09" w:rsidR="00D33A9E" w:rsidRPr="00484F01" w:rsidRDefault="00D33A9E" w:rsidP="008E75EC">
            <w:pPr>
              <w:spacing w:before="80"/>
            </w:pPr>
            <w:proofErr w:type="spellStart"/>
            <w:r w:rsidRPr="00484F01">
              <w:t>Polmil</w:t>
            </w:r>
            <w:proofErr w:type="spellEnd"/>
            <w:r w:rsidRPr="00484F01">
              <w:t xml:space="preserve"> </w:t>
            </w:r>
            <w:r w:rsidR="00484F01">
              <w:t>Sp. z o.o.</w:t>
            </w:r>
          </w:p>
          <w:p w14:paraId="229A98BB" w14:textId="77777777" w:rsidR="00D33A9E" w:rsidRPr="00484F01" w:rsidRDefault="00D33A9E" w:rsidP="008E75EC">
            <w:r w:rsidRPr="00484F01">
              <w:t>ul. Przemysłowa</w:t>
            </w:r>
            <w:r w:rsidRPr="00484F01">
              <w:t xml:space="preserve"> </w:t>
            </w:r>
            <w:r w:rsidRPr="00484F01">
              <w:t>8 B</w:t>
            </w:r>
            <w:r w:rsidRPr="00484F01">
              <w:t xml:space="preserve"> </w:t>
            </w:r>
          </w:p>
          <w:p w14:paraId="1FE2130E" w14:textId="77777777" w:rsidR="00D33A9E" w:rsidRPr="00484F01" w:rsidRDefault="00D33A9E" w:rsidP="008E75EC">
            <w:pPr>
              <w:spacing w:after="80"/>
              <w:jc w:val="both"/>
            </w:pPr>
            <w:r w:rsidRPr="00484F01">
              <w:t>85-758</w:t>
            </w:r>
            <w:r w:rsidRPr="00484F01">
              <w:t xml:space="preserve"> </w:t>
            </w:r>
            <w:r w:rsidRPr="00484F01">
              <w:t>Bydgoszcz</w:t>
            </w:r>
          </w:p>
        </w:tc>
        <w:tc>
          <w:tcPr>
            <w:tcW w:w="2693" w:type="dxa"/>
            <w:vAlign w:val="center"/>
          </w:tcPr>
          <w:p w14:paraId="3F01C0C0" w14:textId="77777777" w:rsidR="00D33A9E" w:rsidRPr="00484F01" w:rsidRDefault="00D33A9E" w:rsidP="008E75EC">
            <w:pPr>
              <w:spacing w:before="80" w:after="80"/>
              <w:jc w:val="center"/>
            </w:pPr>
            <w:r w:rsidRPr="00484F01">
              <w:t>950.40 zł</w:t>
            </w:r>
          </w:p>
        </w:tc>
      </w:tr>
      <w:bookmarkEnd w:id="0"/>
    </w:tbl>
    <w:p w14:paraId="69A56119" w14:textId="7C125967" w:rsidR="00C236D3" w:rsidRPr="00484F01" w:rsidRDefault="00C236D3" w:rsidP="00173B20">
      <w:pPr>
        <w:jc w:val="right"/>
        <w:rPr>
          <w:sz w:val="22"/>
          <w:szCs w:val="22"/>
        </w:rPr>
      </w:pPr>
    </w:p>
    <w:sectPr w:rsidR="00C236D3" w:rsidRPr="00484F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756AF" w14:textId="77777777" w:rsidR="00D67EA0" w:rsidRDefault="00D67EA0">
      <w:r>
        <w:separator/>
      </w:r>
    </w:p>
  </w:endnote>
  <w:endnote w:type="continuationSeparator" w:id="0">
    <w:p w14:paraId="7DD44783" w14:textId="77777777" w:rsidR="00D67EA0" w:rsidRDefault="00D67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F77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66C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544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A4099C">
        <v:line id="_x0000_s1025" style="position:absolute;left:0;text-align:left;z-index:251657728" from="-3.85pt,8.7pt" to="455.15pt,8.7pt"/>
      </w:pict>
    </w:r>
  </w:p>
  <w:p w14:paraId="214F1C21" w14:textId="582D55C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35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37860" w14:textId="77777777" w:rsidR="009F189D" w:rsidRDefault="009F189D">
    <w:pPr>
      <w:pStyle w:val="Stopka"/>
      <w:tabs>
        <w:tab w:val="clear" w:pos="4536"/>
      </w:tabs>
      <w:jc w:val="center"/>
    </w:pPr>
  </w:p>
  <w:p w14:paraId="475DF7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7E308" w14:textId="77777777" w:rsidR="00D67EA0" w:rsidRDefault="00D67EA0">
      <w:r>
        <w:separator/>
      </w:r>
    </w:p>
  </w:footnote>
  <w:footnote w:type="continuationSeparator" w:id="0">
    <w:p w14:paraId="6DF6E7ED" w14:textId="77777777" w:rsidR="00D67EA0" w:rsidRDefault="00D67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548BC" w14:textId="77777777" w:rsidR="00D33A9E" w:rsidRDefault="00D33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B5DB8" w14:textId="77777777" w:rsidR="00D33A9E" w:rsidRDefault="00D33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6240E" w14:textId="77777777" w:rsidR="00D33A9E" w:rsidRDefault="00D33A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E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4F01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3A9E"/>
    <w:rsid w:val="00D665F5"/>
    <w:rsid w:val="00D67EA0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0EB52F"/>
  <w15:chartTrackingRefBased/>
  <w15:docId w15:val="{161C9EFF-7955-4B99-B7CC-A3545E0A5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636</Words>
  <Characters>2977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2026-07-10T11:05:00Z</cp:lastPrinted>
  <dcterms:created xsi:type="dcterms:W3CDTF">2026-07-10T11:03:00Z</dcterms:created>
  <dcterms:modified xsi:type="dcterms:W3CDTF">2026-07-10T11:05:00Z</dcterms:modified>
</cp:coreProperties>
</file>