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7FC166" w14:textId="77777777" w:rsidR="00D665F5" w:rsidRPr="00F168D4" w:rsidRDefault="00AF5069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F168D4">
        <w:rPr>
          <w:sz w:val="24"/>
          <w:szCs w:val="24"/>
        </w:rPr>
        <w:t>Kraków</w:t>
      </w:r>
      <w:r w:rsidR="00D665F5" w:rsidRPr="00F168D4">
        <w:rPr>
          <w:sz w:val="24"/>
          <w:szCs w:val="24"/>
        </w:rPr>
        <w:t xml:space="preserve"> dnia: </w:t>
      </w:r>
      <w:r w:rsidRPr="00F168D4">
        <w:rPr>
          <w:sz w:val="24"/>
          <w:szCs w:val="24"/>
        </w:rPr>
        <w:t>2026-07-10</w:t>
      </w:r>
    </w:p>
    <w:p w14:paraId="023F5CE3" w14:textId="77777777" w:rsidR="00AF5069" w:rsidRPr="00F168D4" w:rsidRDefault="00AF5069" w:rsidP="00577BC6">
      <w:pPr>
        <w:spacing w:after="40"/>
        <w:rPr>
          <w:b/>
          <w:bCs/>
          <w:sz w:val="24"/>
          <w:szCs w:val="24"/>
        </w:rPr>
      </w:pPr>
      <w:r w:rsidRPr="00F168D4">
        <w:rPr>
          <w:b/>
          <w:bCs/>
          <w:sz w:val="24"/>
          <w:szCs w:val="24"/>
        </w:rPr>
        <w:t>Szpital Miejski Specjalistyczny</w:t>
      </w:r>
    </w:p>
    <w:p w14:paraId="53DB2823" w14:textId="77777777" w:rsidR="00AF5069" w:rsidRPr="00F168D4" w:rsidRDefault="00AF5069" w:rsidP="00577BC6">
      <w:pPr>
        <w:spacing w:after="40"/>
        <w:rPr>
          <w:b/>
          <w:bCs/>
          <w:sz w:val="24"/>
          <w:szCs w:val="24"/>
        </w:rPr>
      </w:pPr>
      <w:r w:rsidRPr="00F168D4">
        <w:rPr>
          <w:b/>
          <w:bCs/>
          <w:sz w:val="24"/>
          <w:szCs w:val="24"/>
        </w:rPr>
        <w:t>im. Gabriela Narutowicza w Krakowie</w:t>
      </w:r>
    </w:p>
    <w:p w14:paraId="1BA2F2FB" w14:textId="77777777" w:rsidR="00D665F5" w:rsidRPr="00F168D4" w:rsidRDefault="00AF5069" w:rsidP="00D665F5">
      <w:pPr>
        <w:rPr>
          <w:sz w:val="24"/>
          <w:szCs w:val="24"/>
        </w:rPr>
      </w:pPr>
      <w:r w:rsidRPr="00F168D4">
        <w:rPr>
          <w:sz w:val="24"/>
          <w:szCs w:val="24"/>
        </w:rPr>
        <w:t>ul. Prądnicka</w:t>
      </w:r>
      <w:r w:rsidR="00D665F5" w:rsidRPr="00F168D4">
        <w:rPr>
          <w:sz w:val="24"/>
          <w:szCs w:val="24"/>
        </w:rPr>
        <w:t xml:space="preserve"> </w:t>
      </w:r>
      <w:r w:rsidRPr="00F168D4">
        <w:rPr>
          <w:sz w:val="24"/>
          <w:szCs w:val="24"/>
        </w:rPr>
        <w:t>35-37</w:t>
      </w:r>
    </w:p>
    <w:p w14:paraId="55503AF5" w14:textId="77777777" w:rsidR="00D665F5" w:rsidRPr="00F168D4" w:rsidRDefault="00AF5069" w:rsidP="00D665F5">
      <w:pPr>
        <w:rPr>
          <w:sz w:val="24"/>
          <w:szCs w:val="24"/>
        </w:rPr>
      </w:pPr>
      <w:r w:rsidRPr="00F168D4">
        <w:rPr>
          <w:sz w:val="24"/>
          <w:szCs w:val="24"/>
        </w:rPr>
        <w:t>31-202</w:t>
      </w:r>
      <w:r w:rsidR="00D665F5" w:rsidRPr="00F168D4">
        <w:rPr>
          <w:sz w:val="24"/>
          <w:szCs w:val="24"/>
        </w:rPr>
        <w:t xml:space="preserve"> </w:t>
      </w:r>
      <w:r w:rsidRPr="00F168D4">
        <w:rPr>
          <w:sz w:val="24"/>
          <w:szCs w:val="24"/>
        </w:rPr>
        <w:t>Kraków</w:t>
      </w:r>
    </w:p>
    <w:p w14:paraId="010EA9B8" w14:textId="77777777" w:rsidR="00D665F5" w:rsidRPr="00F168D4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A91A627" w14:textId="77777777" w:rsidR="00D665F5" w:rsidRPr="00F168D4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309FE363" w14:textId="77777777" w:rsidR="00A80738" w:rsidRPr="00F168D4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F168D4">
        <w:rPr>
          <w:sz w:val="24"/>
          <w:szCs w:val="24"/>
        </w:rPr>
        <w:t>Znak sprawy:</w:t>
      </w:r>
      <w:r w:rsidRPr="00F168D4">
        <w:rPr>
          <w:b/>
          <w:sz w:val="24"/>
          <w:szCs w:val="24"/>
        </w:rPr>
        <w:t xml:space="preserve"> </w:t>
      </w:r>
      <w:r w:rsidR="00AF5069" w:rsidRPr="00F168D4">
        <w:rPr>
          <w:b/>
          <w:sz w:val="24"/>
          <w:szCs w:val="24"/>
        </w:rPr>
        <w:t>ZP/29/2026</w:t>
      </w:r>
      <w:r w:rsidR="00A80738" w:rsidRPr="00F168D4">
        <w:rPr>
          <w:sz w:val="24"/>
          <w:szCs w:val="24"/>
        </w:rPr>
        <w:tab/>
        <w:t xml:space="preserve"> </w:t>
      </w:r>
    </w:p>
    <w:p w14:paraId="00E31B4E" w14:textId="77777777" w:rsidR="00A80738" w:rsidRPr="00F168D4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39B425D" w14:textId="77777777" w:rsidR="00A80738" w:rsidRPr="00F168D4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64D9C67" w14:textId="77777777" w:rsidR="00A80738" w:rsidRPr="00F168D4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A75E200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F168D4">
        <w:rPr>
          <w:b/>
          <w:spacing w:val="20"/>
          <w:sz w:val="28"/>
        </w:rPr>
        <w:t>INFORMACJA Z OTWARCIA OFERT</w:t>
      </w:r>
    </w:p>
    <w:p w14:paraId="16928E7E" w14:textId="77777777" w:rsidR="00F168D4" w:rsidRPr="00F168D4" w:rsidRDefault="00F168D4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14:paraId="576BF7E2" w14:textId="77777777" w:rsidR="00A80738" w:rsidRPr="00F168D4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641189CB" w14:textId="0FBB25C9" w:rsidR="00C659E2" w:rsidRPr="00F168D4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F168D4">
        <w:rPr>
          <w:bCs/>
          <w:sz w:val="24"/>
          <w:szCs w:val="24"/>
        </w:rPr>
        <w:t xml:space="preserve">Dotyczy </w:t>
      </w:r>
      <w:r w:rsidRPr="00F168D4">
        <w:rPr>
          <w:sz w:val="24"/>
          <w:szCs w:val="24"/>
        </w:rPr>
        <w:t xml:space="preserve">postępowania o udzielenie zamówienia publicznego prowadzonego w trybie </w:t>
      </w:r>
      <w:r w:rsidR="00AF5069" w:rsidRPr="00F168D4">
        <w:rPr>
          <w:sz w:val="24"/>
          <w:szCs w:val="24"/>
        </w:rPr>
        <w:t>podstawowy</w:t>
      </w:r>
      <w:r w:rsidR="00F168D4">
        <w:rPr>
          <w:sz w:val="24"/>
          <w:szCs w:val="24"/>
        </w:rPr>
        <w:t>m</w:t>
      </w:r>
      <w:r w:rsidR="00AF5069" w:rsidRPr="00F168D4">
        <w:rPr>
          <w:sz w:val="24"/>
          <w:szCs w:val="24"/>
        </w:rPr>
        <w:t xml:space="preserve"> bez negocjacji - art. 275 pkt. 1 ustawy </w:t>
      </w:r>
      <w:proofErr w:type="spellStart"/>
      <w:r w:rsidR="00AF5069" w:rsidRPr="00F168D4">
        <w:rPr>
          <w:sz w:val="24"/>
          <w:szCs w:val="24"/>
        </w:rPr>
        <w:t>Pzp</w:t>
      </w:r>
      <w:proofErr w:type="spellEnd"/>
      <w:r w:rsidRPr="00F168D4">
        <w:rPr>
          <w:sz w:val="24"/>
          <w:szCs w:val="24"/>
        </w:rPr>
        <w:t xml:space="preserve"> na:</w:t>
      </w:r>
    </w:p>
    <w:p w14:paraId="0FE011C8" w14:textId="77777777" w:rsidR="00A80738" w:rsidRPr="00F168D4" w:rsidRDefault="00AF5069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F168D4">
        <w:rPr>
          <w:b/>
          <w:szCs w:val="24"/>
        </w:rPr>
        <w:t>Zakup i dostawa materiałów do utrzymania czystości</w:t>
      </w:r>
    </w:p>
    <w:p w14:paraId="2216E1C0" w14:textId="7357B99A" w:rsidR="00D665F5" w:rsidRPr="00F168D4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F168D4">
        <w:rPr>
          <w:sz w:val="24"/>
          <w:szCs w:val="24"/>
        </w:rPr>
        <w:t>Zamawiający, działając na podstawie art. 22</w:t>
      </w:r>
      <w:r w:rsidR="00FC7F5E" w:rsidRPr="00F168D4">
        <w:rPr>
          <w:sz w:val="24"/>
          <w:szCs w:val="24"/>
        </w:rPr>
        <w:t>2</w:t>
      </w:r>
      <w:r w:rsidRPr="00F168D4">
        <w:rPr>
          <w:sz w:val="24"/>
          <w:szCs w:val="24"/>
        </w:rPr>
        <w:t xml:space="preserve"> ust. 5 </w:t>
      </w:r>
      <w:r w:rsidRPr="00F168D4">
        <w:rPr>
          <w:bCs/>
          <w:sz w:val="24"/>
          <w:szCs w:val="24"/>
        </w:rPr>
        <w:t>ustawy z dnia 11 września 2019 r. Prawo zamówień publicznych</w:t>
      </w:r>
      <w:r w:rsidRPr="00F168D4">
        <w:rPr>
          <w:sz w:val="24"/>
          <w:szCs w:val="24"/>
        </w:rPr>
        <w:t xml:space="preserve"> udostępnia</w:t>
      </w:r>
      <w:r w:rsidR="00F95C33" w:rsidRPr="00F168D4">
        <w:rPr>
          <w:sz w:val="24"/>
          <w:szCs w:val="24"/>
        </w:rPr>
        <w:t xml:space="preserve"> </w:t>
      </w:r>
      <w:r w:rsidR="004C7E9B" w:rsidRPr="00F168D4">
        <w:rPr>
          <w:sz w:val="24"/>
          <w:szCs w:val="24"/>
        </w:rPr>
        <w:t>informacj</w:t>
      </w:r>
      <w:r w:rsidR="00577BC6" w:rsidRPr="00F168D4">
        <w:rPr>
          <w:sz w:val="24"/>
          <w:szCs w:val="24"/>
        </w:rPr>
        <w:t>ę</w:t>
      </w:r>
      <w:r w:rsidR="00035488" w:rsidRPr="00F168D4">
        <w:rPr>
          <w:sz w:val="24"/>
          <w:szCs w:val="24"/>
        </w:rPr>
        <w:t xml:space="preserve"> z otwarcia ofert</w:t>
      </w:r>
      <w:r w:rsidR="00577BC6" w:rsidRPr="00F168D4">
        <w:rPr>
          <w:sz w:val="24"/>
          <w:szCs w:val="24"/>
        </w:rPr>
        <w:t>.</w:t>
      </w:r>
    </w:p>
    <w:p w14:paraId="62DF5026" w14:textId="77777777" w:rsidR="00A80738" w:rsidRPr="00F168D4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F168D4">
        <w:rPr>
          <w:sz w:val="24"/>
          <w:szCs w:val="24"/>
        </w:rPr>
        <w:t>Podczas otwarcia ofert, mającego miejsce</w:t>
      </w:r>
      <w:r w:rsidR="00FF4AB1" w:rsidRPr="00F168D4">
        <w:rPr>
          <w:sz w:val="24"/>
          <w:szCs w:val="24"/>
        </w:rPr>
        <w:t xml:space="preserve"> w dniu </w:t>
      </w:r>
      <w:r w:rsidR="00AF5069" w:rsidRPr="00F168D4">
        <w:rPr>
          <w:sz w:val="24"/>
          <w:szCs w:val="24"/>
        </w:rPr>
        <w:t>10/07/2026</w:t>
      </w:r>
      <w:r w:rsidR="00FF4AB1" w:rsidRPr="00F168D4">
        <w:rPr>
          <w:sz w:val="24"/>
          <w:szCs w:val="24"/>
        </w:rPr>
        <w:t xml:space="preserve"> o godz. </w:t>
      </w:r>
      <w:r w:rsidR="00AF5069" w:rsidRPr="00F168D4">
        <w:rPr>
          <w:sz w:val="24"/>
          <w:szCs w:val="24"/>
        </w:rPr>
        <w:t>12:00</w:t>
      </w:r>
      <w:r w:rsidRPr="00F168D4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F168D4" w14:paraId="41762E54" w14:textId="77777777" w:rsidTr="00C82837">
        <w:tc>
          <w:tcPr>
            <w:tcW w:w="993" w:type="dxa"/>
            <w:vAlign w:val="center"/>
          </w:tcPr>
          <w:p w14:paraId="2C12B3FF" w14:textId="77777777" w:rsidR="006B27ED" w:rsidRPr="00F168D4" w:rsidRDefault="006B27ED" w:rsidP="00C82837">
            <w:pPr>
              <w:spacing w:before="120" w:after="120"/>
              <w:jc w:val="center"/>
            </w:pPr>
            <w:r w:rsidRPr="00F168D4">
              <w:t>Nr oferty</w:t>
            </w:r>
          </w:p>
        </w:tc>
        <w:tc>
          <w:tcPr>
            <w:tcW w:w="1134" w:type="dxa"/>
            <w:vAlign w:val="center"/>
          </w:tcPr>
          <w:p w14:paraId="64901095" w14:textId="77777777" w:rsidR="006B27ED" w:rsidRPr="00F168D4" w:rsidRDefault="006B27ED" w:rsidP="00C82837">
            <w:pPr>
              <w:spacing w:before="120" w:after="120"/>
              <w:jc w:val="center"/>
            </w:pPr>
            <w:r w:rsidRPr="00F168D4">
              <w:t>Nr</w:t>
            </w:r>
            <w:r w:rsidR="00C82837" w:rsidRPr="00F168D4">
              <w:t xml:space="preserve"> </w:t>
            </w:r>
            <w:r w:rsidRPr="00F168D4">
              <w:t>zadania</w:t>
            </w:r>
          </w:p>
        </w:tc>
        <w:tc>
          <w:tcPr>
            <w:tcW w:w="4110" w:type="dxa"/>
            <w:vAlign w:val="center"/>
          </w:tcPr>
          <w:p w14:paraId="05D900E5" w14:textId="77777777" w:rsidR="006B27ED" w:rsidRPr="00F168D4" w:rsidRDefault="006B27ED" w:rsidP="00BB547B">
            <w:pPr>
              <w:spacing w:before="120" w:after="120"/>
              <w:jc w:val="center"/>
            </w:pPr>
            <w:r w:rsidRPr="00F168D4">
              <w:t>Nazwa i adres wykonawcy</w:t>
            </w:r>
          </w:p>
        </w:tc>
        <w:tc>
          <w:tcPr>
            <w:tcW w:w="2835" w:type="dxa"/>
            <w:vAlign w:val="center"/>
          </w:tcPr>
          <w:p w14:paraId="7103FFB8" w14:textId="77777777" w:rsidR="006B27ED" w:rsidRPr="00F168D4" w:rsidRDefault="006B27ED" w:rsidP="00C82837">
            <w:pPr>
              <w:spacing w:before="120" w:after="120"/>
              <w:jc w:val="center"/>
            </w:pPr>
            <w:r w:rsidRPr="00F168D4">
              <w:t>Cena oferty</w:t>
            </w:r>
          </w:p>
        </w:tc>
      </w:tr>
      <w:tr w:rsidR="00AF5069" w:rsidRPr="00F168D4" w14:paraId="7F436C0C" w14:textId="77777777" w:rsidTr="00966DDC">
        <w:tc>
          <w:tcPr>
            <w:tcW w:w="993" w:type="dxa"/>
            <w:vAlign w:val="center"/>
          </w:tcPr>
          <w:p w14:paraId="6DDC2959" w14:textId="77777777" w:rsidR="00AF5069" w:rsidRPr="00F168D4" w:rsidRDefault="00AF5069" w:rsidP="00966DDC">
            <w:pPr>
              <w:spacing w:before="80" w:after="80"/>
              <w:jc w:val="center"/>
            </w:pPr>
            <w:r w:rsidRPr="00F168D4">
              <w:t>1</w:t>
            </w:r>
          </w:p>
        </w:tc>
        <w:tc>
          <w:tcPr>
            <w:tcW w:w="1134" w:type="dxa"/>
            <w:vAlign w:val="center"/>
          </w:tcPr>
          <w:p w14:paraId="322B3D8F" w14:textId="77777777" w:rsidR="00AF5069" w:rsidRPr="00F168D4" w:rsidRDefault="00AF5069" w:rsidP="00966DDC">
            <w:pPr>
              <w:spacing w:before="80" w:after="80"/>
              <w:jc w:val="center"/>
            </w:pPr>
            <w:r w:rsidRPr="00F168D4">
              <w:t>1</w:t>
            </w:r>
          </w:p>
        </w:tc>
        <w:tc>
          <w:tcPr>
            <w:tcW w:w="4110" w:type="dxa"/>
          </w:tcPr>
          <w:p w14:paraId="3FE5651A" w14:textId="77777777" w:rsidR="00AF5069" w:rsidRPr="00F168D4" w:rsidRDefault="00AF5069" w:rsidP="00966DDC">
            <w:pPr>
              <w:spacing w:before="80"/>
            </w:pPr>
            <w:r w:rsidRPr="00F168D4">
              <w:t>PHU PJM Jacek Augustyniak</w:t>
            </w:r>
          </w:p>
          <w:p w14:paraId="5E645B3A" w14:textId="77777777" w:rsidR="00AF5069" w:rsidRPr="00F168D4" w:rsidRDefault="00AF5069" w:rsidP="00966DDC">
            <w:r w:rsidRPr="00F168D4">
              <w:t xml:space="preserve">ul. </w:t>
            </w:r>
            <w:proofErr w:type="spellStart"/>
            <w:r w:rsidRPr="00F168D4">
              <w:t>Nadmeńska</w:t>
            </w:r>
            <w:proofErr w:type="spellEnd"/>
            <w:r w:rsidRPr="00F168D4">
              <w:t xml:space="preserve"> </w:t>
            </w:r>
            <w:r w:rsidRPr="00F168D4">
              <w:t>8P</w:t>
            </w:r>
            <w:r w:rsidRPr="00F168D4">
              <w:t xml:space="preserve"> </w:t>
            </w:r>
          </w:p>
          <w:p w14:paraId="4B0CB688" w14:textId="77777777" w:rsidR="00AF5069" w:rsidRPr="00F168D4" w:rsidRDefault="00AF5069" w:rsidP="00966DDC">
            <w:pPr>
              <w:spacing w:after="80"/>
              <w:jc w:val="both"/>
            </w:pPr>
            <w:r w:rsidRPr="00F168D4">
              <w:t>05-230</w:t>
            </w:r>
            <w:r w:rsidRPr="00F168D4">
              <w:t xml:space="preserve"> </w:t>
            </w:r>
            <w:r w:rsidRPr="00F168D4">
              <w:t>Kobyłka</w:t>
            </w:r>
          </w:p>
        </w:tc>
        <w:tc>
          <w:tcPr>
            <w:tcW w:w="2835" w:type="dxa"/>
            <w:vAlign w:val="center"/>
          </w:tcPr>
          <w:p w14:paraId="41C35FEA" w14:textId="77777777" w:rsidR="00AF5069" w:rsidRPr="00F168D4" w:rsidRDefault="00AF5069" w:rsidP="00966DDC">
            <w:pPr>
              <w:spacing w:before="80" w:after="80"/>
              <w:jc w:val="center"/>
            </w:pPr>
            <w:r w:rsidRPr="00F168D4">
              <w:t>38 897.52 zł</w:t>
            </w:r>
          </w:p>
        </w:tc>
      </w:tr>
      <w:tr w:rsidR="00AF5069" w:rsidRPr="00F168D4" w14:paraId="4E3276DD" w14:textId="77777777" w:rsidTr="00966DDC">
        <w:tc>
          <w:tcPr>
            <w:tcW w:w="993" w:type="dxa"/>
            <w:vAlign w:val="center"/>
          </w:tcPr>
          <w:p w14:paraId="5894F29B" w14:textId="77777777" w:rsidR="00AF5069" w:rsidRPr="00F168D4" w:rsidRDefault="00AF5069" w:rsidP="00966DDC">
            <w:pPr>
              <w:spacing w:before="80" w:after="80"/>
              <w:jc w:val="center"/>
            </w:pPr>
            <w:r w:rsidRPr="00F168D4">
              <w:t>2</w:t>
            </w:r>
          </w:p>
        </w:tc>
        <w:tc>
          <w:tcPr>
            <w:tcW w:w="1134" w:type="dxa"/>
            <w:vAlign w:val="center"/>
          </w:tcPr>
          <w:p w14:paraId="652C1406" w14:textId="77777777" w:rsidR="00AF5069" w:rsidRPr="00F168D4" w:rsidRDefault="00AF5069" w:rsidP="00966DDC">
            <w:pPr>
              <w:spacing w:before="80" w:after="80"/>
              <w:jc w:val="center"/>
            </w:pPr>
            <w:r w:rsidRPr="00F168D4">
              <w:t>7</w:t>
            </w:r>
          </w:p>
        </w:tc>
        <w:tc>
          <w:tcPr>
            <w:tcW w:w="4110" w:type="dxa"/>
          </w:tcPr>
          <w:p w14:paraId="670923B6" w14:textId="77777777" w:rsidR="00AF5069" w:rsidRPr="00F168D4" w:rsidRDefault="00AF5069" w:rsidP="00966DDC">
            <w:pPr>
              <w:spacing w:before="80"/>
            </w:pPr>
            <w:proofErr w:type="spellStart"/>
            <w:r w:rsidRPr="00F168D4">
              <w:t>Bialmed</w:t>
            </w:r>
            <w:proofErr w:type="spellEnd"/>
            <w:r w:rsidRPr="00F168D4">
              <w:t xml:space="preserve"> Sp. z o.o.</w:t>
            </w:r>
          </w:p>
          <w:p w14:paraId="64ABEEC8" w14:textId="77777777" w:rsidR="00AF5069" w:rsidRPr="00F168D4" w:rsidRDefault="00AF5069" w:rsidP="00966DDC">
            <w:r w:rsidRPr="00F168D4">
              <w:t>ul. Kazimierzowska</w:t>
            </w:r>
            <w:r w:rsidRPr="00F168D4">
              <w:t xml:space="preserve"> </w:t>
            </w:r>
            <w:r w:rsidRPr="00F168D4">
              <w:t>46/48/35</w:t>
            </w:r>
            <w:r w:rsidRPr="00F168D4">
              <w:t xml:space="preserve"> </w:t>
            </w:r>
          </w:p>
          <w:p w14:paraId="32F45D8D" w14:textId="77777777" w:rsidR="00AF5069" w:rsidRPr="00F168D4" w:rsidRDefault="00AF5069" w:rsidP="00966DDC">
            <w:pPr>
              <w:spacing w:after="80"/>
              <w:jc w:val="both"/>
            </w:pPr>
            <w:r w:rsidRPr="00F168D4">
              <w:t>02-546</w:t>
            </w:r>
            <w:r w:rsidRPr="00F168D4">
              <w:t xml:space="preserve"> </w:t>
            </w:r>
            <w:r w:rsidRPr="00F168D4">
              <w:t>Warszawa</w:t>
            </w:r>
          </w:p>
        </w:tc>
        <w:tc>
          <w:tcPr>
            <w:tcW w:w="2835" w:type="dxa"/>
            <w:vAlign w:val="center"/>
          </w:tcPr>
          <w:p w14:paraId="63B5BD77" w14:textId="77777777" w:rsidR="00AF5069" w:rsidRPr="00F168D4" w:rsidRDefault="00AF5069" w:rsidP="00966DDC">
            <w:pPr>
              <w:spacing w:before="80" w:after="80"/>
              <w:jc w:val="center"/>
            </w:pPr>
            <w:r w:rsidRPr="00F168D4">
              <w:t>4 120.50 zł</w:t>
            </w:r>
          </w:p>
        </w:tc>
      </w:tr>
      <w:tr w:rsidR="00AF5069" w:rsidRPr="00F168D4" w14:paraId="5BA44DCE" w14:textId="77777777" w:rsidTr="00966DDC">
        <w:tc>
          <w:tcPr>
            <w:tcW w:w="993" w:type="dxa"/>
            <w:vAlign w:val="center"/>
          </w:tcPr>
          <w:p w14:paraId="0106E710" w14:textId="77777777" w:rsidR="00AF5069" w:rsidRPr="00F168D4" w:rsidRDefault="00AF5069" w:rsidP="00966DDC">
            <w:pPr>
              <w:spacing w:before="80" w:after="80"/>
              <w:jc w:val="center"/>
            </w:pPr>
            <w:r w:rsidRPr="00F168D4">
              <w:t>3</w:t>
            </w:r>
          </w:p>
        </w:tc>
        <w:tc>
          <w:tcPr>
            <w:tcW w:w="1134" w:type="dxa"/>
            <w:vAlign w:val="center"/>
          </w:tcPr>
          <w:p w14:paraId="00DAFE13" w14:textId="77777777" w:rsidR="00AF5069" w:rsidRPr="00F168D4" w:rsidRDefault="00AF5069" w:rsidP="00966DDC">
            <w:pPr>
              <w:spacing w:before="80" w:after="80"/>
              <w:jc w:val="center"/>
            </w:pPr>
            <w:r w:rsidRPr="00F168D4">
              <w:t>5</w:t>
            </w:r>
          </w:p>
        </w:tc>
        <w:tc>
          <w:tcPr>
            <w:tcW w:w="4110" w:type="dxa"/>
          </w:tcPr>
          <w:p w14:paraId="6C51C74A" w14:textId="77777777" w:rsidR="00AF5069" w:rsidRPr="00F168D4" w:rsidRDefault="00AF5069" w:rsidP="00966DDC">
            <w:pPr>
              <w:spacing w:before="80"/>
            </w:pPr>
            <w:proofErr w:type="spellStart"/>
            <w:r w:rsidRPr="00F168D4">
              <w:t>Medilab</w:t>
            </w:r>
            <w:proofErr w:type="spellEnd"/>
            <w:r w:rsidRPr="00F168D4">
              <w:t xml:space="preserve"> Sp. z o.o.</w:t>
            </w:r>
          </w:p>
          <w:p w14:paraId="1857438D" w14:textId="77777777" w:rsidR="00AF5069" w:rsidRPr="00F168D4" w:rsidRDefault="00AF5069" w:rsidP="00966DDC">
            <w:r w:rsidRPr="00F168D4">
              <w:t>ul. Niedźwiedzia</w:t>
            </w:r>
            <w:r w:rsidRPr="00F168D4">
              <w:t xml:space="preserve"> </w:t>
            </w:r>
            <w:r w:rsidRPr="00F168D4">
              <w:t>60</w:t>
            </w:r>
            <w:r w:rsidRPr="00F168D4">
              <w:t xml:space="preserve"> </w:t>
            </w:r>
          </w:p>
          <w:p w14:paraId="66C74579" w14:textId="77777777" w:rsidR="00AF5069" w:rsidRPr="00F168D4" w:rsidRDefault="00AF5069" w:rsidP="00966DDC">
            <w:pPr>
              <w:spacing w:after="80"/>
              <w:jc w:val="both"/>
            </w:pPr>
            <w:r w:rsidRPr="00F168D4">
              <w:t>15-531</w:t>
            </w:r>
            <w:r w:rsidRPr="00F168D4">
              <w:t xml:space="preserve"> </w:t>
            </w:r>
            <w:r w:rsidRPr="00F168D4">
              <w:t>Białystok</w:t>
            </w:r>
          </w:p>
        </w:tc>
        <w:tc>
          <w:tcPr>
            <w:tcW w:w="2835" w:type="dxa"/>
            <w:vAlign w:val="center"/>
          </w:tcPr>
          <w:p w14:paraId="05C11737" w14:textId="77777777" w:rsidR="00AF5069" w:rsidRPr="00F168D4" w:rsidRDefault="00AF5069" w:rsidP="00966DDC">
            <w:pPr>
              <w:spacing w:before="80" w:after="80"/>
              <w:jc w:val="center"/>
            </w:pPr>
            <w:r w:rsidRPr="00F168D4">
              <w:t>30 971.09 zł</w:t>
            </w:r>
          </w:p>
        </w:tc>
      </w:tr>
      <w:tr w:rsidR="00AF5069" w:rsidRPr="00F168D4" w14:paraId="509CB69E" w14:textId="77777777" w:rsidTr="00966DDC">
        <w:tc>
          <w:tcPr>
            <w:tcW w:w="993" w:type="dxa"/>
            <w:vAlign w:val="center"/>
          </w:tcPr>
          <w:p w14:paraId="4949B3D9" w14:textId="77777777" w:rsidR="00AF5069" w:rsidRPr="00F168D4" w:rsidRDefault="00AF5069" w:rsidP="00966DDC">
            <w:pPr>
              <w:spacing w:before="80" w:after="80"/>
              <w:jc w:val="center"/>
            </w:pPr>
            <w:r w:rsidRPr="00F168D4">
              <w:t>4</w:t>
            </w:r>
          </w:p>
        </w:tc>
        <w:tc>
          <w:tcPr>
            <w:tcW w:w="1134" w:type="dxa"/>
            <w:vAlign w:val="center"/>
          </w:tcPr>
          <w:p w14:paraId="2B8567C5" w14:textId="77777777" w:rsidR="00AF5069" w:rsidRPr="00F168D4" w:rsidRDefault="00AF5069" w:rsidP="00966DDC">
            <w:pPr>
              <w:spacing w:before="80" w:after="80"/>
              <w:jc w:val="center"/>
            </w:pPr>
            <w:r w:rsidRPr="00F168D4">
              <w:t>4</w:t>
            </w:r>
          </w:p>
        </w:tc>
        <w:tc>
          <w:tcPr>
            <w:tcW w:w="4110" w:type="dxa"/>
          </w:tcPr>
          <w:p w14:paraId="37EAC589" w14:textId="77777777" w:rsidR="00AF5069" w:rsidRPr="00F168D4" w:rsidRDefault="00AF5069" w:rsidP="00966DDC">
            <w:pPr>
              <w:spacing w:before="80"/>
            </w:pPr>
            <w:r w:rsidRPr="00F168D4">
              <w:t xml:space="preserve">P.P.H.U Alga Paweł </w:t>
            </w:r>
            <w:proofErr w:type="spellStart"/>
            <w:r w:rsidRPr="00F168D4">
              <w:t>Pinkowski</w:t>
            </w:r>
            <w:proofErr w:type="spellEnd"/>
          </w:p>
          <w:p w14:paraId="44A8F1DC" w14:textId="77777777" w:rsidR="00AF5069" w:rsidRPr="00F168D4" w:rsidRDefault="00AF5069" w:rsidP="00966DDC">
            <w:r w:rsidRPr="00F168D4">
              <w:t>ul. Leśna</w:t>
            </w:r>
            <w:r w:rsidRPr="00F168D4">
              <w:t xml:space="preserve"> </w:t>
            </w:r>
            <w:r w:rsidRPr="00F168D4">
              <w:t>18</w:t>
            </w:r>
            <w:r w:rsidRPr="00F168D4">
              <w:t xml:space="preserve"> </w:t>
            </w:r>
          </w:p>
          <w:p w14:paraId="20535DA4" w14:textId="77777777" w:rsidR="00AF5069" w:rsidRPr="00F168D4" w:rsidRDefault="00AF5069" w:rsidP="00966DDC">
            <w:pPr>
              <w:spacing w:after="80"/>
              <w:jc w:val="both"/>
            </w:pPr>
            <w:r w:rsidRPr="00F168D4">
              <w:t>63-430</w:t>
            </w:r>
            <w:r w:rsidRPr="00F168D4">
              <w:t xml:space="preserve"> </w:t>
            </w:r>
            <w:r w:rsidRPr="00F168D4">
              <w:t>Odolanów</w:t>
            </w:r>
          </w:p>
        </w:tc>
        <w:tc>
          <w:tcPr>
            <w:tcW w:w="2835" w:type="dxa"/>
            <w:vAlign w:val="center"/>
          </w:tcPr>
          <w:p w14:paraId="393C1274" w14:textId="77777777" w:rsidR="00AF5069" w:rsidRPr="00F168D4" w:rsidRDefault="00AF5069" w:rsidP="00966DDC">
            <w:pPr>
              <w:spacing w:before="80" w:after="80"/>
              <w:jc w:val="center"/>
            </w:pPr>
            <w:r w:rsidRPr="00F168D4">
              <w:t>80 957.86 zł</w:t>
            </w:r>
          </w:p>
        </w:tc>
      </w:tr>
      <w:tr w:rsidR="00AF5069" w:rsidRPr="00F168D4" w14:paraId="6CDA46B4" w14:textId="77777777" w:rsidTr="00966DDC">
        <w:tc>
          <w:tcPr>
            <w:tcW w:w="993" w:type="dxa"/>
            <w:vAlign w:val="center"/>
          </w:tcPr>
          <w:p w14:paraId="2716BA5E" w14:textId="77777777" w:rsidR="00AF5069" w:rsidRPr="00F168D4" w:rsidRDefault="00AF5069" w:rsidP="00966DDC">
            <w:pPr>
              <w:spacing w:before="80" w:after="80"/>
              <w:jc w:val="center"/>
            </w:pPr>
            <w:r w:rsidRPr="00F168D4">
              <w:t>5</w:t>
            </w:r>
          </w:p>
        </w:tc>
        <w:tc>
          <w:tcPr>
            <w:tcW w:w="1134" w:type="dxa"/>
            <w:vAlign w:val="center"/>
          </w:tcPr>
          <w:p w14:paraId="2DF8825D" w14:textId="77777777" w:rsidR="00AF5069" w:rsidRPr="00F168D4" w:rsidRDefault="00AF5069" w:rsidP="00966DDC">
            <w:pPr>
              <w:spacing w:before="80" w:after="80"/>
              <w:jc w:val="center"/>
            </w:pPr>
            <w:r w:rsidRPr="00F168D4">
              <w:t>1</w:t>
            </w:r>
          </w:p>
        </w:tc>
        <w:tc>
          <w:tcPr>
            <w:tcW w:w="4110" w:type="dxa"/>
          </w:tcPr>
          <w:p w14:paraId="31ADF7F0" w14:textId="77777777" w:rsidR="00AF5069" w:rsidRPr="00F168D4" w:rsidRDefault="00AF5069" w:rsidP="00966DDC">
            <w:pPr>
              <w:spacing w:before="80"/>
            </w:pPr>
            <w:proofErr w:type="spellStart"/>
            <w:r w:rsidRPr="00F168D4">
              <w:t>Helplast</w:t>
            </w:r>
            <w:proofErr w:type="spellEnd"/>
            <w:r w:rsidRPr="00F168D4">
              <w:t xml:space="preserve"> Bis Joanna </w:t>
            </w:r>
            <w:proofErr w:type="spellStart"/>
            <w:r w:rsidRPr="00F168D4">
              <w:t>Hadasik</w:t>
            </w:r>
            <w:proofErr w:type="spellEnd"/>
          </w:p>
          <w:p w14:paraId="7A0D76F8" w14:textId="77777777" w:rsidR="00AF5069" w:rsidRPr="00F168D4" w:rsidRDefault="00AF5069" w:rsidP="00966DDC">
            <w:r w:rsidRPr="00F168D4">
              <w:t>ul. Gliwicka</w:t>
            </w:r>
            <w:r w:rsidRPr="00F168D4">
              <w:t xml:space="preserve"> </w:t>
            </w:r>
            <w:r w:rsidRPr="00F168D4">
              <w:t>73</w:t>
            </w:r>
            <w:r w:rsidRPr="00F168D4">
              <w:t xml:space="preserve"> </w:t>
            </w:r>
          </w:p>
          <w:p w14:paraId="7199FE8D" w14:textId="77777777" w:rsidR="00AF5069" w:rsidRPr="00F168D4" w:rsidRDefault="00AF5069" w:rsidP="00966DDC">
            <w:pPr>
              <w:spacing w:after="80"/>
              <w:jc w:val="both"/>
            </w:pPr>
            <w:r w:rsidRPr="00F168D4">
              <w:t>43-180</w:t>
            </w:r>
            <w:r w:rsidRPr="00F168D4">
              <w:t xml:space="preserve"> </w:t>
            </w:r>
            <w:proofErr w:type="spellStart"/>
            <w:r w:rsidRPr="00F168D4">
              <w:t>Orzesze</w:t>
            </w:r>
            <w:proofErr w:type="spellEnd"/>
          </w:p>
        </w:tc>
        <w:tc>
          <w:tcPr>
            <w:tcW w:w="2835" w:type="dxa"/>
            <w:vAlign w:val="center"/>
          </w:tcPr>
          <w:p w14:paraId="3BC76E2B" w14:textId="77777777" w:rsidR="00AF5069" w:rsidRPr="00F168D4" w:rsidRDefault="00AF5069" w:rsidP="00966DDC">
            <w:pPr>
              <w:spacing w:before="80" w:after="80"/>
              <w:jc w:val="center"/>
            </w:pPr>
            <w:r w:rsidRPr="00F168D4">
              <w:t>38 709.33 zł</w:t>
            </w:r>
          </w:p>
        </w:tc>
      </w:tr>
      <w:tr w:rsidR="00AF5069" w:rsidRPr="00F168D4" w14:paraId="49543EB4" w14:textId="77777777" w:rsidTr="00966DDC">
        <w:tc>
          <w:tcPr>
            <w:tcW w:w="993" w:type="dxa"/>
            <w:vAlign w:val="center"/>
          </w:tcPr>
          <w:p w14:paraId="0CD7547D" w14:textId="77777777" w:rsidR="00AF5069" w:rsidRPr="00F168D4" w:rsidRDefault="00AF5069" w:rsidP="00966DDC">
            <w:pPr>
              <w:spacing w:before="80" w:after="80"/>
              <w:jc w:val="center"/>
            </w:pPr>
            <w:r w:rsidRPr="00F168D4">
              <w:t>6</w:t>
            </w:r>
          </w:p>
        </w:tc>
        <w:tc>
          <w:tcPr>
            <w:tcW w:w="1134" w:type="dxa"/>
            <w:vAlign w:val="center"/>
          </w:tcPr>
          <w:p w14:paraId="3BD104DF" w14:textId="77777777" w:rsidR="00AF5069" w:rsidRPr="00F168D4" w:rsidRDefault="00AF5069" w:rsidP="00966DDC">
            <w:pPr>
              <w:spacing w:before="80" w:after="80"/>
              <w:jc w:val="center"/>
            </w:pPr>
            <w:r w:rsidRPr="00F168D4">
              <w:t>6</w:t>
            </w:r>
          </w:p>
        </w:tc>
        <w:tc>
          <w:tcPr>
            <w:tcW w:w="4110" w:type="dxa"/>
          </w:tcPr>
          <w:p w14:paraId="5CB4A119" w14:textId="77777777" w:rsidR="00AF5069" w:rsidRPr="00F168D4" w:rsidRDefault="00AF5069" w:rsidP="00966DDC">
            <w:pPr>
              <w:spacing w:before="80"/>
            </w:pPr>
            <w:proofErr w:type="spellStart"/>
            <w:r w:rsidRPr="00F168D4">
              <w:t>Duolux</w:t>
            </w:r>
            <w:proofErr w:type="spellEnd"/>
            <w:r w:rsidRPr="00F168D4">
              <w:t xml:space="preserve"> </w:t>
            </w:r>
            <w:proofErr w:type="spellStart"/>
            <w:r w:rsidRPr="00F168D4">
              <w:t>Medical</w:t>
            </w:r>
            <w:proofErr w:type="spellEnd"/>
            <w:r w:rsidRPr="00F168D4">
              <w:t xml:space="preserve"> Sp. z o.o.</w:t>
            </w:r>
          </w:p>
          <w:p w14:paraId="18951DDE" w14:textId="77777777" w:rsidR="00AF5069" w:rsidRPr="00F168D4" w:rsidRDefault="00AF5069" w:rsidP="00966DDC">
            <w:r w:rsidRPr="00F168D4">
              <w:t>os. Bolesława Chrobrego</w:t>
            </w:r>
            <w:r w:rsidRPr="00F168D4">
              <w:t xml:space="preserve"> </w:t>
            </w:r>
            <w:r w:rsidRPr="00F168D4">
              <w:t>40f/53</w:t>
            </w:r>
            <w:r w:rsidRPr="00F168D4">
              <w:t xml:space="preserve"> </w:t>
            </w:r>
          </w:p>
          <w:p w14:paraId="2BA782B3" w14:textId="77777777" w:rsidR="00AF5069" w:rsidRPr="00F168D4" w:rsidRDefault="00AF5069" w:rsidP="00966DDC">
            <w:pPr>
              <w:spacing w:after="80"/>
              <w:jc w:val="both"/>
            </w:pPr>
            <w:r w:rsidRPr="00F168D4">
              <w:t>60-681</w:t>
            </w:r>
            <w:r w:rsidRPr="00F168D4">
              <w:t xml:space="preserve"> </w:t>
            </w:r>
            <w:r w:rsidRPr="00F168D4">
              <w:t>Poznań</w:t>
            </w:r>
          </w:p>
        </w:tc>
        <w:tc>
          <w:tcPr>
            <w:tcW w:w="2835" w:type="dxa"/>
            <w:vAlign w:val="center"/>
          </w:tcPr>
          <w:p w14:paraId="544DD795" w14:textId="77777777" w:rsidR="00AF5069" w:rsidRPr="00F168D4" w:rsidRDefault="00AF5069" w:rsidP="00966DDC">
            <w:pPr>
              <w:spacing w:before="80" w:after="80"/>
              <w:jc w:val="center"/>
            </w:pPr>
            <w:r w:rsidRPr="00F168D4">
              <w:t>22 730.40 zł</w:t>
            </w:r>
          </w:p>
        </w:tc>
      </w:tr>
      <w:tr w:rsidR="00AF5069" w:rsidRPr="00F168D4" w14:paraId="68FB2748" w14:textId="77777777" w:rsidTr="00966DDC">
        <w:tc>
          <w:tcPr>
            <w:tcW w:w="993" w:type="dxa"/>
            <w:vAlign w:val="center"/>
          </w:tcPr>
          <w:p w14:paraId="3FF6557C" w14:textId="77777777" w:rsidR="00AF5069" w:rsidRPr="00F168D4" w:rsidRDefault="00AF5069" w:rsidP="00966DDC">
            <w:pPr>
              <w:spacing w:before="80" w:after="80"/>
              <w:jc w:val="center"/>
            </w:pPr>
            <w:r w:rsidRPr="00F168D4">
              <w:t>6</w:t>
            </w:r>
          </w:p>
        </w:tc>
        <w:tc>
          <w:tcPr>
            <w:tcW w:w="1134" w:type="dxa"/>
            <w:vAlign w:val="center"/>
          </w:tcPr>
          <w:p w14:paraId="683A4492" w14:textId="77777777" w:rsidR="00AF5069" w:rsidRPr="00F168D4" w:rsidRDefault="00AF5069" w:rsidP="00966DDC">
            <w:pPr>
              <w:spacing w:before="80" w:after="80"/>
              <w:jc w:val="center"/>
            </w:pPr>
            <w:r w:rsidRPr="00F168D4">
              <w:t>7</w:t>
            </w:r>
          </w:p>
        </w:tc>
        <w:tc>
          <w:tcPr>
            <w:tcW w:w="4110" w:type="dxa"/>
          </w:tcPr>
          <w:p w14:paraId="1E657CAB" w14:textId="77777777" w:rsidR="00AF5069" w:rsidRPr="00F168D4" w:rsidRDefault="00AF5069" w:rsidP="00966DDC">
            <w:pPr>
              <w:spacing w:before="80"/>
            </w:pPr>
            <w:proofErr w:type="spellStart"/>
            <w:r w:rsidRPr="00F168D4">
              <w:t>Duolux</w:t>
            </w:r>
            <w:proofErr w:type="spellEnd"/>
            <w:r w:rsidRPr="00F168D4">
              <w:t xml:space="preserve"> </w:t>
            </w:r>
            <w:proofErr w:type="spellStart"/>
            <w:r w:rsidRPr="00F168D4">
              <w:t>Medical</w:t>
            </w:r>
            <w:proofErr w:type="spellEnd"/>
            <w:r w:rsidRPr="00F168D4">
              <w:t xml:space="preserve"> Sp. z o.o.</w:t>
            </w:r>
          </w:p>
          <w:p w14:paraId="366C679D" w14:textId="77777777" w:rsidR="00AF5069" w:rsidRPr="00F168D4" w:rsidRDefault="00AF5069" w:rsidP="00966DDC">
            <w:r w:rsidRPr="00F168D4">
              <w:t>os. Bolesława Chrobrego</w:t>
            </w:r>
            <w:r w:rsidRPr="00F168D4">
              <w:t xml:space="preserve"> </w:t>
            </w:r>
            <w:r w:rsidRPr="00F168D4">
              <w:t>40f/53</w:t>
            </w:r>
            <w:r w:rsidRPr="00F168D4">
              <w:t xml:space="preserve"> </w:t>
            </w:r>
          </w:p>
          <w:p w14:paraId="77CFD46A" w14:textId="77777777" w:rsidR="00AF5069" w:rsidRPr="00F168D4" w:rsidRDefault="00AF5069" w:rsidP="00966DDC">
            <w:pPr>
              <w:spacing w:after="80"/>
              <w:jc w:val="both"/>
            </w:pPr>
            <w:r w:rsidRPr="00F168D4">
              <w:t>60-681</w:t>
            </w:r>
            <w:r w:rsidRPr="00F168D4">
              <w:t xml:space="preserve"> </w:t>
            </w:r>
            <w:r w:rsidRPr="00F168D4">
              <w:t>Poznań</w:t>
            </w:r>
          </w:p>
        </w:tc>
        <w:tc>
          <w:tcPr>
            <w:tcW w:w="2835" w:type="dxa"/>
            <w:vAlign w:val="center"/>
          </w:tcPr>
          <w:p w14:paraId="7B14D34D" w14:textId="77777777" w:rsidR="00AF5069" w:rsidRPr="00F168D4" w:rsidRDefault="00AF5069" w:rsidP="00966DDC">
            <w:pPr>
              <w:spacing w:before="80" w:after="80"/>
              <w:jc w:val="center"/>
            </w:pPr>
            <w:r w:rsidRPr="00F168D4">
              <w:t>8 056.50 zł</w:t>
            </w:r>
          </w:p>
        </w:tc>
      </w:tr>
      <w:tr w:rsidR="00AF5069" w:rsidRPr="00F168D4" w14:paraId="123EABB1" w14:textId="77777777" w:rsidTr="00966DDC">
        <w:tc>
          <w:tcPr>
            <w:tcW w:w="993" w:type="dxa"/>
            <w:vAlign w:val="center"/>
          </w:tcPr>
          <w:p w14:paraId="061EEE2B" w14:textId="77777777" w:rsidR="00AF5069" w:rsidRPr="00F168D4" w:rsidRDefault="00AF5069" w:rsidP="00966DDC">
            <w:pPr>
              <w:spacing w:before="80" w:after="80"/>
              <w:jc w:val="center"/>
            </w:pPr>
            <w:r w:rsidRPr="00F168D4">
              <w:lastRenderedPageBreak/>
              <w:t>7</w:t>
            </w:r>
          </w:p>
        </w:tc>
        <w:tc>
          <w:tcPr>
            <w:tcW w:w="1134" w:type="dxa"/>
            <w:vAlign w:val="center"/>
          </w:tcPr>
          <w:p w14:paraId="6BA3A882" w14:textId="77777777" w:rsidR="00AF5069" w:rsidRPr="00F168D4" w:rsidRDefault="00AF5069" w:rsidP="00966DDC">
            <w:pPr>
              <w:spacing w:before="80" w:after="80"/>
              <w:jc w:val="center"/>
            </w:pPr>
            <w:r w:rsidRPr="00F168D4">
              <w:t>7</w:t>
            </w:r>
          </w:p>
        </w:tc>
        <w:tc>
          <w:tcPr>
            <w:tcW w:w="4110" w:type="dxa"/>
          </w:tcPr>
          <w:p w14:paraId="0084689C" w14:textId="573C290B" w:rsidR="00AF5069" w:rsidRPr="00F168D4" w:rsidRDefault="00AF5069" w:rsidP="00966DDC">
            <w:pPr>
              <w:spacing w:before="80"/>
            </w:pPr>
            <w:r w:rsidRPr="00F168D4">
              <w:t xml:space="preserve">Zarys International </w:t>
            </w:r>
            <w:r w:rsidR="00F168D4">
              <w:t>Sp. z o.o.</w:t>
            </w:r>
          </w:p>
          <w:p w14:paraId="72ADD301" w14:textId="77777777" w:rsidR="00AF5069" w:rsidRPr="00F168D4" w:rsidRDefault="00AF5069" w:rsidP="00966DDC">
            <w:r w:rsidRPr="00F168D4">
              <w:t>ul. Ziemska</w:t>
            </w:r>
            <w:r w:rsidRPr="00F168D4">
              <w:t xml:space="preserve"> </w:t>
            </w:r>
            <w:r w:rsidRPr="00F168D4">
              <w:t>44</w:t>
            </w:r>
            <w:r w:rsidRPr="00F168D4">
              <w:t xml:space="preserve"> </w:t>
            </w:r>
          </w:p>
          <w:p w14:paraId="1184BF42" w14:textId="77777777" w:rsidR="00AF5069" w:rsidRPr="00F168D4" w:rsidRDefault="00AF5069" w:rsidP="00966DDC">
            <w:pPr>
              <w:spacing w:after="80"/>
              <w:jc w:val="both"/>
            </w:pPr>
            <w:r w:rsidRPr="00F168D4">
              <w:t>41-803</w:t>
            </w:r>
            <w:r w:rsidRPr="00F168D4">
              <w:t xml:space="preserve"> </w:t>
            </w:r>
            <w:r w:rsidRPr="00F168D4">
              <w:t>Zabrze</w:t>
            </w:r>
          </w:p>
        </w:tc>
        <w:tc>
          <w:tcPr>
            <w:tcW w:w="2835" w:type="dxa"/>
            <w:vAlign w:val="center"/>
          </w:tcPr>
          <w:p w14:paraId="2CAA0997" w14:textId="77777777" w:rsidR="00AF5069" w:rsidRPr="00F168D4" w:rsidRDefault="00AF5069" w:rsidP="00966DDC">
            <w:pPr>
              <w:spacing w:before="80" w:after="80"/>
              <w:jc w:val="center"/>
            </w:pPr>
            <w:r w:rsidRPr="00F168D4">
              <w:t>5 346.00 zł</w:t>
            </w:r>
          </w:p>
        </w:tc>
      </w:tr>
      <w:tr w:rsidR="00AF5069" w:rsidRPr="00F168D4" w14:paraId="4B30CABE" w14:textId="77777777" w:rsidTr="00966DDC">
        <w:tc>
          <w:tcPr>
            <w:tcW w:w="993" w:type="dxa"/>
            <w:vAlign w:val="center"/>
          </w:tcPr>
          <w:p w14:paraId="094D63DF" w14:textId="77777777" w:rsidR="00AF5069" w:rsidRPr="00F168D4" w:rsidRDefault="00AF5069" w:rsidP="00966DDC">
            <w:pPr>
              <w:spacing w:before="80" w:after="80"/>
              <w:jc w:val="center"/>
            </w:pPr>
            <w:r w:rsidRPr="00F168D4">
              <w:t>8</w:t>
            </w:r>
          </w:p>
        </w:tc>
        <w:tc>
          <w:tcPr>
            <w:tcW w:w="1134" w:type="dxa"/>
            <w:vAlign w:val="center"/>
          </w:tcPr>
          <w:p w14:paraId="78FD08D2" w14:textId="77777777" w:rsidR="00AF5069" w:rsidRPr="00F168D4" w:rsidRDefault="00AF5069" w:rsidP="00966DDC">
            <w:pPr>
              <w:spacing w:before="80" w:after="80"/>
              <w:jc w:val="center"/>
            </w:pPr>
            <w:r w:rsidRPr="00F168D4">
              <w:t>5</w:t>
            </w:r>
          </w:p>
        </w:tc>
        <w:tc>
          <w:tcPr>
            <w:tcW w:w="4110" w:type="dxa"/>
          </w:tcPr>
          <w:p w14:paraId="1E4863F1" w14:textId="77777777" w:rsidR="00AF5069" w:rsidRPr="00F168D4" w:rsidRDefault="00AF5069" w:rsidP="00966DDC">
            <w:pPr>
              <w:spacing w:before="80"/>
            </w:pPr>
            <w:r w:rsidRPr="00F168D4">
              <w:t>Centrum Zaopatrzenia Medycznego "</w:t>
            </w:r>
            <w:proofErr w:type="spellStart"/>
            <w:r w:rsidRPr="00F168D4">
              <w:t>Cezal</w:t>
            </w:r>
            <w:proofErr w:type="spellEnd"/>
            <w:r w:rsidRPr="00F168D4">
              <w:t>" SA Wrocław</w:t>
            </w:r>
          </w:p>
          <w:p w14:paraId="5A2ECD92" w14:textId="77777777" w:rsidR="00AF5069" w:rsidRPr="00F168D4" w:rsidRDefault="00AF5069" w:rsidP="00966DDC">
            <w:r w:rsidRPr="00F168D4">
              <w:t>ul. Balicka</w:t>
            </w:r>
            <w:r w:rsidRPr="00F168D4">
              <w:t xml:space="preserve"> </w:t>
            </w:r>
            <w:r w:rsidRPr="00F168D4">
              <w:t>117</w:t>
            </w:r>
            <w:r w:rsidRPr="00F168D4">
              <w:t xml:space="preserve"> </w:t>
            </w:r>
          </w:p>
          <w:p w14:paraId="50913CA5" w14:textId="77777777" w:rsidR="00AF5069" w:rsidRPr="00F168D4" w:rsidRDefault="00AF5069" w:rsidP="00966DDC">
            <w:pPr>
              <w:spacing w:after="80"/>
              <w:jc w:val="both"/>
            </w:pPr>
            <w:r w:rsidRPr="00F168D4">
              <w:t>30-149</w:t>
            </w:r>
            <w:r w:rsidRPr="00F168D4">
              <w:t xml:space="preserve"> </w:t>
            </w:r>
            <w:r w:rsidRPr="00F168D4">
              <w:t>Kraków</w:t>
            </w:r>
          </w:p>
        </w:tc>
        <w:tc>
          <w:tcPr>
            <w:tcW w:w="2835" w:type="dxa"/>
            <w:vAlign w:val="center"/>
          </w:tcPr>
          <w:p w14:paraId="6ED06147" w14:textId="77777777" w:rsidR="00AF5069" w:rsidRPr="00F168D4" w:rsidRDefault="00AF5069" w:rsidP="00966DDC">
            <w:pPr>
              <w:spacing w:before="80" w:after="80"/>
              <w:jc w:val="center"/>
            </w:pPr>
            <w:r w:rsidRPr="00F168D4">
              <w:t>21 783.30 zł</w:t>
            </w:r>
          </w:p>
        </w:tc>
      </w:tr>
      <w:tr w:rsidR="00AF5069" w:rsidRPr="00F168D4" w14:paraId="51DB3578" w14:textId="77777777" w:rsidTr="00966DDC">
        <w:tc>
          <w:tcPr>
            <w:tcW w:w="993" w:type="dxa"/>
            <w:vAlign w:val="center"/>
          </w:tcPr>
          <w:p w14:paraId="29DEAEDF" w14:textId="77777777" w:rsidR="00AF5069" w:rsidRPr="00F168D4" w:rsidRDefault="00AF5069" w:rsidP="00966DDC">
            <w:pPr>
              <w:spacing w:before="80" w:after="80"/>
              <w:jc w:val="center"/>
            </w:pPr>
            <w:r w:rsidRPr="00F168D4">
              <w:t>8</w:t>
            </w:r>
          </w:p>
        </w:tc>
        <w:tc>
          <w:tcPr>
            <w:tcW w:w="1134" w:type="dxa"/>
            <w:vAlign w:val="center"/>
          </w:tcPr>
          <w:p w14:paraId="5EE75E4D" w14:textId="77777777" w:rsidR="00AF5069" w:rsidRPr="00F168D4" w:rsidRDefault="00AF5069" w:rsidP="00966DDC">
            <w:pPr>
              <w:spacing w:before="80" w:after="80"/>
              <w:jc w:val="center"/>
            </w:pPr>
            <w:r w:rsidRPr="00F168D4">
              <w:t>10</w:t>
            </w:r>
          </w:p>
        </w:tc>
        <w:tc>
          <w:tcPr>
            <w:tcW w:w="4110" w:type="dxa"/>
          </w:tcPr>
          <w:p w14:paraId="6D19A023" w14:textId="77777777" w:rsidR="00AF5069" w:rsidRPr="00F168D4" w:rsidRDefault="00AF5069" w:rsidP="00966DDC">
            <w:pPr>
              <w:spacing w:before="80"/>
            </w:pPr>
            <w:r w:rsidRPr="00F168D4">
              <w:t>Centrum Zaopatrzenia Medycznego "</w:t>
            </w:r>
            <w:proofErr w:type="spellStart"/>
            <w:r w:rsidRPr="00F168D4">
              <w:t>Cezal</w:t>
            </w:r>
            <w:proofErr w:type="spellEnd"/>
            <w:r w:rsidRPr="00F168D4">
              <w:t>" SA Wrocław</w:t>
            </w:r>
          </w:p>
          <w:p w14:paraId="0B215BB3" w14:textId="77777777" w:rsidR="00AF5069" w:rsidRPr="00F168D4" w:rsidRDefault="00AF5069" w:rsidP="00966DDC">
            <w:r w:rsidRPr="00F168D4">
              <w:t>ul. Balicka</w:t>
            </w:r>
            <w:r w:rsidRPr="00F168D4">
              <w:t xml:space="preserve"> </w:t>
            </w:r>
            <w:r w:rsidRPr="00F168D4">
              <w:t>117</w:t>
            </w:r>
            <w:r w:rsidRPr="00F168D4">
              <w:t xml:space="preserve"> </w:t>
            </w:r>
          </w:p>
          <w:p w14:paraId="19C7949B" w14:textId="77777777" w:rsidR="00AF5069" w:rsidRPr="00F168D4" w:rsidRDefault="00AF5069" w:rsidP="00966DDC">
            <w:pPr>
              <w:spacing w:after="80"/>
              <w:jc w:val="both"/>
            </w:pPr>
            <w:r w:rsidRPr="00F168D4">
              <w:t>30-149</w:t>
            </w:r>
            <w:r w:rsidRPr="00F168D4">
              <w:t xml:space="preserve"> </w:t>
            </w:r>
            <w:r w:rsidRPr="00F168D4">
              <w:t>Kraków</w:t>
            </w:r>
          </w:p>
        </w:tc>
        <w:tc>
          <w:tcPr>
            <w:tcW w:w="2835" w:type="dxa"/>
            <w:vAlign w:val="center"/>
          </w:tcPr>
          <w:p w14:paraId="189CC917" w14:textId="77777777" w:rsidR="00AF5069" w:rsidRPr="00F168D4" w:rsidRDefault="00AF5069" w:rsidP="00966DDC">
            <w:pPr>
              <w:spacing w:before="80" w:after="80"/>
              <w:jc w:val="center"/>
            </w:pPr>
            <w:r w:rsidRPr="00F168D4">
              <w:t>1 859.76 zł</w:t>
            </w:r>
          </w:p>
        </w:tc>
      </w:tr>
      <w:tr w:rsidR="00AF5069" w:rsidRPr="00F168D4" w14:paraId="5D545708" w14:textId="77777777" w:rsidTr="00966DDC">
        <w:tc>
          <w:tcPr>
            <w:tcW w:w="993" w:type="dxa"/>
            <w:vAlign w:val="center"/>
          </w:tcPr>
          <w:p w14:paraId="619F2CAF" w14:textId="77777777" w:rsidR="00AF5069" w:rsidRPr="00F168D4" w:rsidRDefault="00AF5069" w:rsidP="00966DDC">
            <w:pPr>
              <w:spacing w:before="80" w:after="80"/>
              <w:jc w:val="center"/>
            </w:pPr>
            <w:r w:rsidRPr="00F168D4">
              <w:t>9</w:t>
            </w:r>
          </w:p>
        </w:tc>
        <w:tc>
          <w:tcPr>
            <w:tcW w:w="1134" w:type="dxa"/>
            <w:vAlign w:val="center"/>
          </w:tcPr>
          <w:p w14:paraId="32822B96" w14:textId="77777777" w:rsidR="00AF5069" w:rsidRPr="00F168D4" w:rsidRDefault="00AF5069" w:rsidP="00966DDC">
            <w:pPr>
              <w:spacing w:before="80" w:after="80"/>
              <w:jc w:val="center"/>
            </w:pPr>
            <w:r w:rsidRPr="00F168D4">
              <w:t>4</w:t>
            </w:r>
          </w:p>
        </w:tc>
        <w:tc>
          <w:tcPr>
            <w:tcW w:w="4110" w:type="dxa"/>
          </w:tcPr>
          <w:p w14:paraId="46CEF68E" w14:textId="77777777" w:rsidR="00AF5069" w:rsidRPr="00F168D4" w:rsidRDefault="00AF5069" w:rsidP="00966DDC">
            <w:pPr>
              <w:spacing w:before="80"/>
            </w:pPr>
            <w:r w:rsidRPr="00F168D4">
              <w:t>Firma Handlowa PRIMA sp. z o.o.</w:t>
            </w:r>
          </w:p>
          <w:p w14:paraId="0CD56FFE" w14:textId="77777777" w:rsidR="00AF5069" w:rsidRPr="00F168D4" w:rsidRDefault="00AF5069" w:rsidP="00966DDC">
            <w:r w:rsidRPr="00F168D4">
              <w:t>ul. Półłanki</w:t>
            </w:r>
            <w:r w:rsidRPr="00F168D4">
              <w:t xml:space="preserve"> </w:t>
            </w:r>
            <w:r w:rsidRPr="00F168D4">
              <w:t>31G</w:t>
            </w:r>
            <w:r w:rsidRPr="00F168D4">
              <w:t xml:space="preserve"> </w:t>
            </w:r>
          </w:p>
          <w:p w14:paraId="733624E8" w14:textId="77777777" w:rsidR="00AF5069" w:rsidRPr="00F168D4" w:rsidRDefault="00AF5069" w:rsidP="00966DDC">
            <w:pPr>
              <w:spacing w:after="80"/>
              <w:jc w:val="both"/>
            </w:pPr>
            <w:r w:rsidRPr="00F168D4">
              <w:t>30-740</w:t>
            </w:r>
            <w:r w:rsidRPr="00F168D4">
              <w:t xml:space="preserve"> </w:t>
            </w:r>
            <w:r w:rsidRPr="00F168D4">
              <w:t>Kraków</w:t>
            </w:r>
          </w:p>
        </w:tc>
        <w:tc>
          <w:tcPr>
            <w:tcW w:w="2835" w:type="dxa"/>
            <w:vAlign w:val="center"/>
          </w:tcPr>
          <w:p w14:paraId="7F32DCFA" w14:textId="77777777" w:rsidR="00AF5069" w:rsidRPr="00F168D4" w:rsidRDefault="00AF5069" w:rsidP="00966DDC">
            <w:pPr>
              <w:spacing w:before="80" w:after="80"/>
              <w:jc w:val="center"/>
            </w:pPr>
            <w:r w:rsidRPr="00F168D4">
              <w:t>94 261.05 zł</w:t>
            </w:r>
          </w:p>
        </w:tc>
      </w:tr>
      <w:tr w:rsidR="00AF5069" w:rsidRPr="00F168D4" w14:paraId="1A002390" w14:textId="77777777" w:rsidTr="00966DDC">
        <w:tc>
          <w:tcPr>
            <w:tcW w:w="993" w:type="dxa"/>
            <w:vAlign w:val="center"/>
          </w:tcPr>
          <w:p w14:paraId="079BC39F" w14:textId="77777777" w:rsidR="00AF5069" w:rsidRPr="00F168D4" w:rsidRDefault="00AF5069" w:rsidP="00966DDC">
            <w:pPr>
              <w:spacing w:before="80" w:after="80"/>
              <w:jc w:val="center"/>
            </w:pPr>
            <w:r w:rsidRPr="00F168D4">
              <w:t>11</w:t>
            </w:r>
          </w:p>
        </w:tc>
        <w:tc>
          <w:tcPr>
            <w:tcW w:w="1134" w:type="dxa"/>
            <w:vAlign w:val="center"/>
          </w:tcPr>
          <w:p w14:paraId="7DAC6BF2" w14:textId="77777777" w:rsidR="00AF5069" w:rsidRPr="00F168D4" w:rsidRDefault="00AF5069" w:rsidP="00966DDC">
            <w:pPr>
              <w:spacing w:before="80" w:after="80"/>
              <w:jc w:val="center"/>
            </w:pPr>
            <w:r w:rsidRPr="00F168D4">
              <w:t>1</w:t>
            </w:r>
          </w:p>
        </w:tc>
        <w:tc>
          <w:tcPr>
            <w:tcW w:w="4110" w:type="dxa"/>
          </w:tcPr>
          <w:p w14:paraId="5AB6242A" w14:textId="77777777" w:rsidR="00AF5069" w:rsidRPr="00F168D4" w:rsidRDefault="00AF5069" w:rsidP="00966DDC">
            <w:pPr>
              <w:spacing w:before="80"/>
            </w:pPr>
            <w:r w:rsidRPr="00F168D4">
              <w:t>PPHU MARCIN Artur Tarczyński</w:t>
            </w:r>
          </w:p>
          <w:p w14:paraId="189645D6" w14:textId="77777777" w:rsidR="00AF5069" w:rsidRPr="00F168D4" w:rsidRDefault="00AF5069" w:rsidP="00966DDC">
            <w:r w:rsidRPr="00F168D4">
              <w:t>ul. Długosza</w:t>
            </w:r>
            <w:r w:rsidRPr="00F168D4">
              <w:t xml:space="preserve"> </w:t>
            </w:r>
            <w:r w:rsidRPr="00F168D4">
              <w:t>6/15</w:t>
            </w:r>
            <w:r w:rsidRPr="00F168D4">
              <w:t xml:space="preserve"> </w:t>
            </w:r>
          </w:p>
          <w:p w14:paraId="5801EFC4" w14:textId="77777777" w:rsidR="00AF5069" w:rsidRPr="00F168D4" w:rsidRDefault="00AF5069" w:rsidP="00966DDC">
            <w:pPr>
              <w:spacing w:after="80"/>
              <w:jc w:val="both"/>
            </w:pPr>
            <w:r w:rsidRPr="00F168D4">
              <w:t>99-300</w:t>
            </w:r>
            <w:r w:rsidRPr="00F168D4">
              <w:t xml:space="preserve"> </w:t>
            </w:r>
            <w:r w:rsidRPr="00F168D4">
              <w:t>Kutno</w:t>
            </w:r>
          </w:p>
        </w:tc>
        <w:tc>
          <w:tcPr>
            <w:tcW w:w="2835" w:type="dxa"/>
            <w:vAlign w:val="center"/>
          </w:tcPr>
          <w:p w14:paraId="5D5827EA" w14:textId="77777777" w:rsidR="00AF5069" w:rsidRPr="00F168D4" w:rsidRDefault="00AF5069" w:rsidP="00966DDC">
            <w:pPr>
              <w:spacing w:before="80" w:after="80"/>
              <w:jc w:val="center"/>
            </w:pPr>
            <w:r w:rsidRPr="00F168D4">
              <w:t>65 718.90 zł</w:t>
            </w:r>
          </w:p>
        </w:tc>
      </w:tr>
      <w:tr w:rsidR="00AF5069" w:rsidRPr="00F168D4" w14:paraId="34F15FEB" w14:textId="77777777" w:rsidTr="00966DDC">
        <w:tc>
          <w:tcPr>
            <w:tcW w:w="993" w:type="dxa"/>
            <w:vAlign w:val="center"/>
          </w:tcPr>
          <w:p w14:paraId="1260FFD7" w14:textId="77777777" w:rsidR="00AF5069" w:rsidRPr="00F168D4" w:rsidRDefault="00AF5069" w:rsidP="00966DDC">
            <w:pPr>
              <w:spacing w:before="80" w:after="80"/>
              <w:jc w:val="center"/>
            </w:pPr>
            <w:r w:rsidRPr="00F168D4">
              <w:t>12</w:t>
            </w:r>
          </w:p>
        </w:tc>
        <w:tc>
          <w:tcPr>
            <w:tcW w:w="1134" w:type="dxa"/>
            <w:vAlign w:val="center"/>
          </w:tcPr>
          <w:p w14:paraId="2E439B3F" w14:textId="77777777" w:rsidR="00AF5069" w:rsidRPr="00F168D4" w:rsidRDefault="00AF5069" w:rsidP="00966DDC">
            <w:pPr>
              <w:spacing w:before="80" w:after="80"/>
              <w:jc w:val="center"/>
            </w:pPr>
            <w:r w:rsidRPr="00F168D4">
              <w:t>4</w:t>
            </w:r>
          </w:p>
        </w:tc>
        <w:tc>
          <w:tcPr>
            <w:tcW w:w="4110" w:type="dxa"/>
          </w:tcPr>
          <w:p w14:paraId="72A785F1" w14:textId="77777777" w:rsidR="00AF5069" w:rsidRPr="00F168D4" w:rsidRDefault="00AF5069" w:rsidP="00966DDC">
            <w:pPr>
              <w:spacing w:before="80"/>
            </w:pPr>
            <w:r w:rsidRPr="00F168D4">
              <w:t>ADMOR MORYTO SPÓŁKA KOMANDYTOWA</w:t>
            </w:r>
          </w:p>
          <w:p w14:paraId="1FCA6863" w14:textId="77777777" w:rsidR="00AF5069" w:rsidRPr="00F168D4" w:rsidRDefault="00AF5069" w:rsidP="00966DDC">
            <w:r w:rsidRPr="00F168D4">
              <w:t>ul. Trzebińskiego</w:t>
            </w:r>
            <w:r w:rsidRPr="00F168D4">
              <w:t xml:space="preserve"> </w:t>
            </w:r>
            <w:r w:rsidRPr="00F168D4">
              <w:t>25/1</w:t>
            </w:r>
            <w:r w:rsidRPr="00F168D4">
              <w:t xml:space="preserve"> </w:t>
            </w:r>
          </w:p>
          <w:p w14:paraId="33135EEE" w14:textId="77777777" w:rsidR="00AF5069" w:rsidRPr="00F168D4" w:rsidRDefault="00AF5069" w:rsidP="00966DDC">
            <w:pPr>
              <w:spacing w:after="80"/>
              <w:jc w:val="both"/>
            </w:pPr>
            <w:r w:rsidRPr="00F168D4">
              <w:t>26-600</w:t>
            </w:r>
            <w:r w:rsidRPr="00F168D4">
              <w:t xml:space="preserve"> </w:t>
            </w:r>
            <w:r w:rsidRPr="00F168D4">
              <w:t>Radom</w:t>
            </w:r>
          </w:p>
        </w:tc>
        <w:tc>
          <w:tcPr>
            <w:tcW w:w="2835" w:type="dxa"/>
            <w:vAlign w:val="center"/>
          </w:tcPr>
          <w:p w14:paraId="092D9673" w14:textId="77777777" w:rsidR="00AF5069" w:rsidRPr="00F168D4" w:rsidRDefault="00AF5069" w:rsidP="00966DDC">
            <w:pPr>
              <w:spacing w:before="80" w:after="80"/>
              <w:jc w:val="center"/>
            </w:pPr>
            <w:r w:rsidRPr="00F168D4">
              <w:t>92 005.43 zł</w:t>
            </w:r>
          </w:p>
        </w:tc>
      </w:tr>
      <w:bookmarkEnd w:id="0"/>
    </w:tbl>
    <w:p w14:paraId="4095B15F" w14:textId="07782E07" w:rsidR="00C236D3" w:rsidRPr="00F168D4" w:rsidRDefault="00C236D3" w:rsidP="00F168D4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</w:p>
    <w:sectPr w:rsidR="00C236D3" w:rsidRPr="00F168D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124ED8" w14:textId="77777777" w:rsidR="004978BE" w:rsidRDefault="004978BE">
      <w:r>
        <w:separator/>
      </w:r>
    </w:p>
  </w:endnote>
  <w:endnote w:type="continuationSeparator" w:id="0">
    <w:p w14:paraId="13417017" w14:textId="77777777" w:rsidR="004978BE" w:rsidRDefault="004978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DBF35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412B1F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FBEA33" w14:textId="2EDC71C9" w:rsidR="009F189D" w:rsidRDefault="009F189D" w:rsidP="00F168D4">
    <w:pPr>
      <w:pStyle w:val="Stopka"/>
      <w:tabs>
        <w:tab w:val="clear" w:pos="4536"/>
      </w:tabs>
      <w:rPr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C681C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A6D7E1F" w14:textId="77777777" w:rsidR="009F189D" w:rsidRDefault="009F189D">
    <w:pPr>
      <w:pStyle w:val="Stopka"/>
      <w:tabs>
        <w:tab w:val="clear" w:pos="4536"/>
      </w:tabs>
      <w:jc w:val="center"/>
    </w:pPr>
  </w:p>
  <w:p w14:paraId="758C220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EAD8FD" w14:textId="77777777" w:rsidR="004978BE" w:rsidRDefault="004978BE">
      <w:r>
        <w:separator/>
      </w:r>
    </w:p>
  </w:footnote>
  <w:footnote w:type="continuationSeparator" w:id="0">
    <w:p w14:paraId="71DD5EA9" w14:textId="77777777" w:rsidR="004978BE" w:rsidRDefault="004978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A9AF3C" w14:textId="77777777" w:rsidR="00AF5069" w:rsidRDefault="00AF506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013A29" w14:textId="77777777" w:rsidR="00AF5069" w:rsidRDefault="00AF506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B420E1" w14:textId="77777777" w:rsidR="00AF5069" w:rsidRDefault="00AF506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978BE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978BE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AF5069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8D4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6E9446A"/>
  <w15:chartTrackingRefBased/>
  <w15:docId w15:val="{16CFBE68-C150-45F3-ADA4-85D0958E0D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292</Words>
  <Characters>1515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dc:description/>
  <cp:lastModifiedBy>Karolina Kosek</cp:lastModifiedBy>
  <cp:revision>3</cp:revision>
  <dcterms:created xsi:type="dcterms:W3CDTF">2026-07-10T10:57:00Z</dcterms:created>
  <dcterms:modified xsi:type="dcterms:W3CDTF">2026-07-10T10:59:00Z</dcterms:modified>
</cp:coreProperties>
</file>