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E95BD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0B1215" w:rsidRPr="000B1215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100342C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825EBAA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CEC003" w14:textId="77777777" w:rsidR="006676AE" w:rsidRPr="0012157F" w:rsidRDefault="000B121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215">
        <w:rPr>
          <w:rFonts w:ascii="Arial" w:hAnsi="Arial" w:cs="Arial"/>
        </w:rPr>
        <w:t>Gmina Gnojnik</w:t>
      </w:r>
    </w:p>
    <w:p w14:paraId="43A8F21B" w14:textId="77777777" w:rsidR="006676AE" w:rsidRPr="0012157F" w:rsidRDefault="000B121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215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0B1215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35CC66E" w14:textId="77777777" w:rsidR="00F90CD1" w:rsidRDefault="000B1215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0B1215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0B1215">
        <w:rPr>
          <w:rFonts w:ascii="Arial" w:hAnsi="Arial" w:cs="Arial"/>
        </w:rPr>
        <w:t>Gnojnik</w:t>
      </w:r>
    </w:p>
    <w:p w14:paraId="593554E2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E0643A8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21EE6DE" w14:textId="77777777" w:rsidTr="00252642">
        <w:tc>
          <w:tcPr>
            <w:tcW w:w="2800" w:type="dxa"/>
          </w:tcPr>
          <w:p w14:paraId="015E70E8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F1E24E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7AD41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D2651DA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1559B26E" w14:textId="77777777" w:rsidTr="00252642">
        <w:tc>
          <w:tcPr>
            <w:tcW w:w="2800" w:type="dxa"/>
          </w:tcPr>
          <w:p w14:paraId="568BC836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8C993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DF4F9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0FC2D10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1EE3EE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1215" w:rsidRPr="0012157F" w14:paraId="65F5AACB" w14:textId="77777777" w:rsidTr="00DE275C">
        <w:tc>
          <w:tcPr>
            <w:tcW w:w="9104" w:type="dxa"/>
            <w:shd w:val="clear" w:color="auto" w:fill="D9D9D9"/>
          </w:tcPr>
          <w:p w14:paraId="151ADD42" w14:textId="77777777" w:rsidR="000B1215" w:rsidRPr="006F0A84" w:rsidRDefault="000B1215" w:rsidP="00DE27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2A6DE81" w14:textId="77777777" w:rsidR="000B1215" w:rsidRDefault="000B1215" w:rsidP="00DE275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B1215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B2D72E" w14:textId="77777777" w:rsidR="000B1215" w:rsidRPr="00534752" w:rsidRDefault="000B1215" w:rsidP="00DE275C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CA61899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0A5AF8F" w14:textId="77777777" w:rsidTr="00252642">
        <w:tc>
          <w:tcPr>
            <w:tcW w:w="2269" w:type="dxa"/>
          </w:tcPr>
          <w:p w14:paraId="2B0A59CF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72424D4" w14:textId="4362FD7C" w:rsidR="00FB403C" w:rsidRPr="00A2540E" w:rsidRDefault="000B121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CF63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Etap I</w:t>
            </w: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stan surowy otwarty z pokryciem dachowym z  uwzględnieniem przebudowy dachu na starej części szkoły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1215" w:rsidRPr="00A2540E" w14:paraId="7A880907" w14:textId="77777777" w:rsidTr="00DE275C">
        <w:tc>
          <w:tcPr>
            <w:tcW w:w="2269" w:type="dxa"/>
          </w:tcPr>
          <w:p w14:paraId="7F4CD2EB" w14:textId="77777777" w:rsidR="000B1215" w:rsidRPr="00A2540E" w:rsidRDefault="000B1215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4476A2" w14:textId="1D936DF7" w:rsidR="000B1215" w:rsidRPr="00A2540E" w:rsidRDefault="000B1215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4E68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</w:t>
            </w: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4FCF4C2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EA847C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1215" w:rsidRPr="000B121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A288D20" w14:textId="77777777" w:rsidTr="00650D6C">
        <w:tc>
          <w:tcPr>
            <w:tcW w:w="9104" w:type="dxa"/>
            <w:shd w:val="clear" w:color="auto" w:fill="D9D9D9"/>
          </w:tcPr>
          <w:p w14:paraId="78D5B90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0BACC08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9322CB7" w14:textId="77777777" w:rsidR="000B1215" w:rsidRPr="00992BD8" w:rsidRDefault="000B1215" w:rsidP="000B121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4EA5234" w14:textId="77777777" w:rsidR="002426FF" w:rsidRPr="00922A11" w:rsidRDefault="000B1215" w:rsidP="000B121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5C607A0B" w14:textId="77777777" w:rsidR="000B1215" w:rsidRPr="00922A11" w:rsidRDefault="000B1215" w:rsidP="000B121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C36DA39" w14:textId="77777777" w:rsidR="000B1215" w:rsidRPr="0012157F" w:rsidRDefault="000B1215" w:rsidP="000B121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F5EC1EE" w14:textId="77777777" w:rsidR="000B1215" w:rsidRPr="0012157F" w:rsidRDefault="000B1215" w:rsidP="000B121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1429FCD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3F95B3C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6FF460C" w14:textId="77777777" w:rsidTr="00CD4DD1">
        <w:tc>
          <w:tcPr>
            <w:tcW w:w="9104" w:type="dxa"/>
            <w:shd w:val="clear" w:color="auto" w:fill="D9D9D9"/>
          </w:tcPr>
          <w:p w14:paraId="102DC58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A2F262E" w14:textId="3B7F90D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9E26D2">
        <w:rPr>
          <w:rFonts w:ascii="Arial" w:hAnsi="Arial" w:cs="Arial"/>
          <w:sz w:val="24"/>
          <w:szCs w:val="24"/>
        </w:rPr>
        <w:t>/y</w:t>
      </w:r>
      <w:r w:rsidR="004541F9" w:rsidRPr="0012157F">
        <w:rPr>
          <w:rFonts w:ascii="Arial" w:hAnsi="Arial" w:cs="Arial"/>
          <w:sz w:val="24"/>
          <w:szCs w:val="24"/>
        </w:rPr>
        <w:t xml:space="preserve">, </w:t>
      </w:r>
      <w:r w:rsidR="009E26D2" w:rsidRPr="009E26D2">
        <w:rPr>
          <w:rFonts w:ascii="Arial" w:hAnsi="Arial" w:cs="Arial"/>
          <w:sz w:val="24"/>
          <w:szCs w:val="24"/>
        </w:rPr>
        <w:t xml:space="preserve">warunki udziału w postępowaniu określone </w:t>
      </w:r>
      <w:r w:rsidR="00AF1E3F" w:rsidRPr="00AF1E3F">
        <w:rPr>
          <w:rFonts w:ascii="Arial" w:hAnsi="Arial" w:cs="Arial"/>
          <w:sz w:val="24"/>
          <w:szCs w:val="24"/>
        </w:rPr>
        <w:t xml:space="preserve">w ogłoszeniu o zamówieniu </w:t>
      </w:r>
      <w:r w:rsidR="00AF1E3F">
        <w:rPr>
          <w:rFonts w:ascii="Arial" w:hAnsi="Arial" w:cs="Arial"/>
          <w:sz w:val="24"/>
          <w:szCs w:val="24"/>
        </w:rPr>
        <w:t xml:space="preserve">oraz </w:t>
      </w:r>
      <w:r w:rsidR="009E26D2" w:rsidRPr="009E26D2">
        <w:rPr>
          <w:rFonts w:ascii="Arial" w:hAnsi="Arial" w:cs="Arial"/>
          <w:sz w:val="24"/>
          <w:szCs w:val="24"/>
        </w:rPr>
        <w:t>w Specyfikacji Warunków Zamówienia w zakresie, w jakim Wykonawca powołuje się na te zasoby.</w:t>
      </w:r>
    </w:p>
    <w:p w14:paraId="6189498D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94FEC5C" w14:textId="77777777" w:rsidTr="00CD4DD1">
        <w:tc>
          <w:tcPr>
            <w:tcW w:w="9104" w:type="dxa"/>
            <w:shd w:val="clear" w:color="auto" w:fill="D9D9D9"/>
          </w:tcPr>
          <w:p w14:paraId="6AD7868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2B7C09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2D2A57E" w14:textId="77777777" w:rsidTr="00847232">
        <w:tc>
          <w:tcPr>
            <w:tcW w:w="9104" w:type="dxa"/>
            <w:shd w:val="clear" w:color="auto" w:fill="D9D9D9"/>
          </w:tcPr>
          <w:p w14:paraId="31422D5A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623BDC5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341717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D66B62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7E0F9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2E776A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A7F7DF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DD0218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A65BF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23C9C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FFF10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CE029E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B472AE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0A576" w14:textId="77777777" w:rsidR="005B4A3A" w:rsidRDefault="005B4A3A" w:rsidP="0038231F">
      <w:pPr>
        <w:spacing w:after="0" w:line="240" w:lineRule="auto"/>
      </w:pPr>
      <w:r>
        <w:separator/>
      </w:r>
    </w:p>
  </w:endnote>
  <w:endnote w:type="continuationSeparator" w:id="0">
    <w:p w14:paraId="75C3B6D5" w14:textId="77777777" w:rsidR="005B4A3A" w:rsidRDefault="005B4A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6BF86" w14:textId="77777777" w:rsidR="000B1215" w:rsidRDefault="000B12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D2C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C344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51EAE" w14:textId="77777777" w:rsidR="000B1215" w:rsidRDefault="000B1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16385" w14:textId="77777777" w:rsidR="005B4A3A" w:rsidRDefault="005B4A3A" w:rsidP="0038231F">
      <w:pPr>
        <w:spacing w:after="0" w:line="240" w:lineRule="auto"/>
      </w:pPr>
      <w:r>
        <w:separator/>
      </w:r>
    </w:p>
  </w:footnote>
  <w:footnote w:type="continuationSeparator" w:id="0">
    <w:p w14:paraId="0AFFE774" w14:textId="77777777" w:rsidR="005B4A3A" w:rsidRDefault="005B4A3A" w:rsidP="0038231F">
      <w:pPr>
        <w:spacing w:after="0" w:line="240" w:lineRule="auto"/>
      </w:pPr>
      <w:r>
        <w:continuationSeparator/>
      </w:r>
    </w:p>
  </w:footnote>
  <w:footnote w:id="1">
    <w:p w14:paraId="4149F712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D984EF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1978D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3DFBFD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F4ED4" w14:textId="77777777" w:rsidR="000B1215" w:rsidRDefault="000B1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504E8" w14:textId="77777777" w:rsidR="000B1215" w:rsidRDefault="000B12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402B9" w14:textId="77777777" w:rsidR="000B1215" w:rsidRDefault="000B12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16244">
    <w:abstractNumId w:val="11"/>
  </w:num>
  <w:num w:numId="2" w16cid:durableId="1392801401">
    <w:abstractNumId w:val="0"/>
  </w:num>
  <w:num w:numId="3" w16cid:durableId="1494251856">
    <w:abstractNumId w:val="10"/>
  </w:num>
  <w:num w:numId="4" w16cid:durableId="1093012225">
    <w:abstractNumId w:val="13"/>
  </w:num>
  <w:num w:numId="5" w16cid:durableId="1571960586">
    <w:abstractNumId w:val="12"/>
  </w:num>
  <w:num w:numId="6" w16cid:durableId="976908411">
    <w:abstractNumId w:val="9"/>
  </w:num>
  <w:num w:numId="7" w16cid:durableId="1596471653">
    <w:abstractNumId w:val="1"/>
  </w:num>
  <w:num w:numId="8" w16cid:durableId="361247925">
    <w:abstractNumId w:val="6"/>
  </w:num>
  <w:num w:numId="9" w16cid:durableId="1145854721">
    <w:abstractNumId w:val="4"/>
  </w:num>
  <w:num w:numId="10" w16cid:durableId="211774063">
    <w:abstractNumId w:val="7"/>
  </w:num>
  <w:num w:numId="11" w16cid:durableId="1738479604">
    <w:abstractNumId w:val="5"/>
  </w:num>
  <w:num w:numId="12" w16cid:durableId="281111388">
    <w:abstractNumId w:val="8"/>
  </w:num>
  <w:num w:numId="13" w16cid:durableId="56172323">
    <w:abstractNumId w:val="3"/>
  </w:num>
  <w:num w:numId="14" w16cid:durableId="1118837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A3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121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6892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B4A3A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11F0C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E26D2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AF1E3F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63EA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5A051"/>
  <w15:docId w15:val="{27E60FB6-3473-4B41-A6ED-7FE496FA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2016-07-26T10:32:00Z</cp:lastPrinted>
  <dcterms:created xsi:type="dcterms:W3CDTF">2026-05-12T11:54:00Z</dcterms:created>
  <dcterms:modified xsi:type="dcterms:W3CDTF">2026-07-09T13:09:00Z</dcterms:modified>
</cp:coreProperties>
</file>