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545EC5" w14:textId="77777777"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9F5FDE" w:rsidRPr="009F5FDE">
        <w:rPr>
          <w:rFonts w:ascii="Arial" w:hAnsi="Arial" w:cs="Arial"/>
          <w:bCs/>
          <w:i w:val="0"/>
          <w:szCs w:val="24"/>
        </w:rPr>
        <w:t>2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2540E" w14:paraId="06BC49BF" w14:textId="77777777" w:rsidTr="00467CA2">
        <w:tc>
          <w:tcPr>
            <w:tcW w:w="2800" w:type="dxa"/>
            <w:shd w:val="clear" w:color="auto" w:fill="auto"/>
          </w:tcPr>
          <w:p w14:paraId="72C47CF0" w14:textId="77777777"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76F9E710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6C2255F5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C488FA9" w14:textId="77777777"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A2540E" w14:paraId="1C0F6543" w14:textId="77777777" w:rsidTr="00467CA2">
        <w:tc>
          <w:tcPr>
            <w:tcW w:w="2800" w:type="dxa"/>
            <w:shd w:val="clear" w:color="auto" w:fill="auto"/>
          </w:tcPr>
          <w:p w14:paraId="0065E7E7" w14:textId="77777777"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607E2F48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63E8B6FF" w14:textId="77777777"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71C134B1" w14:textId="77777777"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15AC71AA" w14:textId="77777777"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14:paraId="18B59564" w14:textId="7777777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139154B0" w14:textId="77777777"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14:paraId="496A93D1" w14:textId="77777777"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0930D65A" w14:textId="77777777"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9F5FDE" w:rsidRPr="009F5FDE">
        <w:rPr>
          <w:rFonts w:ascii="Arial" w:hAnsi="Arial" w:cs="Arial"/>
          <w:sz w:val="24"/>
          <w:szCs w:val="24"/>
        </w:rPr>
        <w:t>(t.j. Dz. U. z 2024 r. poz. 1320 z późn. zm.)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2540E" w14:paraId="5D1B6EA0" w14:textId="77777777" w:rsidTr="00467CA2">
        <w:tc>
          <w:tcPr>
            <w:tcW w:w="2269" w:type="dxa"/>
            <w:shd w:val="clear" w:color="auto" w:fill="auto"/>
          </w:tcPr>
          <w:p w14:paraId="319BF6F0" w14:textId="77777777"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475D3086" w14:textId="09E85F13" w:rsidR="00D520D3" w:rsidRPr="00A2540E" w:rsidRDefault="009F5FDE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F5FD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Rozbudowa i przebudowa budynku Publicznej Szkoły Podstawowej w Gosprzydowej </w:t>
            </w:r>
            <w:r w:rsidR="00641EF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– Etap I</w:t>
            </w:r>
            <w:r w:rsidRPr="009F5FD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 stan surowy otwarty z pokryciem dachowym z  uwzględnieniem przebudowy dachu na starej części szkoły</w:t>
            </w:r>
            <w:r w:rsidR="00D520D3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9F5FDE" w:rsidRPr="00A2540E" w14:paraId="724457CA" w14:textId="77777777" w:rsidTr="00DE275C">
        <w:tc>
          <w:tcPr>
            <w:tcW w:w="2269" w:type="dxa"/>
            <w:shd w:val="clear" w:color="auto" w:fill="auto"/>
          </w:tcPr>
          <w:p w14:paraId="006FEA30" w14:textId="77777777" w:rsidR="009F5FDE" w:rsidRPr="00A2540E" w:rsidRDefault="009F5FDE" w:rsidP="00DE275C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077E2CA" w14:textId="01070229" w:rsidR="009F5FDE" w:rsidRPr="00A2540E" w:rsidRDefault="009F5FDE" w:rsidP="00DE275C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F5FD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RIiD.271.</w:t>
            </w:r>
            <w:r w:rsidR="005C1EE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11</w:t>
            </w:r>
            <w:r w:rsidRPr="009F5FD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.2026</w:t>
            </w:r>
          </w:p>
        </w:tc>
      </w:tr>
    </w:tbl>
    <w:p w14:paraId="42E8E814" w14:textId="77777777" w:rsidR="00DC652A" w:rsidRPr="00053927" w:rsidRDefault="009F5FDE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14:paraId="7C1C1F4E" w14:textId="77777777"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5DE9DD95" w14:textId="77777777"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14:paraId="6FE68CD8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7AB63400" w14:textId="77777777"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14:paraId="3AF5D5D1" w14:textId="77777777"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14:paraId="04188979" w14:textId="77777777"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14:paraId="3C5E9291" w14:textId="77777777"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14:paraId="13299394" w14:textId="77777777"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14:paraId="3D0F5282" w14:textId="77777777"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14:paraId="0FDD127B" w14:textId="77777777"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14:paraId="2F1AB693" w14:textId="77777777"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14:paraId="2EDB0097" w14:textId="77777777"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14:paraId="22B27CDF" w14:textId="77777777"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1" w:name="_Hlk60300768"/>
      <w:r w:rsidRPr="00053927">
        <w:rPr>
          <w:rFonts w:ascii="Arial" w:eastAsia="Times New Roman" w:hAnsi="Arial" w:cs="Arial"/>
          <w:lang w:eastAsia="pl-PL"/>
        </w:rPr>
        <w:lastRenderedPageBreak/>
        <w:t>…………………………………………………………………....…………………………….……..</w:t>
      </w:r>
    </w:p>
    <w:bookmarkEnd w:id="1"/>
    <w:p w14:paraId="346D2C96" w14:textId="77777777"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14:paraId="5B544B76" w14:textId="77777777"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14:paraId="4BDFC6F5" w14:textId="77777777"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14:paraId="62E07DB8" w14:textId="77777777"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B745A" w14:paraId="5B941B47" w14:textId="77777777" w:rsidTr="00467CA2">
        <w:tc>
          <w:tcPr>
            <w:tcW w:w="2660" w:type="dxa"/>
            <w:shd w:val="clear" w:color="auto" w:fill="auto"/>
          </w:tcPr>
          <w:p w14:paraId="5943D814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1AC5681C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14:paraId="2237C2C8" w14:textId="77777777"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14:paraId="50382682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14:paraId="152A1761" w14:textId="77777777"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0ACFA907" w14:textId="77777777" w:rsidR="00D520D3" w:rsidRPr="008B745A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9F5FDE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14:paraId="5BE7534D" w14:textId="77777777"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65E30FD" w14:textId="77777777" w:rsidR="00A825EB" w:rsidRDefault="00A825EB" w:rsidP="00025386">
      <w:pPr>
        <w:spacing w:after="0" w:line="240" w:lineRule="auto"/>
      </w:pPr>
      <w:r>
        <w:separator/>
      </w:r>
    </w:p>
  </w:endnote>
  <w:endnote w:type="continuationSeparator" w:id="0">
    <w:p w14:paraId="57087977" w14:textId="77777777" w:rsidR="00A825EB" w:rsidRDefault="00A825E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23224B" w14:textId="77777777" w:rsidR="009F5FDE" w:rsidRDefault="009F5FD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214ABC" w14:textId="77777777" w:rsidR="00025386" w:rsidRDefault="005C1EE3" w:rsidP="00025386">
    <w:pPr>
      <w:pStyle w:val="Stopka"/>
      <w:tabs>
        <w:tab w:val="clear" w:pos="4536"/>
      </w:tabs>
      <w:jc w:val="center"/>
    </w:pPr>
    <w:r>
      <w:rPr>
        <w:noProof/>
      </w:rPr>
      <w:pict w14:anchorId="03BC7A90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473D0043" w14:textId="12DCB515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A3FEED3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D4390A6" w14:textId="77777777" w:rsidR="009F5FDE" w:rsidRDefault="009F5FD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4545BB4" w14:textId="77777777" w:rsidR="00A825EB" w:rsidRDefault="00A825EB" w:rsidP="00025386">
      <w:pPr>
        <w:spacing w:after="0" w:line="240" w:lineRule="auto"/>
      </w:pPr>
      <w:r>
        <w:separator/>
      </w:r>
    </w:p>
  </w:footnote>
  <w:footnote w:type="continuationSeparator" w:id="0">
    <w:p w14:paraId="246961AF" w14:textId="77777777" w:rsidR="00A825EB" w:rsidRDefault="00A825E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B1AF9A" w14:textId="77777777" w:rsidR="009F5FDE" w:rsidRDefault="009F5FD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96DF9F" w14:textId="77777777" w:rsidR="009F5FDE" w:rsidRDefault="009F5FD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D56777" w14:textId="77777777" w:rsidR="009F5FDE" w:rsidRDefault="009F5FD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681830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825EB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624D8"/>
    <w:rsid w:val="005C1EE3"/>
    <w:rsid w:val="00620476"/>
    <w:rsid w:val="00641EF5"/>
    <w:rsid w:val="00657A47"/>
    <w:rsid w:val="0066299C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9F5FDE"/>
    <w:rsid w:val="00A56A6F"/>
    <w:rsid w:val="00A825EB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A53B2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1D30EF"/>
  <w15:chartTrackingRefBased/>
  <w15:docId w15:val="{754B6512-3622-4024-80F2-044794B7AE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tek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311</Words>
  <Characters>1870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Aneta Tekiela</dc:creator>
  <cp:keywords/>
  <dc:description/>
  <cp:lastModifiedBy>Aneta Tekiela</cp:lastModifiedBy>
  <cp:revision>3</cp:revision>
  <dcterms:created xsi:type="dcterms:W3CDTF">2026-05-12T11:54:00Z</dcterms:created>
  <dcterms:modified xsi:type="dcterms:W3CDTF">2026-07-09T13:06:00Z</dcterms:modified>
</cp:coreProperties>
</file>