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4B468A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53741F" w:rsidRPr="0053741F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691FC55" w14:textId="77777777" w:rsidTr="00D62E6E">
        <w:tc>
          <w:tcPr>
            <w:tcW w:w="2800" w:type="dxa"/>
          </w:tcPr>
          <w:p w14:paraId="06DE177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137097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773274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B56FE1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D821B5D" w14:textId="77777777" w:rsidTr="00D62E6E">
        <w:tc>
          <w:tcPr>
            <w:tcW w:w="2800" w:type="dxa"/>
          </w:tcPr>
          <w:p w14:paraId="198A0A7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FBF686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D15A2C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12277F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3608BAA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3741F" w:rsidRPr="00C14101" w14:paraId="7D838A50" w14:textId="77777777" w:rsidTr="00DE275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DABA2C" w14:textId="77777777" w:rsidR="0053741F" w:rsidRPr="00C14101" w:rsidRDefault="0053741F" w:rsidP="00DE275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724F369" w14:textId="77777777" w:rsidR="0053741F" w:rsidRPr="00C14101" w:rsidRDefault="0053741F" w:rsidP="00DE275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3741F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F9B03A6" w14:textId="77777777" w:rsidR="0053741F" w:rsidRPr="00C14101" w:rsidRDefault="0053741F" w:rsidP="00DE27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8E7BE7D" w14:textId="77777777" w:rsidR="0053741F" w:rsidRPr="00C14101" w:rsidRDefault="0053741F" w:rsidP="00DE27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A5E1526" w14:textId="77777777" w:rsidR="00BC121E" w:rsidRPr="00C14101" w:rsidRDefault="0053741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164FA" w:rsidRPr="00D62E6E" w14:paraId="3A3EAC8E" w14:textId="77777777" w:rsidTr="00D62E6E">
        <w:tc>
          <w:tcPr>
            <w:tcW w:w="2269" w:type="dxa"/>
          </w:tcPr>
          <w:p w14:paraId="465E36D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76A7607" w14:textId="5BF2D250" w:rsidR="00D62E6E" w:rsidRPr="00D62E6E" w:rsidRDefault="0053741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74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przebudowa budynku Publicznej Szkoły Podstawowej w Gosprzydowej </w:t>
            </w:r>
            <w:r w:rsidR="00E863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–</w:t>
            </w:r>
            <w:r w:rsidRPr="005374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r w:rsidR="00E863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Etap I </w:t>
            </w:r>
            <w:r w:rsidRPr="005374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stan surowy otwarty z pokryciem dachowym z  uwzględnieniem przebudowy dachu na starej części szkoły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64FA" w:rsidRPr="00D62E6E" w14:paraId="5ECE0108" w14:textId="77777777" w:rsidTr="00DE275C">
        <w:tc>
          <w:tcPr>
            <w:tcW w:w="2269" w:type="dxa"/>
          </w:tcPr>
          <w:p w14:paraId="116E9E67" w14:textId="77777777" w:rsidR="0053741F" w:rsidRPr="00D62E6E" w:rsidRDefault="0053741F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BF8E96" w14:textId="65D4D146" w:rsidR="0053741F" w:rsidRPr="00D62E6E" w:rsidRDefault="0053741F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374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C164F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11</w:t>
            </w:r>
            <w:r w:rsidRPr="005374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200A895E" w14:textId="77777777" w:rsidR="00BC121E" w:rsidRDefault="0053741F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53741F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F449F7C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6A724B4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4B324D1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7B9E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825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695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5455AFC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3D89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3C3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6F8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CFC92E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4E4E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E8B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34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09B731D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469C1446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6CC29B1E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00C5B800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C30934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F72981B" w14:textId="77777777" w:rsidTr="00620E37">
        <w:tc>
          <w:tcPr>
            <w:tcW w:w="2660" w:type="dxa"/>
          </w:tcPr>
          <w:p w14:paraId="2E8E8B8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8C31C2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65DA648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01C10AF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CDCA3E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2D48EA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3741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A42170D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B0A671" w14:textId="77777777" w:rsidR="00492C7A" w:rsidRDefault="00492C7A">
      <w:r>
        <w:separator/>
      </w:r>
    </w:p>
  </w:endnote>
  <w:endnote w:type="continuationSeparator" w:id="0">
    <w:p w14:paraId="3843FFBB" w14:textId="77777777" w:rsidR="00492C7A" w:rsidRDefault="00492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53D3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7959F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A12A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AD94EFA" w14:textId="77777777" w:rsidR="009A4CD3" w:rsidRDefault="00C164F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6849D78">
        <v:line id="_x0000_s1025" style="position:absolute;left:0;text-align:left;z-index:251657728" from="-3.85pt,8.7pt" to="455.15pt,8.7pt"/>
      </w:pict>
    </w:r>
  </w:p>
  <w:p w14:paraId="7DB7B844" w14:textId="5FED0EEA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61BAF" w14:textId="77777777" w:rsidR="0053741F" w:rsidRDefault="005374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707388" w14:textId="77777777" w:rsidR="00492C7A" w:rsidRDefault="00492C7A">
      <w:r>
        <w:separator/>
      </w:r>
    </w:p>
  </w:footnote>
  <w:footnote w:type="continuationSeparator" w:id="0">
    <w:p w14:paraId="1C19CABB" w14:textId="77777777" w:rsidR="00492C7A" w:rsidRDefault="00492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56A807" w14:textId="77777777" w:rsidR="0053741F" w:rsidRDefault="005374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EAFB8" w14:textId="77777777" w:rsidR="0053741F" w:rsidRDefault="005374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120B1" w14:textId="77777777" w:rsidR="0053741F" w:rsidRDefault="005374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891439">
    <w:abstractNumId w:val="13"/>
  </w:num>
  <w:num w:numId="2" w16cid:durableId="1039403786">
    <w:abstractNumId w:val="0"/>
  </w:num>
  <w:num w:numId="3" w16cid:durableId="610014375">
    <w:abstractNumId w:val="11"/>
  </w:num>
  <w:num w:numId="4" w16cid:durableId="9451272">
    <w:abstractNumId w:val="8"/>
  </w:num>
  <w:num w:numId="5" w16cid:durableId="1531608007">
    <w:abstractNumId w:val="7"/>
  </w:num>
  <w:num w:numId="6" w16cid:durableId="1707293494">
    <w:abstractNumId w:val="1"/>
  </w:num>
  <w:num w:numId="7" w16cid:durableId="1345128760">
    <w:abstractNumId w:val="6"/>
  </w:num>
  <w:num w:numId="8" w16cid:durableId="1215658606">
    <w:abstractNumId w:val="3"/>
  </w:num>
  <w:num w:numId="9" w16cid:durableId="800807386">
    <w:abstractNumId w:val="2"/>
  </w:num>
  <w:num w:numId="10" w16cid:durableId="1496723209">
    <w:abstractNumId w:val="5"/>
  </w:num>
  <w:num w:numId="11" w16cid:durableId="768238017">
    <w:abstractNumId w:val="10"/>
  </w:num>
  <w:num w:numId="12" w16cid:durableId="7683457">
    <w:abstractNumId w:val="4"/>
  </w:num>
  <w:num w:numId="13" w16cid:durableId="953824962">
    <w:abstractNumId w:val="9"/>
  </w:num>
  <w:num w:numId="14" w16cid:durableId="17124627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C7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6437B"/>
    <w:rsid w:val="003E5D20"/>
    <w:rsid w:val="003F6927"/>
    <w:rsid w:val="00415097"/>
    <w:rsid w:val="00422381"/>
    <w:rsid w:val="0043102D"/>
    <w:rsid w:val="00460820"/>
    <w:rsid w:val="004704CB"/>
    <w:rsid w:val="00492C7A"/>
    <w:rsid w:val="004B1027"/>
    <w:rsid w:val="004C55DE"/>
    <w:rsid w:val="004D5C77"/>
    <w:rsid w:val="00517FF1"/>
    <w:rsid w:val="00533E9F"/>
    <w:rsid w:val="0053741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6107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164FA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86375"/>
    <w:rsid w:val="00E9061B"/>
    <w:rsid w:val="00EB5766"/>
    <w:rsid w:val="00EC667E"/>
    <w:rsid w:val="00F46593"/>
    <w:rsid w:val="00F568D6"/>
    <w:rsid w:val="00F70072"/>
    <w:rsid w:val="00FA1041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C0308"/>
  <w15:chartTrackingRefBased/>
  <w15:docId w15:val="{C282C1C3-52D5-46F2-8BA4-6F00F18F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4</cp:revision>
  <cp:lastPrinted>2010-01-07T09:39:00Z</cp:lastPrinted>
  <dcterms:created xsi:type="dcterms:W3CDTF">2026-05-12T11:54:00Z</dcterms:created>
  <dcterms:modified xsi:type="dcterms:W3CDTF">2026-07-09T13:09:00Z</dcterms:modified>
</cp:coreProperties>
</file>