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5B59AA" w14:textId="2B5773AC" w:rsidR="00D665F5" w:rsidRDefault="00A946F4" w:rsidP="00D665F5">
      <w:pPr>
        <w:spacing w:after="240"/>
        <w:jc w:val="right"/>
        <w:rPr>
          <w:sz w:val="22"/>
          <w:szCs w:val="22"/>
        </w:rPr>
      </w:pPr>
      <w:r w:rsidRPr="00A946F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946F4">
        <w:rPr>
          <w:sz w:val="22"/>
          <w:szCs w:val="22"/>
        </w:rPr>
        <w:t>2026-07-10</w:t>
      </w:r>
    </w:p>
    <w:p w14:paraId="1E8BC8E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F3F2FB" w14:textId="77777777" w:rsidR="00A946F4" w:rsidRPr="00A946F4" w:rsidRDefault="00A946F4" w:rsidP="00577BC6">
      <w:pPr>
        <w:spacing w:after="40"/>
        <w:rPr>
          <w:b/>
          <w:bCs/>
          <w:sz w:val="22"/>
          <w:szCs w:val="22"/>
        </w:rPr>
      </w:pPr>
      <w:r w:rsidRPr="00A946F4">
        <w:rPr>
          <w:b/>
          <w:bCs/>
          <w:sz w:val="22"/>
          <w:szCs w:val="22"/>
        </w:rPr>
        <w:t>Akademia Górniczo - Hutnicza</w:t>
      </w:r>
    </w:p>
    <w:p w14:paraId="2F6E49CE" w14:textId="77777777" w:rsidR="00A946F4" w:rsidRPr="00A946F4" w:rsidRDefault="00A946F4" w:rsidP="00577BC6">
      <w:pPr>
        <w:spacing w:after="40"/>
        <w:rPr>
          <w:b/>
          <w:bCs/>
          <w:sz w:val="22"/>
          <w:szCs w:val="22"/>
        </w:rPr>
      </w:pPr>
      <w:r w:rsidRPr="00A946F4">
        <w:rPr>
          <w:b/>
          <w:bCs/>
          <w:sz w:val="22"/>
          <w:szCs w:val="22"/>
        </w:rPr>
        <w:t>im. Stanisława Staszica w Krakowie</w:t>
      </w:r>
    </w:p>
    <w:p w14:paraId="73A6AFA9" w14:textId="3512264C" w:rsidR="00D665F5" w:rsidRPr="00D91931" w:rsidRDefault="00A946F4" w:rsidP="00577BC6">
      <w:pPr>
        <w:spacing w:after="40"/>
        <w:rPr>
          <w:b/>
          <w:bCs/>
          <w:sz w:val="22"/>
          <w:szCs w:val="22"/>
        </w:rPr>
      </w:pPr>
      <w:r w:rsidRPr="00A946F4">
        <w:rPr>
          <w:b/>
          <w:bCs/>
          <w:sz w:val="22"/>
          <w:szCs w:val="22"/>
        </w:rPr>
        <w:t>Dział Zamówień Publicznych</w:t>
      </w:r>
    </w:p>
    <w:p w14:paraId="5CADE89E" w14:textId="007E8F5C" w:rsidR="00D665F5" w:rsidRPr="00BD5546" w:rsidRDefault="00A946F4" w:rsidP="00D665F5">
      <w:pPr>
        <w:rPr>
          <w:sz w:val="22"/>
          <w:szCs w:val="22"/>
        </w:rPr>
      </w:pPr>
      <w:r w:rsidRPr="00A946F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946F4">
        <w:rPr>
          <w:sz w:val="22"/>
          <w:szCs w:val="22"/>
        </w:rPr>
        <w:t>30</w:t>
      </w:r>
    </w:p>
    <w:p w14:paraId="16C1E9EA" w14:textId="2E44D26A" w:rsidR="00D665F5" w:rsidRPr="00BD5546" w:rsidRDefault="00A946F4" w:rsidP="00D665F5">
      <w:pPr>
        <w:rPr>
          <w:sz w:val="22"/>
          <w:szCs w:val="22"/>
        </w:rPr>
      </w:pPr>
      <w:r w:rsidRPr="00A946F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946F4">
        <w:rPr>
          <w:sz w:val="22"/>
          <w:szCs w:val="22"/>
        </w:rPr>
        <w:t>Kraków</w:t>
      </w:r>
    </w:p>
    <w:p w14:paraId="28377ACB" w14:textId="06497B41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946F4" w:rsidRPr="00A946F4">
        <w:rPr>
          <w:b/>
          <w:sz w:val="22"/>
          <w:szCs w:val="22"/>
        </w:rPr>
        <w:t>KC-DE-zp.25.253.2026</w:t>
      </w:r>
      <w:r w:rsidR="00A80738">
        <w:rPr>
          <w:sz w:val="24"/>
        </w:rPr>
        <w:tab/>
        <w:t xml:space="preserve"> </w:t>
      </w:r>
    </w:p>
    <w:p w14:paraId="736E8D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4477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BB89D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9A4A73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CB0EC0F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A5CE2ED" w14:textId="730E9D9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946F4" w:rsidRPr="00A946F4">
        <w:rPr>
          <w:sz w:val="22"/>
          <w:szCs w:val="22"/>
        </w:rPr>
        <w:t>przetarg</w:t>
      </w:r>
      <w:r w:rsidR="00673444">
        <w:rPr>
          <w:sz w:val="22"/>
          <w:szCs w:val="22"/>
        </w:rPr>
        <w:t>u</w:t>
      </w:r>
      <w:r w:rsidR="00A946F4" w:rsidRPr="00A946F4">
        <w:rPr>
          <w:sz w:val="22"/>
          <w:szCs w:val="22"/>
        </w:rPr>
        <w:t xml:space="preserve"> nieograniczon</w:t>
      </w:r>
      <w:r w:rsidR="00673444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87A7205" w14:textId="3B10A8F1" w:rsidR="00A80738" w:rsidRPr="00577BC6" w:rsidRDefault="00A946F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946F4">
        <w:rPr>
          <w:b/>
          <w:sz w:val="22"/>
          <w:szCs w:val="22"/>
        </w:rPr>
        <w:t>Dostawa 1 szt. serwera (jednostki centralnej komputera) na potrzeby WEAIiIB</w:t>
      </w:r>
    </w:p>
    <w:p w14:paraId="2C74EE1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CDE3AF4" w14:textId="4CD85438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946F4" w:rsidRPr="00A946F4">
        <w:rPr>
          <w:sz w:val="22"/>
          <w:szCs w:val="22"/>
        </w:rPr>
        <w:t>10/07/2026</w:t>
      </w:r>
      <w:r w:rsidR="00FF4AB1" w:rsidRPr="00577BC6">
        <w:rPr>
          <w:sz w:val="22"/>
          <w:szCs w:val="22"/>
        </w:rPr>
        <w:t xml:space="preserve"> o godz. </w:t>
      </w:r>
      <w:r w:rsidR="00A946F4" w:rsidRPr="00A946F4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584727C" w14:textId="77777777" w:rsidTr="003F57CD">
        <w:tc>
          <w:tcPr>
            <w:tcW w:w="993" w:type="dxa"/>
            <w:vAlign w:val="center"/>
          </w:tcPr>
          <w:p w14:paraId="1488534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4CEF53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146298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946F4" w:rsidRPr="00493F8C" w14:paraId="729938F7" w14:textId="77777777" w:rsidTr="002E1912">
        <w:tc>
          <w:tcPr>
            <w:tcW w:w="993" w:type="dxa"/>
            <w:vAlign w:val="center"/>
          </w:tcPr>
          <w:p w14:paraId="4294BE31" w14:textId="45A15D8B" w:rsidR="00A946F4" w:rsidRPr="00490DC0" w:rsidRDefault="00A946F4" w:rsidP="002E1912">
            <w:pPr>
              <w:spacing w:before="120" w:after="120"/>
              <w:jc w:val="center"/>
            </w:pPr>
            <w:r w:rsidRPr="00A946F4">
              <w:t>1</w:t>
            </w:r>
          </w:p>
        </w:tc>
        <w:tc>
          <w:tcPr>
            <w:tcW w:w="5244" w:type="dxa"/>
          </w:tcPr>
          <w:p w14:paraId="5F512B20" w14:textId="24C48417" w:rsidR="00A946F4" w:rsidRPr="00490DC0" w:rsidRDefault="00A946F4" w:rsidP="002E1912">
            <w:pPr>
              <w:spacing w:before="40"/>
            </w:pPr>
            <w:r w:rsidRPr="00A946F4">
              <w:t>Gigaserwer sp. z o.o.</w:t>
            </w:r>
          </w:p>
          <w:p w14:paraId="47F055D9" w14:textId="27833254" w:rsidR="00A946F4" w:rsidRPr="00490DC0" w:rsidRDefault="00673444" w:rsidP="002E1912">
            <w:r>
              <w:t>Podole 60</w:t>
            </w:r>
          </w:p>
          <w:p w14:paraId="6A1A3CE5" w14:textId="1F1F72EB" w:rsidR="00A946F4" w:rsidRPr="00490DC0" w:rsidRDefault="00A946F4" w:rsidP="002E1912">
            <w:pPr>
              <w:spacing w:after="40"/>
              <w:jc w:val="both"/>
            </w:pPr>
            <w:r w:rsidRPr="00A946F4">
              <w:t>30-</w:t>
            </w:r>
            <w:r w:rsidR="00673444">
              <w:t>394</w:t>
            </w:r>
            <w:r w:rsidRPr="00490DC0">
              <w:t xml:space="preserve"> </w:t>
            </w:r>
            <w:r w:rsidRPr="00A946F4">
              <w:t>Kraków</w:t>
            </w:r>
          </w:p>
        </w:tc>
        <w:tc>
          <w:tcPr>
            <w:tcW w:w="2835" w:type="dxa"/>
            <w:vAlign w:val="center"/>
          </w:tcPr>
          <w:p w14:paraId="0B9F1FF2" w14:textId="67528287" w:rsidR="00A946F4" w:rsidRPr="00490DC0" w:rsidRDefault="00A946F4" w:rsidP="002E1912">
            <w:pPr>
              <w:spacing w:before="120" w:after="120"/>
              <w:jc w:val="both"/>
            </w:pPr>
            <w:r w:rsidRPr="00A946F4">
              <w:t>192 315.42 zł</w:t>
            </w:r>
          </w:p>
        </w:tc>
      </w:tr>
      <w:tr w:rsidR="00A946F4" w:rsidRPr="00493F8C" w14:paraId="634BAAED" w14:textId="77777777" w:rsidTr="002E1912">
        <w:tc>
          <w:tcPr>
            <w:tcW w:w="993" w:type="dxa"/>
            <w:vAlign w:val="center"/>
          </w:tcPr>
          <w:p w14:paraId="63665F24" w14:textId="56F5F842" w:rsidR="00A946F4" w:rsidRPr="00490DC0" w:rsidRDefault="00A946F4" w:rsidP="002E1912">
            <w:pPr>
              <w:spacing w:before="120" w:after="120"/>
              <w:jc w:val="center"/>
            </w:pPr>
            <w:r w:rsidRPr="00A946F4">
              <w:t>2</w:t>
            </w:r>
          </w:p>
        </w:tc>
        <w:tc>
          <w:tcPr>
            <w:tcW w:w="5244" w:type="dxa"/>
          </w:tcPr>
          <w:p w14:paraId="695CC9B5" w14:textId="3A6F5C31" w:rsidR="00A946F4" w:rsidRPr="00490DC0" w:rsidRDefault="00A946F4" w:rsidP="002E1912">
            <w:pPr>
              <w:spacing w:before="40"/>
            </w:pPr>
            <w:r w:rsidRPr="00A946F4">
              <w:t>NKK SYSTEM Spółka z ograniczoną odpowiedzialnością</w:t>
            </w:r>
          </w:p>
          <w:p w14:paraId="27B31898" w14:textId="4B596069" w:rsidR="00A946F4" w:rsidRPr="00490DC0" w:rsidRDefault="00A946F4" w:rsidP="002E1912">
            <w:r w:rsidRPr="00A946F4">
              <w:t>Tatarska</w:t>
            </w:r>
            <w:r w:rsidRPr="00490DC0">
              <w:t xml:space="preserve"> </w:t>
            </w:r>
            <w:r w:rsidRPr="00A946F4">
              <w:t>5</w:t>
            </w:r>
            <w:r w:rsidRPr="00490DC0">
              <w:t xml:space="preserve"> </w:t>
            </w:r>
          </w:p>
          <w:p w14:paraId="1CC35204" w14:textId="5ED707F9" w:rsidR="00A946F4" w:rsidRPr="00490DC0" w:rsidRDefault="00A946F4" w:rsidP="002E1912">
            <w:pPr>
              <w:spacing w:after="40"/>
              <w:jc w:val="both"/>
            </w:pPr>
            <w:r w:rsidRPr="00A946F4">
              <w:t>30-103</w:t>
            </w:r>
            <w:r w:rsidRPr="00490DC0">
              <w:t xml:space="preserve"> </w:t>
            </w:r>
            <w:r w:rsidRPr="00A946F4">
              <w:t>Kraków</w:t>
            </w:r>
          </w:p>
        </w:tc>
        <w:tc>
          <w:tcPr>
            <w:tcW w:w="2835" w:type="dxa"/>
            <w:vAlign w:val="center"/>
          </w:tcPr>
          <w:p w14:paraId="0C2E3248" w14:textId="617B3487" w:rsidR="00A946F4" w:rsidRPr="00490DC0" w:rsidRDefault="00A946F4" w:rsidP="002E1912">
            <w:pPr>
              <w:spacing w:before="120" w:after="120"/>
              <w:jc w:val="both"/>
            </w:pPr>
            <w:r w:rsidRPr="00A946F4">
              <w:t>688 800.00 zł</w:t>
            </w:r>
          </w:p>
        </w:tc>
      </w:tr>
      <w:tr w:rsidR="00A946F4" w:rsidRPr="00493F8C" w14:paraId="33A0107A" w14:textId="77777777" w:rsidTr="002E1912">
        <w:tc>
          <w:tcPr>
            <w:tcW w:w="993" w:type="dxa"/>
            <w:vAlign w:val="center"/>
          </w:tcPr>
          <w:p w14:paraId="4E9AF715" w14:textId="38FC1FCB" w:rsidR="00A946F4" w:rsidRPr="00490DC0" w:rsidRDefault="00A946F4" w:rsidP="002E1912">
            <w:pPr>
              <w:spacing w:before="120" w:after="120"/>
              <w:jc w:val="center"/>
            </w:pPr>
            <w:r w:rsidRPr="00A946F4">
              <w:t>3</w:t>
            </w:r>
          </w:p>
        </w:tc>
        <w:tc>
          <w:tcPr>
            <w:tcW w:w="5244" w:type="dxa"/>
          </w:tcPr>
          <w:p w14:paraId="2A05CAE1" w14:textId="642ADF9E" w:rsidR="00A946F4" w:rsidRPr="00490DC0" w:rsidRDefault="00A946F4" w:rsidP="002E1912">
            <w:pPr>
              <w:spacing w:before="40"/>
            </w:pPr>
            <w:r w:rsidRPr="00A946F4">
              <w:t>PROGRESS Systemy Komputerowe Sp. z o.o.</w:t>
            </w:r>
          </w:p>
          <w:p w14:paraId="3B44E2F2" w14:textId="2C10BF4F" w:rsidR="00A946F4" w:rsidRPr="00490DC0" w:rsidRDefault="00A946F4" w:rsidP="002E1912">
            <w:r w:rsidRPr="00A946F4">
              <w:t>Al. Mickiewicza</w:t>
            </w:r>
            <w:r w:rsidRPr="00490DC0">
              <w:t xml:space="preserve"> </w:t>
            </w:r>
            <w:r w:rsidRPr="00A946F4">
              <w:t>27</w:t>
            </w:r>
            <w:r w:rsidRPr="00490DC0">
              <w:t xml:space="preserve"> </w:t>
            </w:r>
          </w:p>
          <w:p w14:paraId="5CC32325" w14:textId="3FDBB62E" w:rsidR="00A946F4" w:rsidRPr="00490DC0" w:rsidRDefault="00A946F4" w:rsidP="002E1912">
            <w:pPr>
              <w:spacing w:after="40"/>
              <w:jc w:val="both"/>
            </w:pPr>
            <w:r w:rsidRPr="00A946F4">
              <w:t>31-120</w:t>
            </w:r>
            <w:r w:rsidRPr="00490DC0">
              <w:t xml:space="preserve"> </w:t>
            </w:r>
            <w:r w:rsidRPr="00A946F4">
              <w:t>Kraków</w:t>
            </w:r>
          </w:p>
        </w:tc>
        <w:tc>
          <w:tcPr>
            <w:tcW w:w="2835" w:type="dxa"/>
            <w:vAlign w:val="center"/>
          </w:tcPr>
          <w:p w14:paraId="45283C5A" w14:textId="02F1AF6F" w:rsidR="00A946F4" w:rsidRPr="00490DC0" w:rsidRDefault="00A946F4" w:rsidP="002E1912">
            <w:pPr>
              <w:spacing w:before="120" w:after="120"/>
              <w:jc w:val="both"/>
            </w:pPr>
            <w:r w:rsidRPr="00A946F4">
              <w:t>198 485.10 zł</w:t>
            </w:r>
          </w:p>
        </w:tc>
      </w:tr>
    </w:tbl>
    <w:p w14:paraId="747DE0E8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F07A5" w14:textId="77777777" w:rsidR="00C54E94" w:rsidRDefault="00C54E94">
      <w:r>
        <w:separator/>
      </w:r>
    </w:p>
  </w:endnote>
  <w:endnote w:type="continuationSeparator" w:id="0">
    <w:p w14:paraId="601EF087" w14:textId="77777777" w:rsidR="00C54E94" w:rsidRDefault="00C5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7C79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251244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031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3D1C99">
        <v:line id="_x0000_s1025" style="position:absolute;left:0;text-align:left;z-index:251657728" from="-3.85pt,8.7pt" to="455.15pt,8.7pt"/>
      </w:pict>
    </w:r>
  </w:p>
  <w:p w14:paraId="181D87F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B86B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1C398E" w14:textId="77777777" w:rsidR="009F189D" w:rsidRDefault="009F189D">
    <w:pPr>
      <w:pStyle w:val="Stopka"/>
      <w:tabs>
        <w:tab w:val="clear" w:pos="4536"/>
      </w:tabs>
      <w:jc w:val="center"/>
    </w:pPr>
  </w:p>
  <w:p w14:paraId="69D8C7F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78E2C" w14:textId="77777777" w:rsidR="00C54E94" w:rsidRDefault="00C54E94">
      <w:r>
        <w:separator/>
      </w:r>
    </w:p>
  </w:footnote>
  <w:footnote w:type="continuationSeparator" w:id="0">
    <w:p w14:paraId="3E95B1B3" w14:textId="77777777" w:rsidR="00C54E94" w:rsidRDefault="00C5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B4A46" w14:textId="77777777" w:rsidR="00A946F4" w:rsidRDefault="00A946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E6FE7" w14:textId="77777777" w:rsidR="00A946F4" w:rsidRDefault="00A946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1C7A4" w14:textId="77777777" w:rsidR="00A946F4" w:rsidRDefault="00A946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616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73444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46F4"/>
    <w:rsid w:val="00AA718D"/>
    <w:rsid w:val="00C236D3"/>
    <w:rsid w:val="00C54E94"/>
    <w:rsid w:val="00C659E2"/>
    <w:rsid w:val="00CB0802"/>
    <w:rsid w:val="00CE449F"/>
    <w:rsid w:val="00D20908"/>
    <w:rsid w:val="00D665F5"/>
    <w:rsid w:val="00D7128F"/>
    <w:rsid w:val="00E5616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901E78"/>
  <w15:chartTrackingRefBased/>
  <w15:docId w15:val="{C0FE2571-A439-4ED5-BA26-097E09118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dcterms:created xsi:type="dcterms:W3CDTF">2026-07-10T09:19:00Z</dcterms:created>
  <dcterms:modified xsi:type="dcterms:W3CDTF">2026-07-10T09:20:00Z</dcterms:modified>
</cp:coreProperties>
</file>